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661FC" w14:textId="79EAA1E2" w:rsidR="00843A88" w:rsidRPr="00031A77" w:rsidRDefault="001E10D7" w:rsidP="00FD4AEC">
      <w:pPr>
        <w:spacing w:after="480"/>
        <w:jc w:val="right"/>
      </w:pPr>
      <w:r w:rsidRPr="00031A77">
        <w:t>Niepołomice</w:t>
      </w:r>
      <w:r w:rsidR="00843A88" w:rsidRPr="00031A77">
        <w:t xml:space="preserve"> dnia: </w:t>
      </w:r>
      <w:r w:rsidRPr="00031A77">
        <w:t>2025-06-</w:t>
      </w:r>
      <w:r w:rsidR="00031A77" w:rsidRPr="00031A77">
        <w:t>30</w:t>
      </w:r>
    </w:p>
    <w:p w14:paraId="7A49CDB8" w14:textId="77777777" w:rsidR="00843A88" w:rsidRPr="00031A77" w:rsidRDefault="001E10D7" w:rsidP="00843A88">
      <w:pPr>
        <w:spacing w:line="360" w:lineRule="auto"/>
        <w:rPr>
          <w:b/>
          <w:bCs/>
        </w:rPr>
      </w:pPr>
      <w:r w:rsidRPr="00031A77">
        <w:rPr>
          <w:b/>
          <w:bCs/>
        </w:rPr>
        <w:t>GMINA NIEPOŁOMICE</w:t>
      </w:r>
    </w:p>
    <w:p w14:paraId="7C660F7D" w14:textId="77777777" w:rsidR="00843A88" w:rsidRPr="00031A77" w:rsidRDefault="001E10D7" w:rsidP="00843A88">
      <w:pPr>
        <w:spacing w:line="360" w:lineRule="auto"/>
      </w:pPr>
      <w:r w:rsidRPr="00031A77">
        <w:t>Pl. Zwycięstwa</w:t>
      </w:r>
      <w:r w:rsidR="00843A88" w:rsidRPr="00031A77">
        <w:t xml:space="preserve"> </w:t>
      </w:r>
      <w:r w:rsidRPr="00031A77">
        <w:t>13</w:t>
      </w:r>
    </w:p>
    <w:p w14:paraId="726D3428" w14:textId="77777777" w:rsidR="00843A88" w:rsidRPr="00031A77" w:rsidRDefault="001E10D7" w:rsidP="00843A88">
      <w:r w:rsidRPr="00031A77">
        <w:t>32-005</w:t>
      </w:r>
      <w:r w:rsidR="00843A88" w:rsidRPr="00031A77">
        <w:t xml:space="preserve"> </w:t>
      </w:r>
      <w:r w:rsidRPr="00031A77">
        <w:t>Niepołomice</w:t>
      </w:r>
    </w:p>
    <w:p w14:paraId="6276C536" w14:textId="479C3AEF" w:rsidR="00843A88" w:rsidRPr="00031A77" w:rsidRDefault="00031A77" w:rsidP="00843A88">
      <w:pPr>
        <w:jc w:val="both"/>
        <w:rPr>
          <w:bCs/>
        </w:rPr>
      </w:pPr>
      <w:r w:rsidRPr="00031A77">
        <w:rPr>
          <w:bCs/>
        </w:rPr>
        <w:t>Pismo: ZP.271.20.2025.1</w:t>
      </w:r>
    </w:p>
    <w:p w14:paraId="01788B01" w14:textId="59A86641" w:rsidR="00843A88" w:rsidRPr="00031A77" w:rsidRDefault="00843A88" w:rsidP="00FD4AEC">
      <w:pPr>
        <w:spacing w:after="480"/>
        <w:jc w:val="both"/>
        <w:rPr>
          <w:bCs/>
        </w:rPr>
      </w:pPr>
    </w:p>
    <w:p w14:paraId="08794570" w14:textId="77777777" w:rsidR="00843A88" w:rsidRPr="00031A7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031A77">
        <w:rPr>
          <w:b/>
        </w:rPr>
        <w:t>WYKONAWCY</w:t>
      </w:r>
    </w:p>
    <w:p w14:paraId="2F698346" w14:textId="77777777" w:rsidR="00843A88" w:rsidRPr="00031A7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031A77">
        <w:t>ubiegający się o zamówienie</w:t>
      </w:r>
    </w:p>
    <w:p w14:paraId="7DDDF280" w14:textId="77777777" w:rsidR="004E4B64" w:rsidRPr="00031A77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031A77">
        <w:rPr>
          <w:rFonts w:eastAsia="Calibri"/>
          <w:lang w:eastAsia="en-US"/>
        </w:rPr>
        <w:t xml:space="preserve">Dotyczy: </w:t>
      </w:r>
      <w:r w:rsidRPr="00031A77">
        <w:t>postępowania o udzielenie zamówienia publicznego</w:t>
      </w:r>
      <w:r w:rsidRPr="00031A7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31A77" w14:paraId="46E3CE36" w14:textId="77777777" w:rsidTr="00FD4AEC">
        <w:tc>
          <w:tcPr>
            <w:tcW w:w="2269" w:type="dxa"/>
            <w:shd w:val="clear" w:color="auto" w:fill="auto"/>
          </w:tcPr>
          <w:p w14:paraId="46AD076E" w14:textId="77777777" w:rsidR="004E4B64" w:rsidRPr="00031A7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31A7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02F0FB" w14:textId="77777777" w:rsidR="004E4B64" w:rsidRPr="00031A77" w:rsidRDefault="001E10D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31A77">
              <w:rPr>
                <w:bCs/>
              </w:rPr>
              <w:t>Budowa klubu malucha "Sówki" wraz z oddziałami przedszkolnymi w Woli Zabierzowskiej</w:t>
            </w:r>
            <w:r w:rsidR="004E4B64" w:rsidRPr="00031A77">
              <w:rPr>
                <w:bCs/>
              </w:rPr>
              <w:t>.</w:t>
            </w:r>
          </w:p>
        </w:tc>
      </w:tr>
      <w:tr w:rsidR="001E10D7" w:rsidRPr="00031A77" w14:paraId="1E82DC8C" w14:textId="77777777" w:rsidTr="00196493">
        <w:tc>
          <w:tcPr>
            <w:tcW w:w="2269" w:type="dxa"/>
            <w:shd w:val="clear" w:color="auto" w:fill="auto"/>
          </w:tcPr>
          <w:p w14:paraId="2C6ABF5E" w14:textId="77777777" w:rsidR="001E10D7" w:rsidRPr="00031A77" w:rsidRDefault="001E10D7" w:rsidP="001964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31A7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3C3325" w14:textId="77777777" w:rsidR="001E10D7" w:rsidRPr="00031A77" w:rsidRDefault="001E10D7" w:rsidP="001964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31A77">
              <w:rPr>
                <w:bCs/>
              </w:rPr>
              <w:t>ZP.271.20.2025</w:t>
            </w:r>
          </w:p>
        </w:tc>
      </w:tr>
    </w:tbl>
    <w:p w14:paraId="1D53B2FD" w14:textId="77777777" w:rsidR="004E4B64" w:rsidRPr="00031A7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31A77" w14:paraId="22124E6D" w14:textId="77777777" w:rsidTr="00C46732">
        <w:tc>
          <w:tcPr>
            <w:tcW w:w="9330" w:type="dxa"/>
            <w:shd w:val="clear" w:color="auto" w:fill="F2F2F2"/>
            <w:hideMark/>
          </w:tcPr>
          <w:p w14:paraId="2F065C5E" w14:textId="77777777" w:rsidR="00843A88" w:rsidRPr="00031A77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31A77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35781FE" w14:textId="77777777" w:rsidR="0012774F" w:rsidRPr="00031A77" w:rsidRDefault="00520165" w:rsidP="004E4B64">
      <w:pPr>
        <w:spacing w:before="600" w:after="240" w:line="360" w:lineRule="auto"/>
        <w:jc w:val="both"/>
      </w:pPr>
      <w:r w:rsidRPr="00031A77">
        <w:t xml:space="preserve">Zamawiający, </w:t>
      </w:r>
      <w:r w:rsidR="001E10D7" w:rsidRPr="00031A77">
        <w:rPr>
          <w:b/>
        </w:rPr>
        <w:t>GMINA NIEPOŁOMICE</w:t>
      </w:r>
      <w:r w:rsidRPr="00031A77">
        <w:t xml:space="preserve">, działając na podstawie art. </w:t>
      </w:r>
      <w:r w:rsidR="00E74BC3" w:rsidRPr="00031A77">
        <w:t>284</w:t>
      </w:r>
      <w:r w:rsidRPr="00031A77">
        <w:t xml:space="preserve"> ust. </w:t>
      </w:r>
      <w:r w:rsidR="0029606A" w:rsidRPr="00031A77">
        <w:t>6</w:t>
      </w:r>
      <w:r w:rsidRPr="00031A77">
        <w:t xml:space="preserve"> ustawy z dnia </w:t>
      </w:r>
      <w:r w:rsidR="0029606A" w:rsidRPr="00031A77">
        <w:t>11</w:t>
      </w:r>
      <w:r w:rsidRPr="00031A77">
        <w:t xml:space="preserve"> </w:t>
      </w:r>
      <w:r w:rsidR="0029606A" w:rsidRPr="00031A77">
        <w:t xml:space="preserve">września </w:t>
      </w:r>
      <w:r w:rsidRPr="00031A77">
        <w:t>20</w:t>
      </w:r>
      <w:r w:rsidR="0029606A" w:rsidRPr="00031A77">
        <w:t>19</w:t>
      </w:r>
      <w:r w:rsidRPr="00031A77">
        <w:t xml:space="preserve"> r</w:t>
      </w:r>
      <w:r w:rsidR="0029606A" w:rsidRPr="00031A77">
        <w:t>.</w:t>
      </w:r>
      <w:r w:rsidRPr="00031A77">
        <w:t xml:space="preserve"> Prawo </w:t>
      </w:r>
      <w:r w:rsidR="0029606A" w:rsidRPr="00031A77">
        <w:t>z</w:t>
      </w:r>
      <w:r w:rsidRPr="00031A77">
        <w:t xml:space="preserve">amówień </w:t>
      </w:r>
      <w:r w:rsidR="0029606A" w:rsidRPr="00031A77">
        <w:t>p</w:t>
      </w:r>
      <w:r w:rsidRPr="00031A77">
        <w:t xml:space="preserve">ublicznych </w:t>
      </w:r>
      <w:r w:rsidR="001E10D7" w:rsidRPr="00031A77">
        <w:t>(</w:t>
      </w:r>
      <w:proofErr w:type="spellStart"/>
      <w:r w:rsidR="001E10D7" w:rsidRPr="00031A77">
        <w:t>t.j</w:t>
      </w:r>
      <w:proofErr w:type="spellEnd"/>
      <w:r w:rsidR="001E10D7" w:rsidRPr="00031A77">
        <w:t>. Dz. U. z 2024 poz. 1320)</w:t>
      </w:r>
      <w:r w:rsidR="00BE7BFD" w:rsidRPr="00031A77">
        <w:t xml:space="preserve">, </w:t>
      </w:r>
      <w:r w:rsidR="00E74BC3" w:rsidRPr="00031A77">
        <w:t>udostępnia</w:t>
      </w:r>
      <w:r w:rsidR="00BE7BFD" w:rsidRPr="00031A77">
        <w:t xml:space="preserve"> poniżej treść zapytań do S</w:t>
      </w:r>
      <w:r w:rsidR="0012774F" w:rsidRPr="00031A77">
        <w:t>pecyfikacji Warunków Zamówienia (</w:t>
      </w:r>
      <w:r w:rsidR="0012774F" w:rsidRPr="00031A77">
        <w:rPr>
          <w:lang w:eastAsia="ar-SA"/>
        </w:rPr>
        <w:t>zwanej dalej</w:t>
      </w:r>
      <w:r w:rsidR="0012774F" w:rsidRPr="00031A77">
        <w:rPr>
          <w:b/>
          <w:lang w:eastAsia="ar-SA"/>
        </w:rPr>
        <w:t xml:space="preserve"> </w:t>
      </w:r>
      <w:r w:rsidR="0012774F" w:rsidRPr="00031A77">
        <w:rPr>
          <w:bCs/>
          <w:lang w:eastAsia="ar-SA"/>
        </w:rPr>
        <w:t>”SWZ”)</w:t>
      </w:r>
      <w:r w:rsidR="00E74BC3" w:rsidRPr="00031A77">
        <w:rPr>
          <w:bCs/>
          <w:lang w:eastAsia="ar-SA"/>
        </w:rPr>
        <w:t xml:space="preserve"> </w:t>
      </w:r>
      <w:r w:rsidR="00E74BC3" w:rsidRPr="00031A77">
        <w:t>wraz z wyjaśnieniami</w:t>
      </w:r>
      <w:r w:rsidR="0012774F" w:rsidRPr="00031A7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10D7" w:rsidRPr="00031A77" w14:paraId="23EAE52A" w14:textId="77777777" w:rsidTr="00196493">
        <w:tc>
          <w:tcPr>
            <w:tcW w:w="9356" w:type="dxa"/>
            <w:shd w:val="clear" w:color="auto" w:fill="auto"/>
          </w:tcPr>
          <w:p w14:paraId="3F22B14F" w14:textId="0E7A41C3" w:rsidR="001E10D7" w:rsidRPr="00031A77" w:rsidRDefault="001E10D7" w:rsidP="00196493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031A77">
              <w:rPr>
                <w:b/>
                <w:bCs/>
              </w:rPr>
              <w:t xml:space="preserve">Pytanie </w:t>
            </w:r>
          </w:p>
          <w:p w14:paraId="5ABBED76" w14:textId="77777777" w:rsidR="001E10D7" w:rsidRPr="00031A77" w:rsidRDefault="001E10D7" w:rsidP="00196493">
            <w:pPr>
              <w:spacing w:after="120" w:line="360" w:lineRule="auto"/>
              <w:ind w:left="30" w:right="-72"/>
              <w:jc w:val="both"/>
            </w:pPr>
            <w:r w:rsidRPr="00031A77">
              <w:t>Zwracam się z prośbą do Zamawiającego o zmianę kryterium warunków udziału w postępowaniu w zakresie zdolności technicznej lub zawodowej.</w:t>
            </w:r>
          </w:p>
          <w:p w14:paraId="76919C29" w14:textId="77777777" w:rsidR="001E10D7" w:rsidRPr="00031A77" w:rsidRDefault="001E10D7" w:rsidP="00196493">
            <w:pPr>
              <w:spacing w:after="120" w:line="360" w:lineRule="auto"/>
              <w:ind w:left="30" w:right="-72"/>
              <w:jc w:val="both"/>
            </w:pPr>
            <w:r w:rsidRPr="00031A77">
              <w:t>Czy zamawiający zgodzi się na zmianę kryterium wartości zrealizowanego zamówienia z kwoty 3 000 000 zł brutto na kwotę 2 600 000 zł brutto?</w:t>
            </w:r>
          </w:p>
          <w:p w14:paraId="4B20B7FF" w14:textId="77777777" w:rsidR="001E10D7" w:rsidRPr="00031A77" w:rsidRDefault="001E10D7" w:rsidP="00196493">
            <w:pPr>
              <w:spacing w:after="120" w:line="360" w:lineRule="auto"/>
              <w:ind w:left="30" w:right="-72"/>
              <w:jc w:val="both"/>
            </w:pPr>
            <w:r w:rsidRPr="00031A77">
              <w:t>Z góry dziękuję za przychylenie się do postulowanej zmiany.</w:t>
            </w:r>
          </w:p>
          <w:p w14:paraId="413F8914" w14:textId="77777777" w:rsidR="001E10D7" w:rsidRPr="00031A77" w:rsidRDefault="001E10D7" w:rsidP="00196493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031A77">
              <w:rPr>
                <w:b/>
                <w:bCs/>
              </w:rPr>
              <w:t>Stanowisko (wyjaśnienie) Zamawiającego:</w:t>
            </w:r>
          </w:p>
          <w:p w14:paraId="3D7A9D22" w14:textId="140C784B" w:rsidR="001E10D7" w:rsidRPr="00031A77" w:rsidRDefault="00CA7A16" w:rsidP="00196493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  <w:r w:rsidRPr="00CA7A16">
              <w:t xml:space="preserve">Zamawiający pozostawia zapisy </w:t>
            </w:r>
            <w:r w:rsidRPr="00CA7A16">
              <w:rPr>
                <w:b/>
                <w:bCs/>
              </w:rPr>
              <w:t>bez zmian</w:t>
            </w:r>
            <w:r w:rsidRPr="00CA7A16">
              <w:t xml:space="preserve">. </w:t>
            </w:r>
          </w:p>
        </w:tc>
      </w:tr>
    </w:tbl>
    <w:p w14:paraId="05663E80" w14:textId="77777777" w:rsidR="00BE7BFD" w:rsidRPr="00031A77" w:rsidRDefault="00BE7BFD" w:rsidP="00520165">
      <w:pPr>
        <w:jc w:val="both"/>
      </w:pPr>
    </w:p>
    <w:p w14:paraId="29C14FF2" w14:textId="043C689B" w:rsidR="006D4AB3" w:rsidRPr="00031A77" w:rsidRDefault="006D4AB3" w:rsidP="00D8461B">
      <w:pPr>
        <w:spacing w:before="120" w:after="120" w:line="360" w:lineRule="auto"/>
        <w:ind w:left="567"/>
        <w:jc w:val="right"/>
      </w:pPr>
    </w:p>
    <w:sectPr w:rsidR="006D4AB3" w:rsidRPr="00031A7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A709C" w14:textId="77777777" w:rsidR="0050296B" w:rsidRDefault="0050296B">
      <w:r>
        <w:separator/>
      </w:r>
    </w:p>
  </w:endnote>
  <w:endnote w:type="continuationSeparator" w:id="0">
    <w:p w14:paraId="75293703" w14:textId="77777777" w:rsidR="0050296B" w:rsidRDefault="00502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3A48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AA82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BCBC0" w14:textId="715FC11C" w:rsidR="006D4AB3" w:rsidRPr="00843A88" w:rsidRDefault="00031A77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D29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0D5A3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4B2FDF" w14:textId="77777777" w:rsidR="006D4AB3" w:rsidRDefault="006D4AB3">
    <w:pPr>
      <w:pStyle w:val="Stopka"/>
      <w:tabs>
        <w:tab w:val="clear" w:pos="4536"/>
        <w:tab w:val="left" w:pos="6237"/>
      </w:tabs>
    </w:pPr>
  </w:p>
  <w:p w14:paraId="71785E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D97AA" w14:textId="77777777" w:rsidR="0050296B" w:rsidRDefault="0050296B">
      <w:r>
        <w:separator/>
      </w:r>
    </w:p>
  </w:footnote>
  <w:footnote w:type="continuationSeparator" w:id="0">
    <w:p w14:paraId="6C6F6FF7" w14:textId="77777777" w:rsidR="0050296B" w:rsidRDefault="00502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C432E" w14:textId="77777777" w:rsidR="001E10D7" w:rsidRDefault="001E1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DC7CC" w14:textId="77777777" w:rsidR="001E10D7" w:rsidRDefault="001E1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CF0A3" w14:textId="77777777" w:rsidR="001E10D7" w:rsidRDefault="001E10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4259189">
    <w:abstractNumId w:val="3"/>
  </w:num>
  <w:num w:numId="2" w16cid:durableId="1884903692">
    <w:abstractNumId w:val="6"/>
  </w:num>
  <w:num w:numId="3" w16cid:durableId="2035377635">
    <w:abstractNumId w:val="2"/>
  </w:num>
  <w:num w:numId="4" w16cid:durableId="249657996">
    <w:abstractNumId w:val="5"/>
  </w:num>
  <w:num w:numId="5" w16cid:durableId="753286888">
    <w:abstractNumId w:val="0"/>
  </w:num>
  <w:num w:numId="6" w16cid:durableId="123238543">
    <w:abstractNumId w:val="1"/>
  </w:num>
  <w:num w:numId="7" w16cid:durableId="1321152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296B"/>
    <w:rsid w:val="00031374"/>
    <w:rsid w:val="00031A77"/>
    <w:rsid w:val="000A1097"/>
    <w:rsid w:val="000E2A8F"/>
    <w:rsid w:val="0012774F"/>
    <w:rsid w:val="00144B7A"/>
    <w:rsid w:val="00180C6E"/>
    <w:rsid w:val="001E10D7"/>
    <w:rsid w:val="0029606A"/>
    <w:rsid w:val="004848F3"/>
    <w:rsid w:val="004A75F2"/>
    <w:rsid w:val="004E4B64"/>
    <w:rsid w:val="0050296B"/>
    <w:rsid w:val="005144A9"/>
    <w:rsid w:val="00520165"/>
    <w:rsid w:val="00567E07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A7A1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616245"/>
  <w15:chartTrackingRefBased/>
  <w15:docId w15:val="{393D2972-5337-4897-A7A0-F37E4D43D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2025-06-30T08:07:00Z</cp:lastPrinted>
  <dcterms:created xsi:type="dcterms:W3CDTF">2025-06-30T08:07:00Z</dcterms:created>
  <dcterms:modified xsi:type="dcterms:W3CDTF">2025-06-30T08:07:00Z</dcterms:modified>
</cp:coreProperties>
</file>