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84354" w14:textId="07088434" w:rsidR="00843A88" w:rsidRPr="0044180E" w:rsidRDefault="006562EF" w:rsidP="00FD4AEC">
      <w:pPr>
        <w:spacing w:after="480"/>
        <w:jc w:val="right"/>
      </w:pPr>
      <w:r w:rsidRPr="0044180E">
        <w:t>Niepołomice</w:t>
      </w:r>
      <w:r w:rsidR="00843A88" w:rsidRPr="0044180E">
        <w:t xml:space="preserve"> dnia: </w:t>
      </w:r>
      <w:r w:rsidRPr="0044180E">
        <w:t>2025-06-2</w:t>
      </w:r>
      <w:r w:rsidR="00465DC8">
        <w:t>7</w:t>
      </w:r>
    </w:p>
    <w:p w14:paraId="7B7BB3B8" w14:textId="77777777" w:rsidR="00843A88" w:rsidRPr="0044180E" w:rsidRDefault="006562EF" w:rsidP="00843A88">
      <w:pPr>
        <w:spacing w:line="360" w:lineRule="auto"/>
        <w:rPr>
          <w:b/>
          <w:bCs/>
        </w:rPr>
      </w:pPr>
      <w:r w:rsidRPr="0044180E">
        <w:rPr>
          <w:b/>
          <w:bCs/>
        </w:rPr>
        <w:t>Muzeum Niepołomickie w Niepołomicach</w:t>
      </w:r>
    </w:p>
    <w:p w14:paraId="53AAA19D" w14:textId="6860D846" w:rsidR="00843A88" w:rsidRPr="0044180E" w:rsidRDefault="00465DC8" w:rsidP="00843A88">
      <w:pPr>
        <w:spacing w:line="360" w:lineRule="auto"/>
      </w:pPr>
      <w:r>
        <w:t xml:space="preserve">Ul. </w:t>
      </w:r>
      <w:r w:rsidR="006562EF" w:rsidRPr="0044180E">
        <w:t>Zamkowa</w:t>
      </w:r>
      <w:r w:rsidR="00843A88" w:rsidRPr="0044180E">
        <w:t xml:space="preserve"> </w:t>
      </w:r>
      <w:r w:rsidR="006562EF" w:rsidRPr="0044180E">
        <w:t>2</w:t>
      </w:r>
    </w:p>
    <w:p w14:paraId="5406E2F8" w14:textId="77777777" w:rsidR="00843A88" w:rsidRPr="0044180E" w:rsidRDefault="006562EF" w:rsidP="00843A88">
      <w:r w:rsidRPr="0044180E">
        <w:t>32-005</w:t>
      </w:r>
      <w:r w:rsidR="00843A88" w:rsidRPr="0044180E">
        <w:t xml:space="preserve"> </w:t>
      </w:r>
      <w:r w:rsidRPr="0044180E">
        <w:t>Niepołomice</w:t>
      </w:r>
    </w:p>
    <w:p w14:paraId="15DB4251" w14:textId="1D932ACE" w:rsidR="00843A88" w:rsidRPr="0044180E" w:rsidRDefault="0044180E" w:rsidP="00FD4AEC">
      <w:pPr>
        <w:spacing w:after="480"/>
        <w:jc w:val="both"/>
        <w:rPr>
          <w:bCs/>
        </w:rPr>
      </w:pPr>
      <w:r w:rsidRPr="0044180E">
        <w:rPr>
          <w:bCs/>
        </w:rPr>
        <w:t>Pismo: ZPMN.271.2.2025</w:t>
      </w:r>
      <w:r>
        <w:rPr>
          <w:bCs/>
        </w:rPr>
        <w:t>.1</w:t>
      </w:r>
    </w:p>
    <w:p w14:paraId="178BDEC4" w14:textId="77777777" w:rsidR="00843A88" w:rsidRPr="0044180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44180E">
        <w:rPr>
          <w:b/>
        </w:rPr>
        <w:t>WYKONAWCY</w:t>
      </w:r>
    </w:p>
    <w:p w14:paraId="6BEDC7AA" w14:textId="77777777" w:rsidR="00843A88" w:rsidRPr="0044180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44180E">
        <w:t>ubiegający się o zamówienie</w:t>
      </w:r>
    </w:p>
    <w:p w14:paraId="1C11A305" w14:textId="77777777" w:rsidR="004E4B64" w:rsidRPr="0044180E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44180E">
        <w:rPr>
          <w:rFonts w:eastAsia="Calibri"/>
          <w:lang w:eastAsia="en-US"/>
        </w:rPr>
        <w:t xml:space="preserve">Dotyczy: </w:t>
      </w:r>
      <w:r w:rsidRPr="0044180E">
        <w:t>postępowania o udzielenie zamówienia publicznego</w:t>
      </w:r>
      <w:r w:rsidRPr="0044180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4180E" w14:paraId="29AB2C7C" w14:textId="77777777" w:rsidTr="00FD4AEC">
        <w:tc>
          <w:tcPr>
            <w:tcW w:w="2269" w:type="dxa"/>
            <w:shd w:val="clear" w:color="auto" w:fill="auto"/>
          </w:tcPr>
          <w:p w14:paraId="6BA7BDC5" w14:textId="77777777" w:rsidR="004E4B64" w:rsidRPr="0044180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4180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282F4C" w14:textId="195D4171" w:rsidR="004E4B64" w:rsidRPr="0044180E" w:rsidRDefault="006562E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4180E">
              <w:rPr>
                <w:bCs/>
              </w:rPr>
              <w:t>Digitalizacja 40 000 czarno-białych negatywów-realizacja projektu pod nazwą</w:t>
            </w:r>
            <w:r w:rsidR="0044180E">
              <w:rPr>
                <w:bCs/>
              </w:rPr>
              <w:t xml:space="preserve"> </w:t>
            </w:r>
            <w:r w:rsidRPr="0044180E">
              <w:rPr>
                <w:bCs/>
              </w:rPr>
              <w:t>"Przyrodnicze Dziedzictwo Włodzimierza Puchalskiego.</w:t>
            </w:r>
            <w:r w:rsidR="0044180E">
              <w:rPr>
                <w:bCs/>
              </w:rPr>
              <w:t xml:space="preserve"> </w:t>
            </w:r>
            <w:r w:rsidRPr="0044180E">
              <w:rPr>
                <w:bCs/>
              </w:rPr>
              <w:t xml:space="preserve">Digitalizacja </w:t>
            </w:r>
            <w:r w:rsidR="0044180E">
              <w:rPr>
                <w:bCs/>
              </w:rPr>
              <w:br/>
            </w:r>
            <w:r w:rsidRPr="0044180E">
              <w:rPr>
                <w:bCs/>
              </w:rPr>
              <w:t>i udostępnienie negatywów ze zbioru Muzeum Niepołomickiego"</w:t>
            </w:r>
            <w:r w:rsidR="004E4B64" w:rsidRPr="0044180E">
              <w:rPr>
                <w:bCs/>
              </w:rPr>
              <w:t>.</w:t>
            </w:r>
          </w:p>
        </w:tc>
      </w:tr>
      <w:tr w:rsidR="006562EF" w:rsidRPr="0044180E" w14:paraId="01124486" w14:textId="77777777" w:rsidTr="009A2986">
        <w:tc>
          <w:tcPr>
            <w:tcW w:w="2269" w:type="dxa"/>
            <w:shd w:val="clear" w:color="auto" w:fill="auto"/>
          </w:tcPr>
          <w:p w14:paraId="26D65B87" w14:textId="77777777" w:rsidR="006562EF" w:rsidRPr="0044180E" w:rsidRDefault="006562EF" w:rsidP="009A29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4180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8212A7" w14:textId="77777777" w:rsidR="006562EF" w:rsidRPr="0044180E" w:rsidRDefault="006562EF" w:rsidP="009A29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4180E">
              <w:rPr>
                <w:bCs/>
              </w:rPr>
              <w:t>ZPMN.271.2.2025</w:t>
            </w:r>
          </w:p>
        </w:tc>
      </w:tr>
    </w:tbl>
    <w:p w14:paraId="34DB7078" w14:textId="77777777" w:rsidR="004E4B64" w:rsidRPr="0044180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4180E" w14:paraId="17C214D7" w14:textId="77777777" w:rsidTr="00C46732">
        <w:tc>
          <w:tcPr>
            <w:tcW w:w="9330" w:type="dxa"/>
            <w:shd w:val="clear" w:color="auto" w:fill="F2F2F2"/>
            <w:hideMark/>
          </w:tcPr>
          <w:p w14:paraId="61767061" w14:textId="77777777" w:rsidR="00843A88" w:rsidRPr="0044180E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4180E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BA644F0" w14:textId="77777777" w:rsidR="0012774F" w:rsidRPr="0044180E" w:rsidRDefault="00520165" w:rsidP="004E4B64">
      <w:pPr>
        <w:spacing w:before="600" w:after="240" w:line="360" w:lineRule="auto"/>
        <w:jc w:val="both"/>
      </w:pPr>
      <w:r w:rsidRPr="0044180E">
        <w:t xml:space="preserve">Zamawiający, </w:t>
      </w:r>
      <w:r w:rsidR="006562EF" w:rsidRPr="0044180E">
        <w:rPr>
          <w:b/>
        </w:rPr>
        <w:t>Muzeum Niepołomickie w Niepołomicach</w:t>
      </w:r>
      <w:r w:rsidRPr="0044180E">
        <w:t xml:space="preserve">, działając na podstawie art. </w:t>
      </w:r>
      <w:r w:rsidR="00E74BC3" w:rsidRPr="0044180E">
        <w:t>284</w:t>
      </w:r>
      <w:r w:rsidRPr="0044180E">
        <w:t xml:space="preserve"> ust. </w:t>
      </w:r>
      <w:r w:rsidR="0029606A" w:rsidRPr="0044180E">
        <w:t>6</w:t>
      </w:r>
      <w:r w:rsidRPr="0044180E">
        <w:t xml:space="preserve"> ustawy z dnia </w:t>
      </w:r>
      <w:r w:rsidR="0029606A" w:rsidRPr="0044180E">
        <w:t>11</w:t>
      </w:r>
      <w:r w:rsidRPr="0044180E">
        <w:t xml:space="preserve"> </w:t>
      </w:r>
      <w:r w:rsidR="0029606A" w:rsidRPr="0044180E">
        <w:t xml:space="preserve">września </w:t>
      </w:r>
      <w:r w:rsidRPr="0044180E">
        <w:t>20</w:t>
      </w:r>
      <w:r w:rsidR="0029606A" w:rsidRPr="0044180E">
        <w:t>19</w:t>
      </w:r>
      <w:r w:rsidRPr="0044180E">
        <w:t xml:space="preserve"> r</w:t>
      </w:r>
      <w:r w:rsidR="0029606A" w:rsidRPr="0044180E">
        <w:t>.</w:t>
      </w:r>
      <w:r w:rsidRPr="0044180E">
        <w:t xml:space="preserve"> Prawo </w:t>
      </w:r>
      <w:r w:rsidR="0029606A" w:rsidRPr="0044180E">
        <w:t>z</w:t>
      </w:r>
      <w:r w:rsidRPr="0044180E">
        <w:t xml:space="preserve">amówień </w:t>
      </w:r>
      <w:r w:rsidR="0029606A" w:rsidRPr="0044180E">
        <w:t>p</w:t>
      </w:r>
      <w:r w:rsidRPr="0044180E">
        <w:t xml:space="preserve">ublicznych </w:t>
      </w:r>
      <w:r w:rsidR="006562EF" w:rsidRPr="0044180E">
        <w:t>(</w:t>
      </w:r>
      <w:proofErr w:type="spellStart"/>
      <w:r w:rsidR="006562EF" w:rsidRPr="0044180E">
        <w:t>t.j</w:t>
      </w:r>
      <w:proofErr w:type="spellEnd"/>
      <w:r w:rsidR="006562EF" w:rsidRPr="0044180E">
        <w:t>. Dz. U. z 2024 poz. 1320)</w:t>
      </w:r>
      <w:r w:rsidR="00BE7BFD" w:rsidRPr="0044180E">
        <w:t xml:space="preserve">, </w:t>
      </w:r>
      <w:r w:rsidR="00E74BC3" w:rsidRPr="0044180E">
        <w:t>udostępnia</w:t>
      </w:r>
      <w:r w:rsidR="00BE7BFD" w:rsidRPr="0044180E">
        <w:t xml:space="preserve"> poniżej treść zapytań do S</w:t>
      </w:r>
      <w:r w:rsidR="0012774F" w:rsidRPr="0044180E">
        <w:t>pecyfikacji Warunków Zamówienia (</w:t>
      </w:r>
      <w:r w:rsidR="0012774F" w:rsidRPr="0044180E">
        <w:rPr>
          <w:lang w:eastAsia="ar-SA"/>
        </w:rPr>
        <w:t>zwanej dalej</w:t>
      </w:r>
      <w:r w:rsidR="0012774F" w:rsidRPr="0044180E">
        <w:rPr>
          <w:b/>
          <w:lang w:eastAsia="ar-SA"/>
        </w:rPr>
        <w:t xml:space="preserve"> </w:t>
      </w:r>
      <w:r w:rsidR="0012774F" w:rsidRPr="0044180E">
        <w:rPr>
          <w:bCs/>
          <w:lang w:eastAsia="ar-SA"/>
        </w:rPr>
        <w:t>”SWZ”)</w:t>
      </w:r>
      <w:r w:rsidR="00E74BC3" w:rsidRPr="0044180E">
        <w:rPr>
          <w:bCs/>
          <w:lang w:eastAsia="ar-SA"/>
        </w:rPr>
        <w:t xml:space="preserve"> </w:t>
      </w:r>
      <w:r w:rsidR="00E74BC3" w:rsidRPr="0044180E">
        <w:t>wraz z wyjaśnieniami</w:t>
      </w:r>
      <w:r w:rsidR="0012774F" w:rsidRPr="0044180E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62EF" w:rsidRPr="0044180E" w14:paraId="7745EA47" w14:textId="77777777" w:rsidTr="009A2986">
        <w:tc>
          <w:tcPr>
            <w:tcW w:w="9356" w:type="dxa"/>
            <w:shd w:val="clear" w:color="auto" w:fill="auto"/>
          </w:tcPr>
          <w:p w14:paraId="04AF73F2" w14:textId="7AD7B78E" w:rsidR="006562EF" w:rsidRPr="0044180E" w:rsidRDefault="006562EF" w:rsidP="009A2986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44180E">
              <w:rPr>
                <w:b/>
                <w:bCs/>
              </w:rPr>
              <w:t>Pytanie</w:t>
            </w:r>
            <w:r w:rsidR="0044180E">
              <w:rPr>
                <w:b/>
                <w:bCs/>
              </w:rPr>
              <w:t>:</w:t>
            </w:r>
          </w:p>
          <w:p w14:paraId="59FFCCB3" w14:textId="77777777" w:rsidR="006562EF" w:rsidRPr="0044180E" w:rsidRDefault="006562EF" w:rsidP="009A2986">
            <w:pPr>
              <w:spacing w:after="120" w:line="360" w:lineRule="auto"/>
              <w:ind w:left="30" w:right="-72"/>
              <w:jc w:val="both"/>
            </w:pPr>
            <w:r w:rsidRPr="0044180E">
              <w:t xml:space="preserve">W ogłoszeniu o zamówieniu Zamawiający odstępuje od wymagania użycia środków komunikacji elektronicznej w zakresie złożenia próbki do oferty argumentując, że nie można przesłać próbki przez </w:t>
            </w:r>
            <w:proofErr w:type="spellStart"/>
            <w:r w:rsidRPr="0044180E">
              <w:t>internet</w:t>
            </w:r>
            <w:proofErr w:type="spellEnd"/>
            <w:r w:rsidRPr="0044180E">
              <w:t>. Próbką mają być pliki cyfrowe? Zamawiający nie wymaga przesłania negatywów, a jedynie ich skany? W związku z powyższym wnioskujemy o zmianę tych zapisów i możliwość dołączenia linków do pobrania plików (próbek) z serwera. Zamawiający w podobny sposób udostępnił pliki RAW do obróbki.</w:t>
            </w:r>
          </w:p>
          <w:p w14:paraId="455CDB4C" w14:textId="77777777" w:rsidR="006562EF" w:rsidRPr="0044180E" w:rsidRDefault="006562EF" w:rsidP="009A2986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44180E">
              <w:rPr>
                <w:b/>
                <w:bCs/>
              </w:rPr>
              <w:t>Stanowisko (wyjaśnienie) Zamawiającego:</w:t>
            </w:r>
          </w:p>
          <w:p w14:paraId="6598668B" w14:textId="77777777" w:rsidR="00465DC8" w:rsidRPr="00465DC8" w:rsidRDefault="00465DC8" w:rsidP="00465DC8">
            <w:pPr>
              <w:spacing w:after="60" w:line="360" w:lineRule="auto"/>
              <w:ind w:right="-72"/>
              <w:jc w:val="both"/>
            </w:pPr>
            <w:r w:rsidRPr="00465DC8">
              <w:t xml:space="preserve">Zamawiający informuje, że w dokumentach postępowania opisał zadania dla Wykonawcy w ramach złożenia przedmiotowych środków dowodowych oraz wskazał sposób ich dostarczenia Zamawiającemu w następujący sposób: </w:t>
            </w:r>
          </w:p>
          <w:p w14:paraId="22A2CEFF" w14:textId="77777777" w:rsidR="00465DC8" w:rsidRPr="00465DC8" w:rsidRDefault="00465DC8" w:rsidP="00465DC8">
            <w:pPr>
              <w:spacing w:after="60" w:line="360" w:lineRule="auto"/>
              <w:ind w:right="-72"/>
              <w:jc w:val="both"/>
              <w:rPr>
                <w:b/>
                <w:bCs/>
              </w:rPr>
            </w:pPr>
            <w:r w:rsidRPr="00465DC8">
              <w:rPr>
                <w:b/>
              </w:rPr>
              <w:t xml:space="preserve">W ogłoszeniu o zamówieniu w pkt </w:t>
            </w:r>
            <w:r w:rsidRPr="00465DC8">
              <w:rPr>
                <w:b/>
                <w:bCs/>
              </w:rPr>
              <w:t>5.8.) Wykaz przedmiotowych środków dowodowych:</w:t>
            </w:r>
          </w:p>
          <w:p w14:paraId="5AEBD7B7" w14:textId="77777777" w:rsidR="00465DC8" w:rsidRPr="00465DC8" w:rsidRDefault="00465DC8" w:rsidP="00465DC8">
            <w:pPr>
              <w:spacing w:after="60" w:line="360" w:lineRule="auto"/>
              <w:ind w:right="-72"/>
              <w:jc w:val="both"/>
            </w:pPr>
            <w:r w:rsidRPr="00465DC8">
              <w:t>Pkt 1) lit. d) zapisać plik na nośniku i załączyć do oferty;</w:t>
            </w:r>
          </w:p>
          <w:p w14:paraId="24BF6179" w14:textId="77777777" w:rsidR="00465DC8" w:rsidRPr="00465DC8" w:rsidRDefault="00465DC8" w:rsidP="00465DC8">
            <w:pPr>
              <w:spacing w:after="60" w:line="360" w:lineRule="auto"/>
              <w:ind w:right="-72"/>
              <w:jc w:val="both"/>
              <w:rPr>
                <w:b/>
              </w:rPr>
            </w:pPr>
            <w:r w:rsidRPr="00465DC8">
              <w:t>Pkt 2) lit. d) zapisać plik na nośniku i załączyć do oferty wraz z oryginałami negatywów;</w:t>
            </w:r>
          </w:p>
          <w:p w14:paraId="5D0B1833" w14:textId="77777777" w:rsidR="00465DC8" w:rsidRPr="00465DC8" w:rsidRDefault="00465DC8" w:rsidP="00465DC8">
            <w:pPr>
              <w:spacing w:after="60" w:line="360" w:lineRule="auto"/>
              <w:ind w:right="-72"/>
              <w:jc w:val="both"/>
              <w:rPr>
                <w:b/>
              </w:rPr>
            </w:pPr>
            <w:r w:rsidRPr="00465DC8">
              <w:rPr>
                <w:b/>
              </w:rPr>
              <w:t>W rozdziale VII w pkt 3.3. Specyfikacji Warunków Zamówienia:</w:t>
            </w:r>
          </w:p>
          <w:p w14:paraId="0DAC540B" w14:textId="77777777" w:rsidR="00465DC8" w:rsidRPr="00465DC8" w:rsidRDefault="00465DC8" w:rsidP="00465DC8">
            <w:pPr>
              <w:spacing w:after="60" w:line="360" w:lineRule="auto"/>
              <w:ind w:right="-72"/>
              <w:jc w:val="both"/>
            </w:pPr>
            <w:r w:rsidRPr="00465DC8">
              <w:lastRenderedPageBreak/>
              <w:t>Pkt 1) lit. d) zapisać plik na nośniku i załączyć do oferty;</w:t>
            </w:r>
          </w:p>
          <w:p w14:paraId="2720D29C" w14:textId="77777777" w:rsidR="00465DC8" w:rsidRPr="00465DC8" w:rsidRDefault="00465DC8" w:rsidP="00465DC8">
            <w:pPr>
              <w:spacing w:after="60" w:line="360" w:lineRule="auto"/>
              <w:ind w:right="-72"/>
              <w:jc w:val="both"/>
            </w:pPr>
            <w:r w:rsidRPr="00465DC8">
              <w:t xml:space="preserve">Pkt 2) lit. d) zapisać plik na nośniku i załączyć do oferty wraz z oryginałami negatywów; </w:t>
            </w:r>
          </w:p>
          <w:p w14:paraId="313C6F62" w14:textId="77777777" w:rsidR="00465DC8" w:rsidRPr="00465DC8" w:rsidRDefault="00465DC8" w:rsidP="00465DC8">
            <w:pPr>
              <w:spacing w:after="60" w:line="360" w:lineRule="auto"/>
              <w:ind w:right="-72"/>
              <w:jc w:val="both"/>
            </w:pPr>
            <w:r w:rsidRPr="00465DC8">
              <w:t>Pkt 3) Wykonawca wykona fotografie stanowiska do digitalizacji i urządzenia do reprodukcji, które będzie wykorzystywane do realizacji zamówienia. Fotografie zapisze na nośniku i dołączy do oferty.</w:t>
            </w:r>
          </w:p>
          <w:p w14:paraId="1655DE82" w14:textId="7689CBBB" w:rsidR="006562EF" w:rsidRPr="0044180E" w:rsidRDefault="00465DC8" w:rsidP="00465DC8">
            <w:pPr>
              <w:spacing w:after="60" w:line="360" w:lineRule="auto"/>
              <w:ind w:right="-72"/>
              <w:jc w:val="both"/>
              <w:rPr>
                <w:highlight w:val="darkGray"/>
              </w:rPr>
            </w:pPr>
            <w:r w:rsidRPr="00465DC8">
              <w:t>W związku z powyższym Zamawiający podtrzymuje zapisy ogłoszenia o zamówieniu nr 2025/BZP 00291571/01                 z dnia 2025-06-24 oraz zapisy Specyfikacji Warunków Zamówienia</w:t>
            </w:r>
          </w:p>
        </w:tc>
      </w:tr>
    </w:tbl>
    <w:p w14:paraId="5039A9D1" w14:textId="77777777" w:rsidR="00BE7BFD" w:rsidRDefault="00BE7BFD" w:rsidP="00520165">
      <w:pPr>
        <w:jc w:val="both"/>
      </w:pPr>
    </w:p>
    <w:p w14:paraId="23656A0E" w14:textId="77777777" w:rsidR="00465DC8" w:rsidRPr="0044180E" w:rsidRDefault="00465DC8" w:rsidP="00520165">
      <w:pPr>
        <w:jc w:val="both"/>
      </w:pPr>
    </w:p>
    <w:sectPr w:rsidR="00465DC8" w:rsidRPr="0044180E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97D83" w14:textId="77777777" w:rsidR="00B50839" w:rsidRDefault="00B50839">
      <w:r>
        <w:separator/>
      </w:r>
    </w:p>
  </w:endnote>
  <w:endnote w:type="continuationSeparator" w:id="0">
    <w:p w14:paraId="0E25DF40" w14:textId="77777777" w:rsidR="00B50839" w:rsidRDefault="00B50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B2D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ABADE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EF75F" w14:textId="43B413B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6745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A9B2B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39645A" w14:textId="77777777" w:rsidR="006D4AB3" w:rsidRDefault="006D4AB3">
    <w:pPr>
      <w:pStyle w:val="Stopka"/>
      <w:tabs>
        <w:tab w:val="clear" w:pos="4536"/>
        <w:tab w:val="left" w:pos="6237"/>
      </w:tabs>
    </w:pPr>
  </w:p>
  <w:p w14:paraId="4CCBBD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77CD6" w14:textId="77777777" w:rsidR="00B50839" w:rsidRDefault="00B50839">
      <w:r>
        <w:separator/>
      </w:r>
    </w:p>
  </w:footnote>
  <w:footnote w:type="continuationSeparator" w:id="0">
    <w:p w14:paraId="0D731CDE" w14:textId="77777777" w:rsidR="00B50839" w:rsidRDefault="00B50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DE351" w14:textId="77777777" w:rsidR="006562EF" w:rsidRDefault="006562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A5D45" w14:textId="77777777" w:rsidR="006562EF" w:rsidRDefault="006562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2C878" w14:textId="77777777" w:rsidR="006562EF" w:rsidRDefault="006562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1648915">
    <w:abstractNumId w:val="3"/>
  </w:num>
  <w:num w:numId="2" w16cid:durableId="1428425124">
    <w:abstractNumId w:val="6"/>
  </w:num>
  <w:num w:numId="3" w16cid:durableId="48696521">
    <w:abstractNumId w:val="2"/>
  </w:num>
  <w:num w:numId="4" w16cid:durableId="569509421">
    <w:abstractNumId w:val="5"/>
  </w:num>
  <w:num w:numId="5" w16cid:durableId="785541857">
    <w:abstractNumId w:val="0"/>
  </w:num>
  <w:num w:numId="6" w16cid:durableId="189950861">
    <w:abstractNumId w:val="1"/>
  </w:num>
  <w:num w:numId="7" w16cid:durableId="15413622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839"/>
    <w:rsid w:val="00031374"/>
    <w:rsid w:val="000A1097"/>
    <w:rsid w:val="000E2A8F"/>
    <w:rsid w:val="0012774F"/>
    <w:rsid w:val="00144B7A"/>
    <w:rsid w:val="00180C6E"/>
    <w:rsid w:val="0029606A"/>
    <w:rsid w:val="00412ACF"/>
    <w:rsid w:val="0044180E"/>
    <w:rsid w:val="00465DC8"/>
    <w:rsid w:val="004848F3"/>
    <w:rsid w:val="004A75F2"/>
    <w:rsid w:val="004E4B64"/>
    <w:rsid w:val="005144A9"/>
    <w:rsid w:val="00520165"/>
    <w:rsid w:val="005B1B08"/>
    <w:rsid w:val="00632C3C"/>
    <w:rsid w:val="006562EF"/>
    <w:rsid w:val="00662BDB"/>
    <w:rsid w:val="006A5DF1"/>
    <w:rsid w:val="006B7198"/>
    <w:rsid w:val="006D4AB3"/>
    <w:rsid w:val="006F3B81"/>
    <w:rsid w:val="007C51E0"/>
    <w:rsid w:val="007D7198"/>
    <w:rsid w:val="00843A88"/>
    <w:rsid w:val="00864A4B"/>
    <w:rsid w:val="00870F9F"/>
    <w:rsid w:val="008804B6"/>
    <w:rsid w:val="00897AB0"/>
    <w:rsid w:val="008A3553"/>
    <w:rsid w:val="00A905AC"/>
    <w:rsid w:val="00B50839"/>
    <w:rsid w:val="00BA6584"/>
    <w:rsid w:val="00BE7BFD"/>
    <w:rsid w:val="00C370F2"/>
    <w:rsid w:val="00C44EEC"/>
    <w:rsid w:val="00C46732"/>
    <w:rsid w:val="00D22FFA"/>
    <w:rsid w:val="00D8461B"/>
    <w:rsid w:val="00D915F2"/>
    <w:rsid w:val="00DA6A5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2FAE78"/>
  <w15:chartTrackingRefBased/>
  <w15:docId w15:val="{46C01223-0FD3-4235-ACC8-9CB6D64D3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316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2001-02-10T14:28:00Z</cp:lastPrinted>
  <dcterms:created xsi:type="dcterms:W3CDTF">2025-06-30T07:54:00Z</dcterms:created>
  <dcterms:modified xsi:type="dcterms:W3CDTF">2025-06-30T07:54:00Z</dcterms:modified>
</cp:coreProperties>
</file>