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8A5AF0" w:rsidRPr="00495BE5" w14:paraId="302FC8C8" w14:textId="77777777" w:rsidTr="008F18D2">
        <w:trPr>
          <w:trHeight w:val="790"/>
        </w:trPr>
        <w:tc>
          <w:tcPr>
            <w:tcW w:w="80" w:type="dxa"/>
            <w:shd w:val="clear" w:color="auto" w:fill="auto"/>
          </w:tcPr>
          <w:p w14:paraId="4E94766F" w14:textId="77777777" w:rsidR="008A5AF0" w:rsidRPr="00495BE5" w:rsidRDefault="008A5AF0" w:rsidP="008F18D2">
            <w:pPr>
              <w:snapToGrid w:val="0"/>
            </w:pPr>
            <w:bookmarkStart w:id="0" w:name="_Hlk52197885"/>
          </w:p>
        </w:tc>
        <w:tc>
          <w:tcPr>
            <w:tcW w:w="10121" w:type="dxa"/>
            <w:shd w:val="clear" w:color="auto" w:fill="auto"/>
            <w:vAlign w:val="center"/>
          </w:tcPr>
          <w:p w14:paraId="30907045" w14:textId="77777777" w:rsidR="008A5AF0" w:rsidRPr="00495BE5" w:rsidRDefault="008A5AF0" w:rsidP="008F18D2">
            <w:pPr>
              <w:pStyle w:val="Nagwek"/>
              <w:ind w:hanging="567"/>
            </w:pPr>
            <w:r w:rsidRPr="00495BE5">
              <w:rPr>
                <w:noProof/>
              </w:rPr>
              <w:pict w14:anchorId="4AC04E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25pt;height:43.5pt;visibility:visible">
                  <v:imagedata r:id="rId6" o:title=""/>
                </v:shape>
              </w:pict>
            </w:r>
          </w:p>
        </w:tc>
      </w:tr>
    </w:tbl>
    <w:p w14:paraId="3E89E26D" w14:textId="77777777" w:rsidR="008A5AF0" w:rsidRDefault="008A5AF0" w:rsidP="008A5AF0">
      <w:pPr>
        <w:spacing w:after="600"/>
      </w:pPr>
    </w:p>
    <w:p w14:paraId="6F77F83E" w14:textId="08123BB9" w:rsidR="00986737" w:rsidRPr="00604069" w:rsidRDefault="0013582B" w:rsidP="00986737">
      <w:pPr>
        <w:spacing w:after="600"/>
        <w:jc w:val="right"/>
      </w:pPr>
      <w:r w:rsidRPr="00604069">
        <w:t>Niepołomice</w:t>
      </w:r>
      <w:r w:rsidR="00986737" w:rsidRPr="00604069">
        <w:t xml:space="preserve"> dnia: </w:t>
      </w:r>
      <w:r w:rsidRPr="00604069">
        <w:t>2025-06-27</w:t>
      </w:r>
    </w:p>
    <w:p w14:paraId="687B510A" w14:textId="77777777" w:rsidR="00986737" w:rsidRPr="00604069" w:rsidRDefault="0013582B" w:rsidP="00986737">
      <w:pPr>
        <w:spacing w:line="360" w:lineRule="auto"/>
        <w:rPr>
          <w:b/>
          <w:bCs/>
        </w:rPr>
      </w:pPr>
      <w:r w:rsidRPr="00604069">
        <w:rPr>
          <w:b/>
          <w:bCs/>
        </w:rPr>
        <w:t>GMINA NIEPOŁOMICE</w:t>
      </w:r>
    </w:p>
    <w:p w14:paraId="5DE0E9D6" w14:textId="77777777" w:rsidR="00986737" w:rsidRPr="00604069" w:rsidRDefault="0013582B" w:rsidP="00986737">
      <w:pPr>
        <w:spacing w:line="360" w:lineRule="auto"/>
      </w:pPr>
      <w:r w:rsidRPr="00604069">
        <w:t>Pl. Zwycięstwa</w:t>
      </w:r>
      <w:r w:rsidR="00986737" w:rsidRPr="00604069">
        <w:t xml:space="preserve"> </w:t>
      </w:r>
      <w:r w:rsidRPr="00604069">
        <w:t>13</w:t>
      </w:r>
    </w:p>
    <w:p w14:paraId="1D0E83AC" w14:textId="45B9EB6E" w:rsidR="00986737" w:rsidRPr="008A5AF0" w:rsidRDefault="0013582B" w:rsidP="008A5AF0">
      <w:r w:rsidRPr="00604069">
        <w:t>32-005</w:t>
      </w:r>
      <w:r w:rsidR="00986737" w:rsidRPr="00604069">
        <w:t xml:space="preserve"> </w:t>
      </w:r>
      <w:r w:rsidRPr="00604069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04069" w14:paraId="73FDEAD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DE1CA6" w14:textId="77777777" w:rsidR="00986737" w:rsidRPr="00604069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04069">
              <w:rPr>
                <w:b/>
                <w:spacing w:val="20"/>
              </w:rPr>
              <w:t>INFORMACJA Z OTWARCIA OFERT</w:t>
            </w:r>
          </w:p>
        </w:tc>
      </w:tr>
    </w:tbl>
    <w:p w14:paraId="6F2802F7" w14:textId="77777777" w:rsidR="00986737" w:rsidRPr="00604069" w:rsidRDefault="00986737" w:rsidP="00986737">
      <w:pPr>
        <w:pStyle w:val="Nagwek"/>
        <w:tabs>
          <w:tab w:val="clear" w:pos="4536"/>
        </w:tabs>
        <w:spacing w:after="360"/>
      </w:pPr>
      <w:r w:rsidRPr="00604069">
        <w:tab/>
        <w:t xml:space="preserve"> </w:t>
      </w:r>
    </w:p>
    <w:p w14:paraId="6D06A01C" w14:textId="77777777" w:rsidR="00986737" w:rsidRPr="00604069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604069">
        <w:rPr>
          <w:rFonts w:eastAsia="Calibri"/>
          <w:lang w:eastAsia="en-US"/>
        </w:rPr>
        <w:t xml:space="preserve">Dotyczy </w:t>
      </w:r>
      <w:r w:rsidRPr="00604069">
        <w:t>postępowania o udzielenie zamówienia publicznego</w:t>
      </w:r>
      <w:r w:rsidRPr="0060406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04069" w14:paraId="49534254" w14:textId="77777777" w:rsidTr="005A632E">
        <w:tc>
          <w:tcPr>
            <w:tcW w:w="2269" w:type="dxa"/>
            <w:shd w:val="clear" w:color="auto" w:fill="auto"/>
          </w:tcPr>
          <w:p w14:paraId="32393F0B" w14:textId="77777777" w:rsidR="00986737" w:rsidRPr="0060406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0406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345FFD" w14:textId="77777777" w:rsidR="00986737" w:rsidRPr="00604069" w:rsidRDefault="0013582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04069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986737" w:rsidRPr="00604069">
              <w:rPr>
                <w:bCs/>
              </w:rPr>
              <w:t>.</w:t>
            </w:r>
          </w:p>
        </w:tc>
      </w:tr>
      <w:tr w:rsidR="0013582B" w:rsidRPr="00604069" w14:paraId="61BD2163" w14:textId="77777777" w:rsidTr="00EA1B4C">
        <w:tc>
          <w:tcPr>
            <w:tcW w:w="2269" w:type="dxa"/>
            <w:shd w:val="clear" w:color="auto" w:fill="auto"/>
          </w:tcPr>
          <w:p w14:paraId="1A246D0E" w14:textId="77777777" w:rsidR="0013582B" w:rsidRPr="00604069" w:rsidRDefault="0013582B" w:rsidP="00EA1B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0406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787214" w14:textId="77777777" w:rsidR="0013582B" w:rsidRPr="00604069" w:rsidRDefault="0013582B" w:rsidP="00EA1B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04069">
              <w:rPr>
                <w:bCs/>
              </w:rPr>
              <w:t>ZP.271.11.2025</w:t>
            </w:r>
          </w:p>
        </w:tc>
      </w:tr>
    </w:tbl>
    <w:p w14:paraId="2FB6AEAE" w14:textId="77777777" w:rsidR="00A80738" w:rsidRPr="0060406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0E582048" w14:textId="77777777" w:rsidR="00D665F5" w:rsidRPr="00604069" w:rsidRDefault="00D665F5" w:rsidP="00986737">
      <w:pPr>
        <w:spacing w:before="120" w:line="360" w:lineRule="auto"/>
        <w:jc w:val="both"/>
      </w:pPr>
      <w:r w:rsidRPr="00604069">
        <w:t>Zamawiający, działając na podstawie art. 22</w:t>
      </w:r>
      <w:r w:rsidR="00FC7F5E" w:rsidRPr="00604069">
        <w:t>2</w:t>
      </w:r>
      <w:r w:rsidRPr="00604069">
        <w:t xml:space="preserve"> ust. 5 </w:t>
      </w:r>
      <w:r w:rsidRPr="00604069">
        <w:rPr>
          <w:bCs/>
        </w:rPr>
        <w:t>ustawy z dnia 11 września 2019 r. Prawo zamówień publicznych</w:t>
      </w:r>
      <w:r w:rsidRPr="00604069">
        <w:t xml:space="preserve"> </w:t>
      </w:r>
      <w:r w:rsidR="0013582B" w:rsidRPr="00604069">
        <w:t>(</w:t>
      </w:r>
      <w:proofErr w:type="spellStart"/>
      <w:r w:rsidR="0013582B" w:rsidRPr="00604069">
        <w:t>t.j</w:t>
      </w:r>
      <w:proofErr w:type="spellEnd"/>
      <w:r w:rsidR="0013582B" w:rsidRPr="00604069">
        <w:t>. Dz. U. z 2024 poz. 1320)</w:t>
      </w:r>
      <w:r w:rsidR="00490DC0" w:rsidRPr="00604069">
        <w:t xml:space="preserve"> </w:t>
      </w:r>
      <w:r w:rsidRPr="00604069">
        <w:t>udostępnia</w:t>
      </w:r>
      <w:r w:rsidR="00F95C33" w:rsidRPr="00604069">
        <w:t xml:space="preserve"> </w:t>
      </w:r>
      <w:r w:rsidR="004C7E9B" w:rsidRPr="00604069">
        <w:t>informacj</w:t>
      </w:r>
      <w:r w:rsidR="00577BC6" w:rsidRPr="00604069">
        <w:t>ę</w:t>
      </w:r>
      <w:r w:rsidR="00035488" w:rsidRPr="00604069">
        <w:t xml:space="preserve"> z otwarcia ofert</w:t>
      </w:r>
      <w:r w:rsidR="00577BC6" w:rsidRPr="00604069">
        <w:t>.</w:t>
      </w:r>
    </w:p>
    <w:p w14:paraId="65DB202D" w14:textId="77777777" w:rsidR="00A80738" w:rsidRPr="00604069" w:rsidRDefault="00D665F5" w:rsidP="00986737">
      <w:pPr>
        <w:spacing w:before="120" w:after="60" w:line="360" w:lineRule="auto"/>
        <w:jc w:val="both"/>
      </w:pPr>
      <w:r w:rsidRPr="00604069">
        <w:t>Podczas otwarcia ofert, mającego miejsce</w:t>
      </w:r>
      <w:r w:rsidR="00FF4AB1" w:rsidRPr="00604069">
        <w:t xml:space="preserve"> w dniu </w:t>
      </w:r>
      <w:r w:rsidR="0013582B" w:rsidRPr="00604069">
        <w:t>27/06/2025</w:t>
      </w:r>
      <w:r w:rsidR="00FF4AB1" w:rsidRPr="00604069">
        <w:t xml:space="preserve"> o godz. </w:t>
      </w:r>
      <w:r w:rsidR="0013582B" w:rsidRPr="00604069">
        <w:t>09:30</w:t>
      </w:r>
      <w:r w:rsidRPr="00604069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04069" w14:paraId="76AFFE9D" w14:textId="77777777" w:rsidTr="005A632E">
        <w:tc>
          <w:tcPr>
            <w:tcW w:w="1276" w:type="dxa"/>
            <w:shd w:val="clear" w:color="auto" w:fill="F2F2F2"/>
            <w:vAlign w:val="center"/>
          </w:tcPr>
          <w:p w14:paraId="226E5D21" w14:textId="77777777" w:rsidR="006B27ED" w:rsidRPr="00604069" w:rsidRDefault="00986737" w:rsidP="00C82837">
            <w:pPr>
              <w:spacing w:before="120" w:after="120"/>
              <w:jc w:val="center"/>
            </w:pPr>
            <w:r w:rsidRPr="00604069">
              <w:t>Oferta n</w:t>
            </w:r>
            <w:r w:rsidR="006B27ED" w:rsidRPr="00604069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EF77B59" w14:textId="77777777" w:rsidR="006B27ED" w:rsidRPr="00604069" w:rsidRDefault="00986737" w:rsidP="00C82837">
            <w:pPr>
              <w:spacing w:before="120" w:after="120"/>
              <w:jc w:val="center"/>
            </w:pPr>
            <w:r w:rsidRPr="00604069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74406A8" w14:textId="77777777" w:rsidR="006B27ED" w:rsidRPr="00604069" w:rsidRDefault="006B27ED" w:rsidP="00BB547B">
            <w:pPr>
              <w:spacing w:before="120" w:after="120"/>
              <w:jc w:val="center"/>
            </w:pPr>
            <w:r w:rsidRPr="00604069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7C048A8" w14:textId="77777777" w:rsidR="006B27ED" w:rsidRPr="00604069" w:rsidRDefault="006B27ED" w:rsidP="00C82837">
            <w:pPr>
              <w:spacing w:before="120" w:after="120"/>
              <w:jc w:val="center"/>
            </w:pPr>
            <w:r w:rsidRPr="00604069">
              <w:t>Cena oferty</w:t>
            </w:r>
          </w:p>
        </w:tc>
      </w:tr>
      <w:tr w:rsidR="0013582B" w:rsidRPr="00604069" w14:paraId="17295679" w14:textId="77777777" w:rsidTr="00EA1B4C">
        <w:tc>
          <w:tcPr>
            <w:tcW w:w="1276" w:type="dxa"/>
            <w:shd w:val="clear" w:color="auto" w:fill="auto"/>
            <w:vAlign w:val="center"/>
          </w:tcPr>
          <w:p w14:paraId="58C7C5F8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029B88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7</w:t>
            </w:r>
          </w:p>
        </w:tc>
        <w:tc>
          <w:tcPr>
            <w:tcW w:w="3969" w:type="dxa"/>
            <w:shd w:val="clear" w:color="auto" w:fill="auto"/>
          </w:tcPr>
          <w:p w14:paraId="16155B1E" w14:textId="77777777" w:rsidR="0013582B" w:rsidRPr="00604069" w:rsidRDefault="0013582B" w:rsidP="00EA1B4C">
            <w:pPr>
              <w:spacing w:before="80" w:after="40"/>
            </w:pPr>
            <w:r w:rsidRPr="00604069">
              <w:t>Toro Spółka zoo</w:t>
            </w:r>
          </w:p>
          <w:p w14:paraId="4C5555E8" w14:textId="77777777" w:rsidR="0013582B" w:rsidRPr="00604069" w:rsidRDefault="0013582B" w:rsidP="00EA1B4C">
            <w:r w:rsidRPr="00604069">
              <w:t xml:space="preserve">Breń 64a </w:t>
            </w:r>
          </w:p>
          <w:p w14:paraId="00CD851E" w14:textId="3B5B641B" w:rsidR="0013582B" w:rsidRPr="00604069" w:rsidRDefault="0013582B" w:rsidP="00EA1B4C">
            <w:pPr>
              <w:spacing w:after="80"/>
              <w:jc w:val="both"/>
            </w:pPr>
            <w:r w:rsidRPr="00604069">
              <w:t xml:space="preserve">33-140 </w:t>
            </w:r>
            <w:r w:rsidR="00604069">
              <w:t>L</w:t>
            </w:r>
            <w:r w:rsidRPr="00604069">
              <w:t xml:space="preserve">isia </w:t>
            </w:r>
            <w:r w:rsidR="00604069">
              <w:t>G</w:t>
            </w:r>
            <w:r w:rsidRPr="00604069">
              <w:t>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788F96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25 092.00 zł</w:t>
            </w:r>
          </w:p>
        </w:tc>
      </w:tr>
      <w:tr w:rsidR="0013582B" w:rsidRPr="00604069" w14:paraId="0E9B8C7B" w14:textId="77777777" w:rsidTr="00EA1B4C">
        <w:tc>
          <w:tcPr>
            <w:tcW w:w="1276" w:type="dxa"/>
            <w:shd w:val="clear" w:color="auto" w:fill="auto"/>
            <w:vAlign w:val="center"/>
          </w:tcPr>
          <w:p w14:paraId="27E70AE5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99A9BD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8</w:t>
            </w:r>
          </w:p>
        </w:tc>
        <w:tc>
          <w:tcPr>
            <w:tcW w:w="3969" w:type="dxa"/>
            <w:shd w:val="clear" w:color="auto" w:fill="auto"/>
          </w:tcPr>
          <w:p w14:paraId="53119A7D" w14:textId="77777777" w:rsidR="0013582B" w:rsidRPr="00604069" w:rsidRDefault="0013582B" w:rsidP="00EA1B4C">
            <w:pPr>
              <w:spacing w:before="80" w:after="40"/>
            </w:pPr>
            <w:r w:rsidRPr="00604069">
              <w:t>Toro Spółka zoo</w:t>
            </w:r>
          </w:p>
          <w:p w14:paraId="65609DA7" w14:textId="77777777" w:rsidR="0013582B" w:rsidRPr="00604069" w:rsidRDefault="0013582B" w:rsidP="00EA1B4C">
            <w:r w:rsidRPr="00604069">
              <w:t xml:space="preserve">Breń 64a </w:t>
            </w:r>
          </w:p>
          <w:p w14:paraId="468CED41" w14:textId="78046DD9" w:rsidR="0013582B" w:rsidRPr="00604069" w:rsidRDefault="0013582B" w:rsidP="00EA1B4C">
            <w:pPr>
              <w:spacing w:after="80"/>
              <w:jc w:val="both"/>
            </w:pPr>
            <w:r w:rsidRPr="00604069">
              <w:t xml:space="preserve">33-140 </w:t>
            </w:r>
            <w:r w:rsidR="00604069">
              <w:t>L</w:t>
            </w:r>
            <w:r w:rsidRPr="00604069">
              <w:t xml:space="preserve">isia </w:t>
            </w:r>
            <w:r w:rsidR="00604069">
              <w:t>G</w:t>
            </w:r>
            <w:r w:rsidRPr="00604069">
              <w:t>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76AB6F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49 962.60 zł</w:t>
            </w:r>
          </w:p>
        </w:tc>
      </w:tr>
      <w:tr w:rsidR="0013582B" w:rsidRPr="00604069" w14:paraId="61D75F98" w14:textId="77777777" w:rsidTr="00EA1B4C">
        <w:tc>
          <w:tcPr>
            <w:tcW w:w="1276" w:type="dxa"/>
            <w:shd w:val="clear" w:color="auto" w:fill="auto"/>
            <w:vAlign w:val="center"/>
          </w:tcPr>
          <w:p w14:paraId="00690548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FC5047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5</w:t>
            </w:r>
          </w:p>
        </w:tc>
        <w:tc>
          <w:tcPr>
            <w:tcW w:w="3969" w:type="dxa"/>
            <w:shd w:val="clear" w:color="auto" w:fill="auto"/>
          </w:tcPr>
          <w:p w14:paraId="05A0ABAF" w14:textId="77777777" w:rsidR="0013582B" w:rsidRPr="00604069" w:rsidRDefault="0013582B" w:rsidP="00EA1B4C">
            <w:pPr>
              <w:spacing w:before="80" w:after="40"/>
            </w:pPr>
            <w:proofErr w:type="spellStart"/>
            <w:r w:rsidRPr="00604069">
              <w:t>Renex</w:t>
            </w:r>
            <w:proofErr w:type="spellEnd"/>
            <w:r w:rsidRPr="00604069">
              <w:t xml:space="preserve"> </w:t>
            </w:r>
            <w:proofErr w:type="spellStart"/>
            <w:r w:rsidRPr="00604069">
              <w:t>Predrag</w:t>
            </w:r>
            <w:proofErr w:type="spellEnd"/>
            <w:r w:rsidRPr="00604069">
              <w:t xml:space="preserve"> Topić</w:t>
            </w:r>
          </w:p>
          <w:p w14:paraId="7FE70C0C" w14:textId="77777777" w:rsidR="0013582B" w:rsidRPr="00604069" w:rsidRDefault="0013582B" w:rsidP="00EA1B4C">
            <w:r w:rsidRPr="00604069">
              <w:t xml:space="preserve">Al. Kazimierza Wielkiego 6E </w:t>
            </w:r>
          </w:p>
          <w:p w14:paraId="5DC62065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87-800 Włocławek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D59C3C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63 462.39 zł</w:t>
            </w:r>
          </w:p>
        </w:tc>
      </w:tr>
      <w:tr w:rsidR="0013582B" w:rsidRPr="00604069" w14:paraId="4995AEF7" w14:textId="77777777" w:rsidTr="00EA1B4C">
        <w:tc>
          <w:tcPr>
            <w:tcW w:w="1276" w:type="dxa"/>
            <w:shd w:val="clear" w:color="auto" w:fill="auto"/>
            <w:vAlign w:val="center"/>
          </w:tcPr>
          <w:p w14:paraId="1E7B3418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A4971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6</w:t>
            </w:r>
          </w:p>
        </w:tc>
        <w:tc>
          <w:tcPr>
            <w:tcW w:w="3969" w:type="dxa"/>
            <w:shd w:val="clear" w:color="auto" w:fill="auto"/>
          </w:tcPr>
          <w:p w14:paraId="0F307442" w14:textId="0127D761" w:rsidR="0013582B" w:rsidRPr="00604069" w:rsidRDefault="0013582B" w:rsidP="00EA1B4C">
            <w:pPr>
              <w:spacing w:before="80" w:after="40"/>
            </w:pPr>
            <w:r w:rsidRPr="00604069">
              <w:t>Miecz Net</w:t>
            </w:r>
            <w:r w:rsidR="00604069">
              <w:t xml:space="preserve"> Karol </w:t>
            </w:r>
            <w:proofErr w:type="spellStart"/>
            <w:r w:rsidR="00604069">
              <w:t>Labe</w:t>
            </w:r>
            <w:proofErr w:type="spellEnd"/>
          </w:p>
          <w:p w14:paraId="50E8B35C" w14:textId="34DC30AB" w:rsidR="0013582B" w:rsidRPr="00604069" w:rsidRDefault="00604069" w:rsidP="00EA1B4C">
            <w:r>
              <w:t xml:space="preserve">Ul. </w:t>
            </w:r>
            <w:r w:rsidR="0013582B" w:rsidRPr="00604069">
              <w:t xml:space="preserve">Mieczyków 14a </w:t>
            </w:r>
          </w:p>
          <w:p w14:paraId="0A35B0C9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41-250 Czeladź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CBB2C3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109 470.00 zł</w:t>
            </w:r>
          </w:p>
        </w:tc>
      </w:tr>
      <w:tr w:rsidR="0013582B" w:rsidRPr="00604069" w14:paraId="3E7C4541" w14:textId="77777777" w:rsidTr="00EA1B4C">
        <w:tc>
          <w:tcPr>
            <w:tcW w:w="1276" w:type="dxa"/>
            <w:shd w:val="clear" w:color="auto" w:fill="auto"/>
            <w:vAlign w:val="center"/>
          </w:tcPr>
          <w:p w14:paraId="0E66288E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2E7581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8</w:t>
            </w:r>
          </w:p>
        </w:tc>
        <w:tc>
          <w:tcPr>
            <w:tcW w:w="3969" w:type="dxa"/>
            <w:shd w:val="clear" w:color="auto" w:fill="auto"/>
          </w:tcPr>
          <w:p w14:paraId="115E85E5" w14:textId="77777777" w:rsidR="0013582B" w:rsidRPr="00604069" w:rsidRDefault="0013582B" w:rsidP="00EA1B4C">
            <w:pPr>
              <w:spacing w:before="80" w:after="40"/>
            </w:pPr>
            <w:r w:rsidRPr="00604069">
              <w:t xml:space="preserve">Gastro-Pack  Michał </w:t>
            </w:r>
            <w:proofErr w:type="spellStart"/>
            <w:r w:rsidRPr="00604069">
              <w:t>Henzel</w:t>
            </w:r>
            <w:proofErr w:type="spellEnd"/>
          </w:p>
          <w:p w14:paraId="7243663A" w14:textId="77777777" w:rsidR="0013582B" w:rsidRPr="00604069" w:rsidRDefault="0013582B" w:rsidP="00EA1B4C">
            <w:r w:rsidRPr="00604069">
              <w:t xml:space="preserve">Bodzanów 138a </w:t>
            </w:r>
          </w:p>
          <w:p w14:paraId="1EB5A495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32-020 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77A831" w14:textId="0A34C4EE" w:rsidR="0013582B" w:rsidRPr="00604069" w:rsidRDefault="00604069" w:rsidP="00EA1B4C">
            <w:pPr>
              <w:spacing w:before="80" w:after="80"/>
              <w:jc w:val="center"/>
            </w:pPr>
            <w:r>
              <w:t>3</w:t>
            </w:r>
            <w:r w:rsidR="0013582B" w:rsidRPr="00604069">
              <w:t>1 023.06 zł</w:t>
            </w:r>
          </w:p>
        </w:tc>
      </w:tr>
      <w:tr w:rsidR="0013582B" w:rsidRPr="00604069" w14:paraId="586836F0" w14:textId="77777777" w:rsidTr="00EA1B4C">
        <w:tc>
          <w:tcPr>
            <w:tcW w:w="1276" w:type="dxa"/>
            <w:shd w:val="clear" w:color="auto" w:fill="auto"/>
            <w:vAlign w:val="center"/>
          </w:tcPr>
          <w:p w14:paraId="4079A634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E9FFB2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</w:t>
            </w:r>
          </w:p>
        </w:tc>
        <w:tc>
          <w:tcPr>
            <w:tcW w:w="3969" w:type="dxa"/>
            <w:shd w:val="clear" w:color="auto" w:fill="auto"/>
          </w:tcPr>
          <w:p w14:paraId="4D030B3B" w14:textId="77777777" w:rsidR="0013582B" w:rsidRPr="00604069" w:rsidRDefault="0013582B" w:rsidP="00EA1B4C">
            <w:pPr>
              <w:spacing w:before="80" w:after="40"/>
            </w:pPr>
            <w:r w:rsidRPr="00604069">
              <w:t>COCON Spółka Akcyjna</w:t>
            </w:r>
          </w:p>
          <w:p w14:paraId="08D2BFC9" w14:textId="006F7FDC" w:rsidR="0013582B" w:rsidRPr="00604069" w:rsidRDefault="00052BD4" w:rsidP="00EA1B4C">
            <w:r>
              <w:t xml:space="preserve">Ul. </w:t>
            </w:r>
            <w:r w:rsidR="0013582B" w:rsidRPr="00604069">
              <w:t xml:space="preserve">Dworcowa 10a </w:t>
            </w:r>
          </w:p>
          <w:p w14:paraId="18144455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46-300 Olesno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8E4133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38 946.77 zł</w:t>
            </w:r>
          </w:p>
        </w:tc>
      </w:tr>
      <w:tr w:rsidR="0013582B" w:rsidRPr="00604069" w14:paraId="5E7501D1" w14:textId="77777777" w:rsidTr="00EA1B4C">
        <w:tc>
          <w:tcPr>
            <w:tcW w:w="1276" w:type="dxa"/>
            <w:shd w:val="clear" w:color="auto" w:fill="auto"/>
            <w:vAlign w:val="center"/>
          </w:tcPr>
          <w:p w14:paraId="3110873B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20A771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</w:t>
            </w:r>
          </w:p>
        </w:tc>
        <w:tc>
          <w:tcPr>
            <w:tcW w:w="3969" w:type="dxa"/>
            <w:shd w:val="clear" w:color="auto" w:fill="auto"/>
          </w:tcPr>
          <w:p w14:paraId="19C47F0F" w14:textId="77777777" w:rsidR="0013582B" w:rsidRPr="00604069" w:rsidRDefault="0013582B" w:rsidP="00EA1B4C">
            <w:pPr>
              <w:spacing w:before="80" w:after="40"/>
            </w:pPr>
            <w:r w:rsidRPr="00604069">
              <w:t>PRZP Systemy Informacyjne Sp. z o.o.</w:t>
            </w:r>
          </w:p>
          <w:p w14:paraId="224B103C" w14:textId="0F55AE9B" w:rsidR="0013582B" w:rsidRPr="00604069" w:rsidRDefault="00052BD4" w:rsidP="00EA1B4C">
            <w:r>
              <w:t xml:space="preserve">Ul. </w:t>
            </w:r>
            <w:r w:rsidR="0013582B" w:rsidRPr="00604069">
              <w:t xml:space="preserve">Kilińskiego 6 </w:t>
            </w:r>
          </w:p>
          <w:p w14:paraId="34BA8099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28-230 Połaniec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E44D43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671 715.47 zł</w:t>
            </w:r>
          </w:p>
        </w:tc>
      </w:tr>
      <w:tr w:rsidR="0013582B" w:rsidRPr="00604069" w14:paraId="7FBBB385" w14:textId="77777777" w:rsidTr="00EA1B4C">
        <w:tc>
          <w:tcPr>
            <w:tcW w:w="1276" w:type="dxa"/>
            <w:shd w:val="clear" w:color="auto" w:fill="auto"/>
            <w:vAlign w:val="center"/>
          </w:tcPr>
          <w:p w14:paraId="49D3A024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B37086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7</w:t>
            </w:r>
          </w:p>
        </w:tc>
        <w:tc>
          <w:tcPr>
            <w:tcW w:w="3969" w:type="dxa"/>
            <w:shd w:val="clear" w:color="auto" w:fill="auto"/>
          </w:tcPr>
          <w:p w14:paraId="3CF0B0A7" w14:textId="77777777" w:rsidR="0013582B" w:rsidRPr="00604069" w:rsidRDefault="0013582B" w:rsidP="00EA1B4C">
            <w:pPr>
              <w:spacing w:before="80" w:after="40"/>
            </w:pPr>
            <w:proofErr w:type="spellStart"/>
            <w:r w:rsidRPr="00604069">
              <w:t>w&amp;w</w:t>
            </w:r>
            <w:proofErr w:type="spellEnd"/>
            <w:r w:rsidRPr="00604069">
              <w:t xml:space="preserve"> design Katarzyna Kaczmarczyk</w:t>
            </w:r>
          </w:p>
          <w:p w14:paraId="78B5C6B0" w14:textId="3C42D7E4" w:rsidR="0013582B" w:rsidRPr="00604069" w:rsidRDefault="00052BD4" w:rsidP="00EA1B4C">
            <w:r>
              <w:t xml:space="preserve">ul. </w:t>
            </w:r>
            <w:r w:rsidR="0013582B" w:rsidRPr="00604069">
              <w:t xml:space="preserve">Pokoju 8a/7 </w:t>
            </w:r>
          </w:p>
          <w:p w14:paraId="70944DD6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40-859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7B0D59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32 932.02 zł</w:t>
            </w:r>
          </w:p>
        </w:tc>
      </w:tr>
      <w:tr w:rsidR="0013582B" w:rsidRPr="00604069" w14:paraId="1443C2E4" w14:textId="77777777" w:rsidTr="00EA1B4C">
        <w:tc>
          <w:tcPr>
            <w:tcW w:w="1276" w:type="dxa"/>
            <w:shd w:val="clear" w:color="auto" w:fill="auto"/>
            <w:vAlign w:val="center"/>
          </w:tcPr>
          <w:p w14:paraId="5EE2EB41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67F2DB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8</w:t>
            </w:r>
          </w:p>
        </w:tc>
        <w:tc>
          <w:tcPr>
            <w:tcW w:w="3969" w:type="dxa"/>
            <w:shd w:val="clear" w:color="auto" w:fill="auto"/>
          </w:tcPr>
          <w:p w14:paraId="28DC9806" w14:textId="77777777" w:rsidR="0013582B" w:rsidRPr="00604069" w:rsidRDefault="0013582B" w:rsidP="00EA1B4C">
            <w:pPr>
              <w:spacing w:before="80" w:after="40"/>
            </w:pPr>
            <w:proofErr w:type="spellStart"/>
            <w:r w:rsidRPr="00604069">
              <w:t>w&amp;w</w:t>
            </w:r>
            <w:proofErr w:type="spellEnd"/>
            <w:r w:rsidRPr="00604069">
              <w:t xml:space="preserve"> design Katarzyna Kaczmarczyk</w:t>
            </w:r>
          </w:p>
          <w:p w14:paraId="31C0D734" w14:textId="1DD15C60" w:rsidR="0013582B" w:rsidRPr="00604069" w:rsidRDefault="00052BD4" w:rsidP="00EA1B4C">
            <w:r>
              <w:t xml:space="preserve">ul. </w:t>
            </w:r>
            <w:r w:rsidR="0013582B" w:rsidRPr="00604069">
              <w:t xml:space="preserve">Pokoju 8a/7 </w:t>
            </w:r>
          </w:p>
          <w:p w14:paraId="4E0CA222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40-859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B4CDB0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39 000.84 zł</w:t>
            </w:r>
          </w:p>
        </w:tc>
      </w:tr>
      <w:tr w:rsidR="0013582B" w:rsidRPr="00604069" w14:paraId="34537B33" w14:textId="77777777" w:rsidTr="00EA1B4C">
        <w:tc>
          <w:tcPr>
            <w:tcW w:w="1276" w:type="dxa"/>
            <w:shd w:val="clear" w:color="auto" w:fill="auto"/>
            <w:vAlign w:val="center"/>
          </w:tcPr>
          <w:p w14:paraId="0698522A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94C49D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4</w:t>
            </w:r>
          </w:p>
        </w:tc>
        <w:tc>
          <w:tcPr>
            <w:tcW w:w="3969" w:type="dxa"/>
            <w:shd w:val="clear" w:color="auto" w:fill="auto"/>
          </w:tcPr>
          <w:p w14:paraId="12478D16" w14:textId="77777777" w:rsidR="0013582B" w:rsidRPr="00604069" w:rsidRDefault="0013582B" w:rsidP="00EA1B4C">
            <w:pPr>
              <w:spacing w:before="80" w:after="40"/>
            </w:pPr>
            <w:r w:rsidRPr="00604069">
              <w:t>NetProf.pl Spółka z ograniczoną odpowiedzialnością</w:t>
            </w:r>
          </w:p>
          <w:p w14:paraId="5DFC347F" w14:textId="1B7AA260" w:rsidR="0013582B" w:rsidRPr="00604069" w:rsidRDefault="00052BD4" w:rsidP="00EA1B4C">
            <w:r>
              <w:t xml:space="preserve">Ul. </w:t>
            </w:r>
            <w:r w:rsidR="0013582B" w:rsidRPr="00604069">
              <w:t xml:space="preserve">Sterlinga 27/29 </w:t>
            </w:r>
          </w:p>
          <w:p w14:paraId="2F76CC1F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90-212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818EE2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56 587.52 zł</w:t>
            </w:r>
          </w:p>
        </w:tc>
      </w:tr>
      <w:tr w:rsidR="0013582B" w:rsidRPr="00604069" w14:paraId="7E983E50" w14:textId="77777777" w:rsidTr="00EA1B4C">
        <w:tc>
          <w:tcPr>
            <w:tcW w:w="1276" w:type="dxa"/>
            <w:shd w:val="clear" w:color="auto" w:fill="auto"/>
            <w:vAlign w:val="center"/>
          </w:tcPr>
          <w:p w14:paraId="01AA1A30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BB61ED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2</w:t>
            </w:r>
          </w:p>
        </w:tc>
        <w:tc>
          <w:tcPr>
            <w:tcW w:w="3969" w:type="dxa"/>
            <w:shd w:val="clear" w:color="auto" w:fill="auto"/>
          </w:tcPr>
          <w:p w14:paraId="30A8ADAC" w14:textId="77777777" w:rsidR="0013582B" w:rsidRPr="00604069" w:rsidRDefault="0013582B" w:rsidP="00EA1B4C">
            <w:pPr>
              <w:spacing w:before="80" w:after="40"/>
            </w:pPr>
            <w:r w:rsidRPr="00604069">
              <w:t>X3D sp. z o.o.</w:t>
            </w:r>
          </w:p>
          <w:p w14:paraId="521B6624" w14:textId="65DFAD30" w:rsidR="0013582B" w:rsidRPr="00604069" w:rsidRDefault="00A06E8B" w:rsidP="00EA1B4C">
            <w:r>
              <w:t>Ceynowy 21</w:t>
            </w:r>
          </w:p>
          <w:p w14:paraId="002A57F0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 xml:space="preserve">77-100 </w:t>
            </w:r>
            <w:proofErr w:type="spellStart"/>
            <w:r w:rsidRPr="00604069">
              <w:t>Bytow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737C3207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222 654.88 zł</w:t>
            </w:r>
          </w:p>
        </w:tc>
      </w:tr>
      <w:tr w:rsidR="0013582B" w:rsidRPr="00604069" w14:paraId="60F735DE" w14:textId="77777777" w:rsidTr="00EA1B4C">
        <w:tc>
          <w:tcPr>
            <w:tcW w:w="1276" w:type="dxa"/>
            <w:shd w:val="clear" w:color="auto" w:fill="auto"/>
            <w:vAlign w:val="center"/>
          </w:tcPr>
          <w:p w14:paraId="319B7062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333A0B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</w:t>
            </w:r>
          </w:p>
        </w:tc>
        <w:tc>
          <w:tcPr>
            <w:tcW w:w="3969" w:type="dxa"/>
            <w:shd w:val="clear" w:color="auto" w:fill="auto"/>
          </w:tcPr>
          <w:p w14:paraId="4F4674B0" w14:textId="77777777" w:rsidR="0013582B" w:rsidRPr="00604069" w:rsidRDefault="0013582B" w:rsidP="00EA1B4C">
            <w:pPr>
              <w:spacing w:before="80" w:after="40"/>
            </w:pPr>
            <w:r w:rsidRPr="00604069">
              <w:t>X3D sp. z o.o.</w:t>
            </w:r>
          </w:p>
          <w:p w14:paraId="5CF762B8" w14:textId="114CFA10" w:rsidR="0013582B" w:rsidRPr="00604069" w:rsidRDefault="00A06E8B" w:rsidP="00EA1B4C">
            <w:r>
              <w:t>Ceynowy 21</w:t>
            </w:r>
          </w:p>
          <w:p w14:paraId="1993246F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 xml:space="preserve">77-100 </w:t>
            </w:r>
            <w:proofErr w:type="spellStart"/>
            <w:r w:rsidRPr="00604069">
              <w:t>Bytow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3CE965E7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29 882.50 zł</w:t>
            </w:r>
          </w:p>
        </w:tc>
      </w:tr>
      <w:tr w:rsidR="0013582B" w:rsidRPr="00604069" w14:paraId="568478BC" w14:textId="77777777" w:rsidTr="00EA1B4C">
        <w:tc>
          <w:tcPr>
            <w:tcW w:w="1276" w:type="dxa"/>
            <w:shd w:val="clear" w:color="auto" w:fill="auto"/>
            <w:vAlign w:val="center"/>
          </w:tcPr>
          <w:p w14:paraId="06DA7585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DB2A10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9</w:t>
            </w:r>
          </w:p>
        </w:tc>
        <w:tc>
          <w:tcPr>
            <w:tcW w:w="3969" w:type="dxa"/>
            <w:shd w:val="clear" w:color="auto" w:fill="auto"/>
          </w:tcPr>
          <w:p w14:paraId="43E96AE0" w14:textId="77777777" w:rsidR="0013582B" w:rsidRPr="00604069" w:rsidRDefault="0013582B" w:rsidP="00EA1B4C">
            <w:pPr>
              <w:spacing w:before="80" w:after="40"/>
            </w:pPr>
            <w:r w:rsidRPr="00604069">
              <w:t>LUKRUM Kamil Bielecki</w:t>
            </w:r>
          </w:p>
          <w:p w14:paraId="6CB5DCA7" w14:textId="77777777" w:rsidR="0013582B" w:rsidRPr="00604069" w:rsidRDefault="0013582B" w:rsidP="00EA1B4C">
            <w:r w:rsidRPr="00604069">
              <w:t xml:space="preserve">Śliwkowa 5 </w:t>
            </w:r>
          </w:p>
          <w:p w14:paraId="17DEE53C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82-520 Bądki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0CFE4B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59 040.00 zł</w:t>
            </w:r>
          </w:p>
        </w:tc>
      </w:tr>
      <w:tr w:rsidR="0013582B" w:rsidRPr="00604069" w14:paraId="0E1DDAD7" w14:textId="77777777" w:rsidTr="00EA1B4C">
        <w:tc>
          <w:tcPr>
            <w:tcW w:w="1276" w:type="dxa"/>
            <w:shd w:val="clear" w:color="auto" w:fill="auto"/>
            <w:vAlign w:val="center"/>
          </w:tcPr>
          <w:p w14:paraId="331896F2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6382CD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</w:t>
            </w:r>
          </w:p>
        </w:tc>
        <w:tc>
          <w:tcPr>
            <w:tcW w:w="3969" w:type="dxa"/>
            <w:shd w:val="clear" w:color="auto" w:fill="auto"/>
          </w:tcPr>
          <w:p w14:paraId="719DD7D9" w14:textId="77777777" w:rsidR="0013582B" w:rsidRPr="00604069" w:rsidRDefault="0013582B" w:rsidP="00EA1B4C">
            <w:pPr>
              <w:spacing w:before="80" w:after="40"/>
            </w:pPr>
            <w:r w:rsidRPr="00604069">
              <w:t>FHU Horyzont Krzysztof Lech</w:t>
            </w:r>
          </w:p>
          <w:p w14:paraId="4F6E96D1" w14:textId="24C639EB" w:rsidR="0013582B" w:rsidRPr="00604069" w:rsidRDefault="00D2477E" w:rsidP="00EA1B4C">
            <w:r>
              <w:t>Ul. Parkowa 6</w:t>
            </w:r>
          </w:p>
          <w:p w14:paraId="609CBAD9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38-300 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B8F863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829 518.20 zł</w:t>
            </w:r>
          </w:p>
        </w:tc>
      </w:tr>
      <w:tr w:rsidR="0013582B" w:rsidRPr="00604069" w14:paraId="693949B5" w14:textId="77777777" w:rsidTr="00EA1B4C">
        <w:tc>
          <w:tcPr>
            <w:tcW w:w="1276" w:type="dxa"/>
            <w:shd w:val="clear" w:color="auto" w:fill="auto"/>
            <w:vAlign w:val="center"/>
          </w:tcPr>
          <w:p w14:paraId="2A611ABC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4B73B6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</w:t>
            </w:r>
          </w:p>
        </w:tc>
        <w:tc>
          <w:tcPr>
            <w:tcW w:w="3969" w:type="dxa"/>
            <w:shd w:val="clear" w:color="auto" w:fill="auto"/>
          </w:tcPr>
          <w:p w14:paraId="6BA31004" w14:textId="63A8C443" w:rsidR="0013582B" w:rsidRPr="00604069" w:rsidRDefault="0013582B" w:rsidP="00EA1B4C">
            <w:pPr>
              <w:spacing w:before="80" w:after="40"/>
            </w:pPr>
            <w:r w:rsidRPr="00604069">
              <w:t xml:space="preserve">CEZAR Cezary </w:t>
            </w:r>
            <w:proofErr w:type="spellStart"/>
            <w:r w:rsidRPr="00604069">
              <w:t>Machnio</w:t>
            </w:r>
            <w:proofErr w:type="spellEnd"/>
            <w:r w:rsidRPr="00604069">
              <w:t xml:space="preserve"> i Piotr Gębka </w:t>
            </w:r>
            <w:r w:rsidR="00D2477E">
              <w:br/>
            </w:r>
            <w:r w:rsidRPr="00604069">
              <w:t>Sp. z o.o.</w:t>
            </w:r>
          </w:p>
          <w:p w14:paraId="69AA4FCE" w14:textId="36044F23" w:rsidR="0013582B" w:rsidRPr="00604069" w:rsidRDefault="0013582B" w:rsidP="00EA1B4C">
            <w:r w:rsidRPr="00604069">
              <w:t xml:space="preserve">ul. Wolność 8/4 </w:t>
            </w:r>
          </w:p>
          <w:p w14:paraId="45C47078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26-600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1B953F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638 942.90 zł</w:t>
            </w:r>
          </w:p>
        </w:tc>
      </w:tr>
      <w:tr w:rsidR="0013582B" w:rsidRPr="00604069" w14:paraId="3D17BEA6" w14:textId="77777777" w:rsidTr="00EA1B4C">
        <w:tc>
          <w:tcPr>
            <w:tcW w:w="1276" w:type="dxa"/>
            <w:shd w:val="clear" w:color="auto" w:fill="auto"/>
            <w:vAlign w:val="center"/>
          </w:tcPr>
          <w:p w14:paraId="55CD8AF5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58A98D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</w:t>
            </w:r>
          </w:p>
        </w:tc>
        <w:tc>
          <w:tcPr>
            <w:tcW w:w="3969" w:type="dxa"/>
            <w:shd w:val="clear" w:color="auto" w:fill="auto"/>
          </w:tcPr>
          <w:p w14:paraId="696D6A2D" w14:textId="77777777" w:rsidR="0013582B" w:rsidRPr="00604069" w:rsidRDefault="0013582B" w:rsidP="00EA1B4C">
            <w:pPr>
              <w:spacing w:before="80" w:after="40"/>
            </w:pPr>
            <w:r w:rsidRPr="00604069">
              <w:t>PWH WIP - Małgorzata Szczepanik-Grzywocz</w:t>
            </w:r>
          </w:p>
          <w:p w14:paraId="258F2607" w14:textId="2B0F0D4E" w:rsidR="0013582B" w:rsidRPr="00604069" w:rsidRDefault="00D2477E" w:rsidP="00EA1B4C">
            <w:r>
              <w:t xml:space="preserve">Ul. </w:t>
            </w:r>
            <w:r w:rsidR="0013582B" w:rsidRPr="00604069">
              <w:t xml:space="preserve">Władysława Reymonta 23 </w:t>
            </w:r>
          </w:p>
          <w:p w14:paraId="7FB2A0AC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44-200 Rybnik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CAE74A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648 692.00 zł</w:t>
            </w:r>
          </w:p>
        </w:tc>
      </w:tr>
      <w:tr w:rsidR="0013582B" w:rsidRPr="00604069" w14:paraId="22A3246D" w14:textId="77777777" w:rsidTr="00EA1B4C">
        <w:tc>
          <w:tcPr>
            <w:tcW w:w="1276" w:type="dxa"/>
            <w:shd w:val="clear" w:color="auto" w:fill="auto"/>
            <w:vAlign w:val="center"/>
          </w:tcPr>
          <w:p w14:paraId="52F9CC0F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163F8D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2</w:t>
            </w:r>
          </w:p>
        </w:tc>
        <w:tc>
          <w:tcPr>
            <w:tcW w:w="3969" w:type="dxa"/>
            <w:shd w:val="clear" w:color="auto" w:fill="auto"/>
          </w:tcPr>
          <w:p w14:paraId="7490F7D6" w14:textId="77777777" w:rsidR="0013582B" w:rsidRPr="00604069" w:rsidRDefault="0013582B" w:rsidP="00EA1B4C">
            <w:pPr>
              <w:spacing w:before="80" w:after="40"/>
            </w:pPr>
            <w:r w:rsidRPr="00604069">
              <w:t>APLY Anna Borawska</w:t>
            </w:r>
          </w:p>
          <w:p w14:paraId="7880B0FE" w14:textId="15305231" w:rsidR="0013582B" w:rsidRPr="00604069" w:rsidRDefault="00D2477E" w:rsidP="00EA1B4C">
            <w:r>
              <w:t xml:space="preserve">Ul. </w:t>
            </w:r>
            <w:r w:rsidR="0013582B" w:rsidRPr="00604069">
              <w:t xml:space="preserve">Zagórzańska 28c </w:t>
            </w:r>
          </w:p>
          <w:p w14:paraId="7C1301F9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04-965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3F977C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349 000.00 zł</w:t>
            </w:r>
          </w:p>
        </w:tc>
      </w:tr>
      <w:tr w:rsidR="0013582B" w:rsidRPr="00604069" w14:paraId="13B6BA84" w14:textId="77777777" w:rsidTr="00EA1B4C">
        <w:tc>
          <w:tcPr>
            <w:tcW w:w="1276" w:type="dxa"/>
            <w:shd w:val="clear" w:color="auto" w:fill="auto"/>
            <w:vAlign w:val="center"/>
          </w:tcPr>
          <w:p w14:paraId="67B91BCD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6C6429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</w:t>
            </w:r>
          </w:p>
        </w:tc>
        <w:tc>
          <w:tcPr>
            <w:tcW w:w="3969" w:type="dxa"/>
            <w:shd w:val="clear" w:color="auto" w:fill="auto"/>
          </w:tcPr>
          <w:p w14:paraId="304B46D2" w14:textId="77777777" w:rsidR="0013582B" w:rsidRPr="00604069" w:rsidRDefault="0013582B" w:rsidP="00EA1B4C">
            <w:pPr>
              <w:spacing w:before="80" w:after="40"/>
            </w:pPr>
            <w:r w:rsidRPr="00604069">
              <w:t>APLY Anna Borawska</w:t>
            </w:r>
          </w:p>
          <w:p w14:paraId="52E8BC88" w14:textId="4F094F40" w:rsidR="0013582B" w:rsidRPr="00604069" w:rsidRDefault="00D2477E" w:rsidP="00EA1B4C">
            <w:r>
              <w:t xml:space="preserve">Ul. </w:t>
            </w:r>
            <w:r w:rsidR="0013582B" w:rsidRPr="00604069">
              <w:t xml:space="preserve">Zagórzańska 28c </w:t>
            </w:r>
          </w:p>
          <w:p w14:paraId="459589DE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04-965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D6E909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129 000.00 zł</w:t>
            </w:r>
          </w:p>
        </w:tc>
      </w:tr>
      <w:tr w:rsidR="0013582B" w:rsidRPr="00604069" w14:paraId="20BD0B48" w14:textId="77777777" w:rsidTr="00EA1B4C">
        <w:tc>
          <w:tcPr>
            <w:tcW w:w="1276" w:type="dxa"/>
            <w:shd w:val="clear" w:color="auto" w:fill="auto"/>
            <w:vAlign w:val="center"/>
          </w:tcPr>
          <w:p w14:paraId="641E0EED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2F840B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7</w:t>
            </w:r>
          </w:p>
        </w:tc>
        <w:tc>
          <w:tcPr>
            <w:tcW w:w="3969" w:type="dxa"/>
            <w:shd w:val="clear" w:color="auto" w:fill="auto"/>
          </w:tcPr>
          <w:p w14:paraId="69E9940D" w14:textId="77777777" w:rsidR="0013582B" w:rsidRPr="00604069" w:rsidRDefault="0013582B" w:rsidP="00EA1B4C">
            <w:pPr>
              <w:spacing w:before="80" w:after="40"/>
            </w:pPr>
            <w:r w:rsidRPr="00604069">
              <w:t>APLY Anna Borawska</w:t>
            </w:r>
          </w:p>
          <w:p w14:paraId="40E1B2E1" w14:textId="4F08F073" w:rsidR="0013582B" w:rsidRPr="00604069" w:rsidRDefault="00D2477E" w:rsidP="00EA1B4C">
            <w:r>
              <w:t xml:space="preserve">Ul. </w:t>
            </w:r>
            <w:r w:rsidR="0013582B" w:rsidRPr="00604069">
              <w:t xml:space="preserve">Zagórzańska 28c </w:t>
            </w:r>
          </w:p>
          <w:p w14:paraId="2D983AC1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04-965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12CFDC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24 000.00 zł</w:t>
            </w:r>
          </w:p>
        </w:tc>
      </w:tr>
      <w:tr w:rsidR="0013582B" w:rsidRPr="00604069" w14:paraId="0009D2EB" w14:textId="77777777" w:rsidTr="00EA1B4C">
        <w:tc>
          <w:tcPr>
            <w:tcW w:w="1276" w:type="dxa"/>
            <w:shd w:val="clear" w:color="auto" w:fill="auto"/>
            <w:vAlign w:val="center"/>
          </w:tcPr>
          <w:p w14:paraId="0F669343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2C3D77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8</w:t>
            </w:r>
          </w:p>
        </w:tc>
        <w:tc>
          <w:tcPr>
            <w:tcW w:w="3969" w:type="dxa"/>
            <w:shd w:val="clear" w:color="auto" w:fill="auto"/>
          </w:tcPr>
          <w:p w14:paraId="553EED0C" w14:textId="77777777" w:rsidR="0013582B" w:rsidRPr="00604069" w:rsidRDefault="0013582B" w:rsidP="00EA1B4C">
            <w:pPr>
              <w:spacing w:before="80" w:after="40"/>
            </w:pPr>
            <w:r w:rsidRPr="00604069">
              <w:t>APLY Anna Borawska</w:t>
            </w:r>
          </w:p>
          <w:p w14:paraId="6A18D813" w14:textId="6E3C52B4" w:rsidR="0013582B" w:rsidRPr="00604069" w:rsidRDefault="00D2477E" w:rsidP="00EA1B4C">
            <w:r>
              <w:t xml:space="preserve">Ul. </w:t>
            </w:r>
            <w:r w:rsidR="0013582B" w:rsidRPr="00604069">
              <w:t xml:space="preserve">Zagórzańska 28c </w:t>
            </w:r>
          </w:p>
          <w:p w14:paraId="56262E43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04-965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C9A69F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14 000.00 zł</w:t>
            </w:r>
          </w:p>
        </w:tc>
      </w:tr>
      <w:tr w:rsidR="0013582B" w:rsidRPr="00604069" w14:paraId="0C964653" w14:textId="77777777" w:rsidTr="00EA1B4C">
        <w:tc>
          <w:tcPr>
            <w:tcW w:w="1276" w:type="dxa"/>
            <w:shd w:val="clear" w:color="auto" w:fill="auto"/>
            <w:vAlign w:val="center"/>
          </w:tcPr>
          <w:p w14:paraId="13ED3AD8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F7302A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</w:t>
            </w:r>
          </w:p>
        </w:tc>
        <w:tc>
          <w:tcPr>
            <w:tcW w:w="3969" w:type="dxa"/>
            <w:shd w:val="clear" w:color="auto" w:fill="auto"/>
          </w:tcPr>
          <w:p w14:paraId="3BFF6529" w14:textId="77777777" w:rsidR="0013582B" w:rsidRPr="00604069" w:rsidRDefault="0013582B" w:rsidP="00EA1B4C">
            <w:pPr>
              <w:spacing w:before="80" w:after="40"/>
            </w:pPr>
            <w:r w:rsidRPr="00604069">
              <w:t xml:space="preserve">Web-Profit Maciej </w:t>
            </w:r>
            <w:proofErr w:type="spellStart"/>
            <w:r w:rsidRPr="00604069">
              <w:t>Kuźlik</w:t>
            </w:r>
            <w:proofErr w:type="spellEnd"/>
          </w:p>
          <w:p w14:paraId="4FD8BC7D" w14:textId="239FCC3F" w:rsidR="0013582B" w:rsidRPr="00604069" w:rsidRDefault="00D2477E" w:rsidP="00EA1B4C">
            <w:r>
              <w:t xml:space="preserve">Ul. </w:t>
            </w:r>
            <w:r w:rsidR="0013582B" w:rsidRPr="00604069">
              <w:t xml:space="preserve">Spokojna 18 </w:t>
            </w:r>
          </w:p>
          <w:p w14:paraId="48C3F2EF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lastRenderedPageBreak/>
              <w:t>41-940 Piekary Śląskie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4B8767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lastRenderedPageBreak/>
              <w:t>625 711.79 zł</w:t>
            </w:r>
          </w:p>
        </w:tc>
      </w:tr>
      <w:tr w:rsidR="0013582B" w:rsidRPr="00604069" w14:paraId="7685885C" w14:textId="77777777" w:rsidTr="00EA1B4C">
        <w:tc>
          <w:tcPr>
            <w:tcW w:w="1276" w:type="dxa"/>
            <w:shd w:val="clear" w:color="auto" w:fill="auto"/>
            <w:vAlign w:val="center"/>
          </w:tcPr>
          <w:p w14:paraId="7C1491B3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267F08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3</w:t>
            </w:r>
          </w:p>
        </w:tc>
        <w:tc>
          <w:tcPr>
            <w:tcW w:w="3969" w:type="dxa"/>
            <w:shd w:val="clear" w:color="auto" w:fill="auto"/>
          </w:tcPr>
          <w:p w14:paraId="2BE42B40" w14:textId="77777777" w:rsidR="0013582B" w:rsidRPr="00604069" w:rsidRDefault="0013582B" w:rsidP="00EA1B4C">
            <w:pPr>
              <w:spacing w:before="80" w:after="40"/>
            </w:pPr>
            <w:r w:rsidRPr="00604069">
              <w:t>PMSI Sp. z o.o.</w:t>
            </w:r>
          </w:p>
          <w:p w14:paraId="6B5C0BD1" w14:textId="77777777" w:rsidR="0013582B" w:rsidRPr="00604069" w:rsidRDefault="0013582B" w:rsidP="00EA1B4C">
            <w:r w:rsidRPr="00604069">
              <w:t xml:space="preserve">os. Centrum B 10/62 </w:t>
            </w:r>
          </w:p>
          <w:p w14:paraId="453E3B66" w14:textId="77777777" w:rsidR="0013582B" w:rsidRPr="00604069" w:rsidRDefault="0013582B" w:rsidP="00EA1B4C">
            <w:pPr>
              <w:spacing w:after="80"/>
              <w:jc w:val="both"/>
            </w:pPr>
            <w:r w:rsidRPr="00604069">
              <w:t>31-928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79963C" w14:textId="77777777" w:rsidR="0013582B" w:rsidRPr="00604069" w:rsidRDefault="0013582B" w:rsidP="00EA1B4C">
            <w:pPr>
              <w:spacing w:before="80" w:after="80"/>
              <w:jc w:val="center"/>
            </w:pPr>
            <w:r w:rsidRPr="00604069">
              <w:t>23 715.00 zł</w:t>
            </w:r>
          </w:p>
        </w:tc>
      </w:tr>
      <w:bookmarkEnd w:id="0"/>
    </w:tbl>
    <w:p w14:paraId="089128E9" w14:textId="6FA8B313" w:rsidR="00C236D3" w:rsidRPr="00604069" w:rsidRDefault="00C236D3" w:rsidP="00604069">
      <w:pPr>
        <w:pStyle w:val="Tekstpodstawowy"/>
        <w:spacing w:before="600" w:after="480"/>
        <w:ind w:left="3119" w:firstLine="425"/>
        <w:jc w:val="right"/>
        <w:rPr>
          <w:sz w:val="20"/>
        </w:rPr>
      </w:pPr>
    </w:p>
    <w:sectPr w:rsidR="00C236D3" w:rsidRPr="00604069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1C632" w14:textId="77777777" w:rsidR="000513AB" w:rsidRDefault="000513AB">
      <w:r>
        <w:separator/>
      </w:r>
    </w:p>
  </w:endnote>
  <w:endnote w:type="continuationSeparator" w:id="0">
    <w:p w14:paraId="7132B9E4" w14:textId="77777777" w:rsidR="000513AB" w:rsidRDefault="00051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35C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79AE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95445" w14:textId="7A639DA9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3E0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F91FC4" w14:textId="77777777" w:rsidR="009F189D" w:rsidRDefault="009F189D">
    <w:pPr>
      <w:pStyle w:val="Stopka"/>
      <w:tabs>
        <w:tab w:val="clear" w:pos="4536"/>
      </w:tabs>
      <w:jc w:val="center"/>
    </w:pPr>
  </w:p>
  <w:p w14:paraId="124466B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2846B" w14:textId="77777777" w:rsidR="000513AB" w:rsidRDefault="000513AB">
      <w:r>
        <w:separator/>
      </w:r>
    </w:p>
  </w:footnote>
  <w:footnote w:type="continuationSeparator" w:id="0">
    <w:p w14:paraId="6D2DDE45" w14:textId="77777777" w:rsidR="000513AB" w:rsidRDefault="00051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9C04F" w14:textId="77777777" w:rsidR="0013582B" w:rsidRDefault="00135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DB272" w14:textId="77777777" w:rsidR="0013582B" w:rsidRDefault="00135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567D9" w14:textId="77777777" w:rsidR="0013582B" w:rsidRDefault="001358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3AB"/>
    <w:rsid w:val="00007727"/>
    <w:rsid w:val="00017720"/>
    <w:rsid w:val="00035488"/>
    <w:rsid w:val="000513AB"/>
    <w:rsid w:val="00052BD4"/>
    <w:rsid w:val="000A241D"/>
    <w:rsid w:val="000D7F25"/>
    <w:rsid w:val="000E00E5"/>
    <w:rsid w:val="0013582B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04069"/>
    <w:rsid w:val="0069085C"/>
    <w:rsid w:val="006B27ED"/>
    <w:rsid w:val="00843263"/>
    <w:rsid w:val="00861E75"/>
    <w:rsid w:val="008A5AF0"/>
    <w:rsid w:val="00986737"/>
    <w:rsid w:val="009D19BD"/>
    <w:rsid w:val="009F189D"/>
    <w:rsid w:val="00A06E8B"/>
    <w:rsid w:val="00A80738"/>
    <w:rsid w:val="00BB547B"/>
    <w:rsid w:val="00C236D3"/>
    <w:rsid w:val="00C659E2"/>
    <w:rsid w:val="00C82837"/>
    <w:rsid w:val="00CA3D66"/>
    <w:rsid w:val="00CB0802"/>
    <w:rsid w:val="00D2477E"/>
    <w:rsid w:val="00D665F5"/>
    <w:rsid w:val="00D7128F"/>
    <w:rsid w:val="00EA3476"/>
    <w:rsid w:val="00F16C60"/>
    <w:rsid w:val="00F95C33"/>
    <w:rsid w:val="00FA1FC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E23C3A"/>
  <w15:chartTrackingRefBased/>
  <w15:docId w15:val="{E3D58738-4F2E-4D99-8D3B-17612A6B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A5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410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Anna Topór</cp:lastModifiedBy>
  <cp:revision>2</cp:revision>
  <cp:lastPrinted>2025-07-02T10:35:00Z</cp:lastPrinted>
  <dcterms:created xsi:type="dcterms:W3CDTF">2025-07-02T10:38:00Z</dcterms:created>
  <dcterms:modified xsi:type="dcterms:W3CDTF">2025-07-02T10:38:00Z</dcterms:modified>
</cp:coreProperties>
</file>