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302DCB7D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6BA5">
        <w:rPr>
          <w:rFonts w:ascii="Verdana" w:hAnsi="Verdana"/>
          <w:b/>
        </w:rPr>
        <w:t>5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3A117DAE" w14:textId="7CE5A9F7" w:rsidR="000B2DD7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6B500A" w:rsidRPr="006B500A">
        <w:rPr>
          <w:rFonts w:ascii="Verdana" w:hAnsi="Verdana"/>
          <w:b/>
          <w:bCs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</w:p>
    <w:p w14:paraId="234F2352" w14:textId="77777777" w:rsidR="00E84376" w:rsidRPr="00A87FF1" w:rsidRDefault="00E84376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6104D01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7D0FE25C" w14:textId="77C99AE2" w:rsidR="00D43495" w:rsidRPr="00D43495" w:rsidRDefault="005D643B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="00D43495" w:rsidRPr="00D43495">
              <w:rPr>
                <w:rFonts w:ascii="Verdana" w:hAnsi="Verdana"/>
                <w:iCs/>
              </w:rPr>
              <w:t xml:space="preserve">zrealizowała co najmniej 1 usługę polegającą na  przeprowadzeniu zajęć/szkoleń/warsztatów z wykorzystania Sztucznej Inteligencji w procesach twórczych </w:t>
            </w:r>
            <w:r w:rsidR="00D43495">
              <w:rPr>
                <w:rFonts w:ascii="Verdana" w:hAnsi="Verdana"/>
                <w:iCs/>
              </w:rPr>
              <w:t xml:space="preserve">- </w:t>
            </w:r>
            <w:r w:rsidR="00D43495" w:rsidRPr="00265684">
              <w:rPr>
                <w:rFonts w:ascii="Verdana" w:hAnsi="Verdana"/>
                <w:highlight w:val="yellow"/>
              </w:rPr>
              <w:t>TAK/NIE*</w:t>
            </w:r>
          </w:p>
          <w:p w14:paraId="6C7A1FB7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…………………………………………………………………………………….</w:t>
            </w:r>
          </w:p>
          <w:p w14:paraId="241FA366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…………………………………………………………………………………..</w:t>
            </w:r>
          </w:p>
          <w:p w14:paraId="6CCC3387" w14:textId="77777777" w:rsidR="00D43495" w:rsidRPr="00666BA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(</w:t>
            </w:r>
            <w:r w:rsidRPr="00666BA5">
              <w:rPr>
                <w:rFonts w:ascii="Verdana" w:hAnsi="Verdana"/>
                <w:i/>
                <w:iCs/>
                <w:sz w:val="18"/>
                <w:szCs w:val="18"/>
              </w:rPr>
              <w:t>proszę wpisać temat zajęć/szkoleń/warsztatów i podmiot, dla którego usługa była realizowana)</w:t>
            </w:r>
          </w:p>
          <w:p w14:paraId="70E1BA13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656BEB6A" w14:textId="68D7852D" w:rsidR="00D43495" w:rsidRP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49C92AEB" w14:textId="77777777" w:rsidR="00D43495" w:rsidRP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2/</w:t>
            </w:r>
            <w:r w:rsidRPr="00D43495">
              <w:rPr>
                <w:rFonts w:ascii="Verdana" w:hAnsi="Verdana"/>
                <w:iCs/>
              </w:rPr>
              <w:t xml:space="preserve"> zrealizowała co najmniej 1 usługę polegającą na  przeprowadzeniu zajęć/szkoleń/warsztatów z zakresu grafiki</w:t>
            </w:r>
            <w:r>
              <w:rPr>
                <w:rFonts w:ascii="Verdana" w:hAnsi="Verdana"/>
                <w:iCs/>
              </w:rPr>
              <w:t xml:space="preserve">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B39EBCF" w14:textId="4580603F" w:rsidR="00666BA5" w:rsidRDefault="00666BA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31D682D" w14:textId="41624A8C" w:rsidR="00666BA5" w:rsidRDefault="00666BA5" w:rsidP="00666BA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…………………………………………………………………………………….</w:t>
            </w:r>
          </w:p>
          <w:p w14:paraId="1506DFA9" w14:textId="2B0361BC" w:rsidR="00D43495" w:rsidRDefault="00D43495" w:rsidP="00666BA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…………………………………………………………………………………..</w:t>
            </w:r>
          </w:p>
          <w:p w14:paraId="3043EB02" w14:textId="07EA6538" w:rsidR="00666BA5" w:rsidRPr="00666BA5" w:rsidRDefault="00666BA5" w:rsidP="00666BA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(</w:t>
            </w:r>
            <w:r w:rsidRPr="00666BA5">
              <w:rPr>
                <w:rFonts w:ascii="Verdana" w:hAnsi="Verdana"/>
                <w:i/>
                <w:iCs/>
                <w:sz w:val="18"/>
                <w:szCs w:val="18"/>
              </w:rPr>
              <w:t>proszę wpisać temat zajęć/szkoleń/warsztatów i podmiot, dla którego usługa była realizowana)</w:t>
            </w:r>
          </w:p>
          <w:p w14:paraId="78CC3A78" w14:textId="77777777" w:rsidR="00666BA5" w:rsidRDefault="00666BA5" w:rsidP="00666BA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37F4DA06" w14:textId="1A4BE7BC" w:rsidR="005D643B" w:rsidRPr="00A87FF1" w:rsidRDefault="005D643B" w:rsidP="00666BA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bookmarkEnd w:id="0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7BE4A835" w14:textId="77777777" w:rsidR="00D43495" w:rsidRP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D43495">
              <w:rPr>
                <w:rFonts w:ascii="Verdana" w:hAnsi="Verdana"/>
                <w:iCs/>
              </w:rPr>
              <w:t xml:space="preserve">zrealizowała co najmniej 1 usługę polegającą na  przeprowadzeniu zajęć/szkoleń/warsztatów z wykorzystania Sztucznej Inteligencji w procesach twórczych </w:t>
            </w:r>
            <w:r>
              <w:rPr>
                <w:rFonts w:ascii="Verdana" w:hAnsi="Verdana"/>
                <w:iCs/>
              </w:rPr>
              <w:t xml:space="preserve">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15FE68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…………………………………………………………………………………….</w:t>
            </w:r>
          </w:p>
          <w:p w14:paraId="7CCD86B6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…………………………………………………………………………………..</w:t>
            </w:r>
          </w:p>
          <w:p w14:paraId="73B5F764" w14:textId="77777777" w:rsidR="00D43495" w:rsidRPr="00666BA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(</w:t>
            </w:r>
            <w:r w:rsidRPr="00666BA5">
              <w:rPr>
                <w:rFonts w:ascii="Verdana" w:hAnsi="Verdana"/>
                <w:i/>
                <w:iCs/>
                <w:sz w:val="18"/>
                <w:szCs w:val="18"/>
              </w:rPr>
              <w:t>proszę wpisać temat zajęć/szkoleń/warsztatów i podmiot, dla którego usługa była realizowana)</w:t>
            </w:r>
          </w:p>
          <w:p w14:paraId="26E09A29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1186E0DA" w14:textId="77777777" w:rsidR="00D43495" w:rsidRP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  <w:p w14:paraId="7E6CC962" w14:textId="77777777" w:rsidR="00D43495" w:rsidRP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2/</w:t>
            </w:r>
            <w:r w:rsidRPr="00D43495">
              <w:rPr>
                <w:rFonts w:ascii="Verdana" w:hAnsi="Verdana"/>
                <w:iCs/>
              </w:rPr>
              <w:t xml:space="preserve"> zrealizowała co najmniej 1 usługę polegającą na  przeprowadzeniu zajęć/szkoleń/warsztatów z zakresu grafiki</w:t>
            </w:r>
            <w:r>
              <w:rPr>
                <w:rFonts w:ascii="Verdana" w:hAnsi="Verdana"/>
                <w:iCs/>
              </w:rPr>
              <w:t xml:space="preserve">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2E76ABAA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19A4645D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…………………………………………………………………………………….</w:t>
            </w:r>
          </w:p>
          <w:p w14:paraId="52AB01D3" w14:textId="77777777" w:rsidR="00D4349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…………………………………………………………………………………..</w:t>
            </w:r>
          </w:p>
          <w:p w14:paraId="0571E4C8" w14:textId="77777777" w:rsidR="00D43495" w:rsidRPr="00666BA5" w:rsidRDefault="00D43495" w:rsidP="00D4349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(</w:t>
            </w:r>
            <w:r w:rsidRPr="00666BA5">
              <w:rPr>
                <w:rFonts w:ascii="Verdana" w:hAnsi="Verdana"/>
                <w:i/>
                <w:iCs/>
                <w:sz w:val="18"/>
                <w:szCs w:val="18"/>
              </w:rPr>
              <w:t>proszę wpisać temat zajęć/szkoleń/warsztatów i podmiot, dla którego usługa była realizowana)</w:t>
            </w:r>
          </w:p>
          <w:p w14:paraId="20925647" w14:textId="33DB3749" w:rsidR="005D643B" w:rsidRPr="00265684" w:rsidRDefault="005D643B" w:rsidP="00666BA5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090092E7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lastRenderedPageBreak/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657FC" w14:textId="77777777" w:rsidR="00786B7B" w:rsidRDefault="00786B7B">
      <w:r>
        <w:separator/>
      </w:r>
    </w:p>
  </w:endnote>
  <w:endnote w:type="continuationSeparator" w:id="0">
    <w:p w14:paraId="6B641869" w14:textId="77777777" w:rsidR="00786B7B" w:rsidRDefault="00786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019D0" w14:textId="77777777" w:rsidR="00786B7B" w:rsidRDefault="00786B7B">
      <w:r>
        <w:separator/>
      </w:r>
    </w:p>
  </w:footnote>
  <w:footnote w:type="continuationSeparator" w:id="0">
    <w:p w14:paraId="7F53F021" w14:textId="77777777" w:rsidR="00786B7B" w:rsidRDefault="00786B7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72BE3"/>
    <w:rsid w:val="00383A1D"/>
    <w:rsid w:val="003B441C"/>
    <w:rsid w:val="003C4112"/>
    <w:rsid w:val="003D1FF9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66BA5"/>
    <w:rsid w:val="006828A2"/>
    <w:rsid w:val="00684D1E"/>
    <w:rsid w:val="006B244B"/>
    <w:rsid w:val="006B500A"/>
    <w:rsid w:val="006C3F19"/>
    <w:rsid w:val="006D2A14"/>
    <w:rsid w:val="00717047"/>
    <w:rsid w:val="00752008"/>
    <w:rsid w:val="00757CFD"/>
    <w:rsid w:val="00786B7B"/>
    <w:rsid w:val="00786C56"/>
    <w:rsid w:val="007B3865"/>
    <w:rsid w:val="007C71CE"/>
    <w:rsid w:val="007F6736"/>
    <w:rsid w:val="0080058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2019F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010BF"/>
    <w:rsid w:val="00C303B2"/>
    <w:rsid w:val="00C50D77"/>
    <w:rsid w:val="00CD7743"/>
    <w:rsid w:val="00CF6409"/>
    <w:rsid w:val="00CF7ED9"/>
    <w:rsid w:val="00D1547F"/>
    <w:rsid w:val="00D22664"/>
    <w:rsid w:val="00D43495"/>
    <w:rsid w:val="00D67C47"/>
    <w:rsid w:val="00D93916"/>
    <w:rsid w:val="00DA1D0D"/>
    <w:rsid w:val="00DE7EDF"/>
    <w:rsid w:val="00E35DB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4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2025-06-25T07:11:00Z</cp:lastPrinted>
  <dcterms:created xsi:type="dcterms:W3CDTF">2025-06-25T07:11:00Z</dcterms:created>
  <dcterms:modified xsi:type="dcterms:W3CDTF">2025-06-25T07:11:00Z</dcterms:modified>
</cp:coreProperties>
</file>