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CEiDG</w:t>
      </w:r>
      <w:proofErr w:type="spellEnd"/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484E4417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253963" w:rsidRPr="00253963">
        <w:rPr>
          <w:rFonts w:ascii="Verdana" w:hAnsi="Verdana"/>
          <w:b/>
          <w:sz w:val="20"/>
          <w:szCs w:val="20"/>
        </w:rPr>
        <w:t>Usługa przeprowadzenia warsztatów edukacyjnych z wykorzystania Sztucznej Inteligencji  do zaawansowanego projektowania wizualizacji architektury transportu publicznego dla pracowników prowadzących zajęcia na  II stopniu Inżynierii Akustycznej specjalność: Drgania i hałas w technice i środowisku  na Wydziale Inżynierii Mechanicznej i Robotyki  w ramach projektu KOMPAS AGH - DE-dzp.272-342/25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1C7406B2" w14:textId="23846C90" w:rsidR="00A821AF" w:rsidRPr="00DF7ABF" w:rsidRDefault="00A821AF" w:rsidP="00706E3A">
      <w:pPr>
        <w:widowControl w:val="0"/>
        <w:spacing w:after="0" w:line="240" w:lineRule="auto"/>
        <w:ind w:left="284" w:firstLine="142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6ACDBCB" w14:textId="77777777" w:rsidR="00253963" w:rsidRDefault="00253963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42B4BBE0" w14:textId="77777777" w:rsidR="00253963" w:rsidRDefault="00253963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</w:p>
    <w:p w14:paraId="4C4EB3EB" w14:textId="5078BB42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6C7FA" w14:textId="77777777" w:rsidR="00545F46" w:rsidRDefault="00545F46" w:rsidP="0038231F">
      <w:pPr>
        <w:spacing w:after="0" w:line="240" w:lineRule="auto"/>
      </w:pPr>
      <w:r>
        <w:separator/>
      </w:r>
    </w:p>
  </w:endnote>
  <w:endnote w:type="continuationSeparator" w:id="0">
    <w:p w14:paraId="2A52B869" w14:textId="77777777" w:rsidR="00545F46" w:rsidRDefault="00545F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D0E5D" w14:textId="77777777" w:rsidR="00545F46" w:rsidRDefault="00545F46" w:rsidP="0038231F">
      <w:pPr>
        <w:spacing w:after="0" w:line="240" w:lineRule="auto"/>
      </w:pPr>
      <w:r>
        <w:separator/>
      </w:r>
    </w:p>
  </w:footnote>
  <w:footnote w:type="continuationSeparator" w:id="0">
    <w:p w14:paraId="7CCE4717" w14:textId="77777777" w:rsidR="00545F46" w:rsidRDefault="00545F46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87270166"/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786878">
    <w:abstractNumId w:val="9"/>
  </w:num>
  <w:num w:numId="2" w16cid:durableId="1473058248">
    <w:abstractNumId w:val="1"/>
  </w:num>
  <w:num w:numId="3" w16cid:durableId="1096168251">
    <w:abstractNumId w:val="8"/>
  </w:num>
  <w:num w:numId="4" w16cid:durableId="1644192480">
    <w:abstractNumId w:val="11"/>
  </w:num>
  <w:num w:numId="5" w16cid:durableId="537858783">
    <w:abstractNumId w:val="10"/>
  </w:num>
  <w:num w:numId="6" w16cid:durableId="662127163">
    <w:abstractNumId w:val="7"/>
  </w:num>
  <w:num w:numId="7" w16cid:durableId="1074280167">
    <w:abstractNumId w:val="2"/>
  </w:num>
  <w:num w:numId="8" w16cid:durableId="680818185">
    <w:abstractNumId w:val="4"/>
  </w:num>
  <w:num w:numId="9" w16cid:durableId="1285312315">
    <w:abstractNumId w:val="3"/>
  </w:num>
  <w:num w:numId="10" w16cid:durableId="1105341541">
    <w:abstractNumId w:val="6"/>
  </w:num>
  <w:num w:numId="11" w16cid:durableId="14296196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36235501">
    <w:abstractNumId w:val="0"/>
  </w:num>
  <w:num w:numId="13" w16cid:durableId="640158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3963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45F46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225C2"/>
    <w:rsid w:val="00634311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1534"/>
    <w:rsid w:val="007023E2"/>
    <w:rsid w:val="00706E3A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059A4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F7B5C-4B74-4481-BBF2-F98E9A6EA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8</cp:revision>
  <cp:lastPrinted>2025-06-16T07:52:00Z</cp:lastPrinted>
  <dcterms:created xsi:type="dcterms:W3CDTF">2024-11-06T08:22:00Z</dcterms:created>
  <dcterms:modified xsi:type="dcterms:W3CDTF">2025-06-16T07:52:00Z</dcterms:modified>
</cp:coreProperties>
</file>