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3C470" w14:textId="77777777" w:rsidR="0081049F" w:rsidRPr="002A16E2" w:rsidRDefault="00257B35" w:rsidP="0081049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E41890E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b w:val="0"/>
          <w:sz w:val="22"/>
          <w:szCs w:val="22"/>
        </w:rPr>
        <w:tab/>
      </w:r>
      <w:r w:rsidR="0081049F" w:rsidRPr="002A16E2">
        <w:rPr>
          <w:rFonts w:ascii="Times New Roman" w:hAnsi="Times New Roman"/>
          <w:sz w:val="22"/>
          <w:szCs w:val="22"/>
        </w:rPr>
        <w:t>Załącznik nr 1</w:t>
      </w:r>
    </w:p>
    <w:p w14:paraId="5403DB52" w14:textId="77777777" w:rsidR="0081049F" w:rsidRPr="002A16E2" w:rsidRDefault="0081049F" w:rsidP="0081049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301C270" w14:textId="77777777" w:rsidR="0081049F" w:rsidRPr="002A16E2" w:rsidRDefault="0081049F" w:rsidP="0081049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58D20DF" w14:textId="77777777" w:rsidR="0081049F" w:rsidRPr="002A16E2" w:rsidRDefault="0081049F" w:rsidP="0081049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232F136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75C9B88" w14:textId="77777777" w:rsidR="0081049F" w:rsidRPr="00FA50AF" w:rsidRDefault="0081049F" w:rsidP="0081049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6C76E13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BD6952F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2261474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9EB5A98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4FF3265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D3D0780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9559AA5" w14:textId="77777777" w:rsidR="0081049F" w:rsidRPr="002A16E2" w:rsidRDefault="0081049F" w:rsidP="008104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41A85C8" w14:textId="77777777" w:rsidR="0081049F" w:rsidRPr="002A16E2" w:rsidRDefault="0081049F" w:rsidP="0081049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88B1B54" w14:textId="77777777" w:rsidR="0081049F" w:rsidRPr="002A16E2" w:rsidRDefault="0081049F" w:rsidP="008104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BA43EE8" w14:textId="77777777" w:rsidR="0081049F" w:rsidRPr="002A16E2" w:rsidRDefault="0081049F" w:rsidP="008104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70E1883" w14:textId="77777777" w:rsidR="0081049F" w:rsidRPr="002A16E2" w:rsidRDefault="0081049F" w:rsidP="008104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2CEFEFB" w14:textId="77777777" w:rsidR="0081049F" w:rsidRPr="002A16E2" w:rsidRDefault="0081049F" w:rsidP="008104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A18AF2A" w14:textId="77777777" w:rsidR="0081049F" w:rsidRPr="002A16E2" w:rsidRDefault="0081049F" w:rsidP="0081049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00498C7" w14:textId="77777777" w:rsidR="0081049F" w:rsidRPr="002A16E2" w:rsidRDefault="0081049F" w:rsidP="0081049F">
      <w:pPr>
        <w:ind w:firstLine="3969"/>
        <w:rPr>
          <w:b/>
          <w:sz w:val="22"/>
          <w:szCs w:val="22"/>
        </w:rPr>
      </w:pPr>
    </w:p>
    <w:p w14:paraId="0B65DED1" w14:textId="2702761E" w:rsidR="0081049F" w:rsidRDefault="0081049F" w:rsidP="0081049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257B35" w:rsidRPr="00257B35">
        <w:rPr>
          <w:b/>
        </w:rPr>
        <w:t xml:space="preserve">Dostawa kolumny mikroskopowej z wysokowydajną katodą LaB6 oraz linią pompującą </w:t>
      </w:r>
      <w:r w:rsidR="00257B35" w:rsidRPr="00257B35">
        <w:rPr>
          <w:b/>
        </w:rPr>
        <w:t>zawierającą</w:t>
      </w:r>
      <w:r w:rsidR="00257B35" w:rsidRPr="00257B35">
        <w:rPr>
          <w:b/>
        </w:rPr>
        <w:t xml:space="preserve"> pompę jonową na potrzeby </w:t>
      </w:r>
      <w:proofErr w:type="spellStart"/>
      <w:r w:rsidR="00257B35" w:rsidRPr="00257B35">
        <w:rPr>
          <w:b/>
        </w:rPr>
        <w:t>WFiIS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257B35">
        <w:rPr>
          <w:b/>
          <w:sz w:val="22"/>
          <w:szCs w:val="22"/>
        </w:rPr>
        <w:t>386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5E21A734" w14:textId="77777777" w:rsidR="0081049F" w:rsidRDefault="0081049F" w:rsidP="0081049F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4C186755" w14:textId="77777777" w:rsidR="0081049F" w:rsidRPr="00483084" w:rsidRDefault="0081049F" w:rsidP="0081049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F4101DE" w14:textId="77777777" w:rsidR="0081049F" w:rsidRPr="00483084" w:rsidRDefault="0081049F" w:rsidP="0081049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F18141" w14:textId="77777777" w:rsidR="0081049F" w:rsidRPr="00483084" w:rsidRDefault="0081049F" w:rsidP="0081049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AF8921F" w14:textId="77777777" w:rsidR="0081049F" w:rsidRPr="00483084" w:rsidRDefault="0081049F" w:rsidP="0081049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D0AA49A" w14:textId="77777777" w:rsidR="0081049F" w:rsidRPr="00483084" w:rsidRDefault="0081049F" w:rsidP="0081049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596CA7" w14:textId="77777777" w:rsidR="0081049F" w:rsidRPr="00483084" w:rsidRDefault="0081049F" w:rsidP="0081049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DAA3229" w14:textId="77777777" w:rsidR="0081049F" w:rsidRDefault="0081049F" w:rsidP="0081049F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45533386" w14:textId="77777777" w:rsidR="0081049F" w:rsidRPr="00483084" w:rsidRDefault="0081049F" w:rsidP="0081049F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>
        <w:rPr>
          <w:sz w:val="22"/>
          <w:szCs w:val="22"/>
        </w:rPr>
        <w:t>urządzenia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3EC7359" w14:textId="77777777" w:rsidR="0081049F" w:rsidRPr="002A16E2" w:rsidRDefault="0081049F" w:rsidP="0081049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………….. dni od daty 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111E4BD" w14:textId="77777777" w:rsidR="0081049F" w:rsidRPr="002A16E2" w:rsidRDefault="0081049F" w:rsidP="0081049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12 miesięcy </w:t>
      </w:r>
    </w:p>
    <w:p w14:paraId="66810478" w14:textId="77777777" w:rsidR="0081049F" w:rsidRPr="002A16E2" w:rsidRDefault="0081049F" w:rsidP="0081049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E955950" w14:textId="77777777" w:rsidR="0081049F" w:rsidRDefault="0081049F" w:rsidP="0081049F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2905D94" w14:textId="77777777" w:rsidR="0081049F" w:rsidRDefault="0081049F" w:rsidP="0081049F">
      <w:pPr>
        <w:tabs>
          <w:tab w:val="left" w:pos="426"/>
        </w:tabs>
        <w:jc w:val="both"/>
        <w:rPr>
          <w:sz w:val="22"/>
          <w:szCs w:val="22"/>
        </w:rPr>
      </w:pPr>
    </w:p>
    <w:p w14:paraId="3762D8FF" w14:textId="77777777" w:rsidR="0081049F" w:rsidRPr="002A16E2" w:rsidRDefault="0081049F" w:rsidP="0081049F">
      <w:pPr>
        <w:tabs>
          <w:tab w:val="left" w:pos="426"/>
        </w:tabs>
        <w:jc w:val="both"/>
        <w:rPr>
          <w:sz w:val="22"/>
          <w:szCs w:val="22"/>
        </w:rPr>
      </w:pPr>
    </w:p>
    <w:p w14:paraId="662B8D7E" w14:textId="77777777" w:rsidR="0081049F" w:rsidRDefault="0081049F" w:rsidP="0081049F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FE01954" w14:textId="77777777" w:rsidR="0081049F" w:rsidRPr="002A16E2" w:rsidRDefault="0081049F" w:rsidP="0081049F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43387D56" w14:textId="77777777" w:rsidR="0081049F" w:rsidRPr="002A16E2" w:rsidRDefault="0081049F" w:rsidP="0081049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92D3391" w14:textId="77777777" w:rsidR="0081049F" w:rsidRDefault="0081049F" w:rsidP="0081049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6202E07" w14:textId="77777777" w:rsidR="0081049F" w:rsidRPr="003E2056" w:rsidRDefault="0081049F" w:rsidP="0081049F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B9268AF" w14:textId="77777777" w:rsidR="0081049F" w:rsidRPr="002A16E2" w:rsidRDefault="0081049F" w:rsidP="008104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C6C682" w14:textId="77777777" w:rsidR="0081049F" w:rsidRPr="002A16E2" w:rsidRDefault="0081049F" w:rsidP="0081049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BA4744" w14:textId="77777777" w:rsidR="0081049F" w:rsidRPr="002A16E2" w:rsidRDefault="0081049F" w:rsidP="0081049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4CAD9C" w14:textId="77777777" w:rsidR="0081049F" w:rsidRPr="002A16E2" w:rsidRDefault="0081049F" w:rsidP="0081049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1049F" w:rsidRPr="002A16E2" w14:paraId="495169FD" w14:textId="77777777" w:rsidTr="00B126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CEC1A" w14:textId="77777777" w:rsidR="0081049F" w:rsidRPr="002A16E2" w:rsidRDefault="0081049F" w:rsidP="00B126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A5E4B" w14:textId="77777777" w:rsidR="0081049F" w:rsidRPr="002A16E2" w:rsidRDefault="0081049F" w:rsidP="00B126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5301A3F" w14:textId="77777777" w:rsidR="0081049F" w:rsidRPr="002A16E2" w:rsidRDefault="0081049F" w:rsidP="00B126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BA2CC" w14:textId="77777777" w:rsidR="0081049F" w:rsidRPr="002A16E2" w:rsidRDefault="0081049F" w:rsidP="00B126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1049F" w:rsidRPr="002A16E2" w14:paraId="22E7D793" w14:textId="77777777" w:rsidTr="00B126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BEEBE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2D514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522E2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1049F" w:rsidRPr="002A16E2" w14:paraId="416C0D39" w14:textId="77777777" w:rsidTr="00B126A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5E0F8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462C6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E0B80" w14:textId="77777777" w:rsidR="0081049F" w:rsidRPr="002A16E2" w:rsidRDefault="0081049F" w:rsidP="00B126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9440C16" w14:textId="77777777" w:rsidR="0081049F" w:rsidRPr="002A16E2" w:rsidRDefault="0081049F" w:rsidP="008104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29093A9" w14:textId="77777777" w:rsidR="0081049F" w:rsidRPr="002A16E2" w:rsidRDefault="0081049F" w:rsidP="0081049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F7DBB46" w14:textId="77777777" w:rsidR="0081049F" w:rsidRPr="002A16E2" w:rsidRDefault="0081049F" w:rsidP="008104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863018" w14:textId="77777777" w:rsidR="0081049F" w:rsidRPr="002A16E2" w:rsidRDefault="0081049F" w:rsidP="008104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7EFBD06" w14:textId="77777777" w:rsidR="0081049F" w:rsidRPr="002A16E2" w:rsidRDefault="0081049F" w:rsidP="008104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3333A6B" w14:textId="77777777" w:rsidR="0081049F" w:rsidRPr="002A16E2" w:rsidRDefault="0081049F" w:rsidP="0081049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54C6EE" w14:textId="77777777" w:rsidR="0081049F" w:rsidRPr="002A16E2" w:rsidRDefault="0081049F" w:rsidP="008104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2606ACE" w14:textId="77777777" w:rsidR="0081049F" w:rsidRPr="002A16E2" w:rsidRDefault="0081049F" w:rsidP="008104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7EE5294" w14:textId="77777777" w:rsidR="0081049F" w:rsidRPr="002A16E2" w:rsidRDefault="0081049F" w:rsidP="008104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CE2C743" w14:textId="77777777" w:rsidR="0081049F" w:rsidRPr="00F47191" w:rsidRDefault="0081049F" w:rsidP="0081049F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3034AD4" w14:textId="77777777" w:rsidR="0081049F" w:rsidRPr="00941BEB" w:rsidRDefault="0081049F" w:rsidP="0081049F"/>
    <w:p w14:paraId="395A730F" w14:textId="77777777" w:rsidR="00FE545C" w:rsidRPr="0081049F" w:rsidRDefault="00FE545C" w:rsidP="0081049F"/>
    <w:sectPr w:rsidR="00FE545C" w:rsidRPr="008104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F0ECE" w14:textId="77777777" w:rsidR="00E67030" w:rsidRDefault="00E67030">
      <w:r>
        <w:separator/>
      </w:r>
    </w:p>
  </w:endnote>
  <w:endnote w:type="continuationSeparator" w:id="0">
    <w:p w14:paraId="6A2E3B6E" w14:textId="77777777" w:rsidR="00E67030" w:rsidRDefault="00E6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C8FAD" w14:textId="77777777" w:rsidR="00744C41" w:rsidRDefault="00744C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4EB7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A776" w14:textId="77777777" w:rsidR="00744C41" w:rsidRDefault="00744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844C5" w14:textId="77777777" w:rsidR="00E67030" w:rsidRDefault="00E67030">
      <w:r>
        <w:separator/>
      </w:r>
    </w:p>
  </w:footnote>
  <w:footnote w:type="continuationSeparator" w:id="0">
    <w:p w14:paraId="36D2ABAE" w14:textId="77777777" w:rsidR="00E67030" w:rsidRDefault="00E67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73451" w14:textId="77777777" w:rsidR="00744C41" w:rsidRDefault="00744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20B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42CC" w14:textId="77777777" w:rsidR="00744C41" w:rsidRDefault="00744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20658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11117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3701387">
    <w:abstractNumId w:val="0"/>
  </w:num>
  <w:num w:numId="4" w16cid:durableId="999963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03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7B35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15C3"/>
    <w:rsid w:val="00744C41"/>
    <w:rsid w:val="007748F0"/>
    <w:rsid w:val="007A4321"/>
    <w:rsid w:val="0081049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7030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56338AF"/>
  <w15:chartTrackingRefBased/>
  <w15:docId w15:val="{1884E5C1-9727-4B3B-B3A8-8D5FF6AE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49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4412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2025-06-25T06:41:00Z</cp:lastPrinted>
  <dcterms:created xsi:type="dcterms:W3CDTF">2025-06-25T06:40:00Z</dcterms:created>
  <dcterms:modified xsi:type="dcterms:W3CDTF">2025-06-25T06:41:00Z</dcterms:modified>
</cp:coreProperties>
</file>