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E61A8" w14:textId="77777777" w:rsidR="009432A1" w:rsidRPr="009432A1" w:rsidRDefault="0048025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80250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80250">
        <w:rPr>
          <w:rFonts w:ascii="Arial" w:hAnsi="Arial" w:cs="Arial"/>
          <w:sz w:val="24"/>
          <w:szCs w:val="24"/>
        </w:rPr>
        <w:t>2025-06-27</w:t>
      </w:r>
    </w:p>
    <w:p w14:paraId="31355EFF" w14:textId="77777777" w:rsidR="009432A1" w:rsidRPr="009432A1" w:rsidRDefault="0048025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025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78A24DE" w14:textId="77777777" w:rsidR="009432A1" w:rsidRPr="009432A1" w:rsidRDefault="0048025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80250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80250">
        <w:rPr>
          <w:rFonts w:ascii="Arial" w:hAnsi="Arial" w:cs="Arial"/>
          <w:sz w:val="24"/>
          <w:szCs w:val="24"/>
        </w:rPr>
        <w:t>66</w:t>
      </w:r>
    </w:p>
    <w:p w14:paraId="39B53662" w14:textId="77777777" w:rsidR="009432A1" w:rsidRPr="009432A1" w:rsidRDefault="00480250" w:rsidP="009432A1">
      <w:pPr>
        <w:rPr>
          <w:rFonts w:ascii="Arial" w:hAnsi="Arial" w:cs="Arial"/>
          <w:sz w:val="24"/>
          <w:szCs w:val="24"/>
        </w:rPr>
      </w:pPr>
      <w:r w:rsidRPr="00480250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80250">
        <w:rPr>
          <w:rFonts w:ascii="Arial" w:hAnsi="Arial" w:cs="Arial"/>
          <w:sz w:val="24"/>
          <w:szCs w:val="24"/>
        </w:rPr>
        <w:t>Kraków</w:t>
      </w:r>
    </w:p>
    <w:p w14:paraId="77F4305B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EFFC55" w14:textId="192C6DF4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882E069" w14:textId="0F418337" w:rsidR="0090756D" w:rsidRPr="009432A1" w:rsidRDefault="0090756D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SZP-271-28/25.568.EJK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C345FA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B02AA9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36170E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045489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FE2C3C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8AC2881" w14:textId="77777777" w:rsidTr="00A652DF">
        <w:tc>
          <w:tcPr>
            <w:tcW w:w="2269" w:type="dxa"/>
            <w:shd w:val="clear" w:color="auto" w:fill="auto"/>
          </w:tcPr>
          <w:p w14:paraId="0DF3C4C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D1BF7E" w14:textId="77777777" w:rsidR="009432A1" w:rsidRPr="004E4B64" w:rsidRDefault="0048025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0250">
              <w:rPr>
                <w:rFonts w:ascii="Arial" w:hAnsi="Arial" w:cs="Arial"/>
                <w:bCs/>
                <w:sz w:val="24"/>
                <w:szCs w:val="24"/>
              </w:rPr>
              <w:t>Wykonanie podłączenia pawilonów szpitalnych do nowej rozdzielni głównej Szpitala oraz rozpoczęcie wykonania robót budowlano – instalacyjnych dla potrzeb wzmocnienia stropu w poziomie -2 budynku C Szpitala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0250" w:rsidRPr="004E4B64" w14:paraId="1434D76F" w14:textId="77777777" w:rsidTr="00CC1623">
        <w:tc>
          <w:tcPr>
            <w:tcW w:w="2269" w:type="dxa"/>
            <w:shd w:val="clear" w:color="auto" w:fill="auto"/>
          </w:tcPr>
          <w:p w14:paraId="1F9AADA3" w14:textId="77777777" w:rsidR="00480250" w:rsidRPr="004E4B64" w:rsidRDefault="00480250" w:rsidP="00CC16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0418B7" w14:textId="77777777" w:rsidR="00480250" w:rsidRPr="004E4B64" w:rsidRDefault="00480250" w:rsidP="00CC1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0250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4A39849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80250" w:rsidRPr="00480250">
        <w:rPr>
          <w:rFonts w:ascii="Arial" w:hAnsi="Arial" w:cs="Arial"/>
          <w:sz w:val="24"/>
          <w:szCs w:val="24"/>
        </w:rPr>
        <w:t>(</w:t>
      </w:r>
      <w:proofErr w:type="spellStart"/>
      <w:r w:rsidR="00480250" w:rsidRPr="00480250">
        <w:rPr>
          <w:rFonts w:ascii="Arial" w:hAnsi="Arial" w:cs="Arial"/>
          <w:sz w:val="24"/>
          <w:szCs w:val="24"/>
        </w:rPr>
        <w:t>t.j</w:t>
      </w:r>
      <w:proofErr w:type="spellEnd"/>
      <w:r w:rsidR="00480250" w:rsidRPr="00480250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BA01801" w14:textId="77777777" w:rsidR="0069085C" w:rsidRPr="00382A4A" w:rsidRDefault="0048025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80250">
        <w:rPr>
          <w:rFonts w:ascii="Arial" w:hAnsi="Arial" w:cs="Arial"/>
          <w:b/>
          <w:sz w:val="24"/>
          <w:szCs w:val="24"/>
        </w:rPr>
        <w:t>3 410 000.00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7C5A9F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5164D2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399FA7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52AEE18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D3128" w14:textId="77777777" w:rsidR="00D06910" w:rsidRDefault="00D06910">
      <w:r>
        <w:separator/>
      </w:r>
    </w:p>
  </w:endnote>
  <w:endnote w:type="continuationSeparator" w:id="0">
    <w:p w14:paraId="77F10CA1" w14:textId="77777777" w:rsidR="00D06910" w:rsidRDefault="00D06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3F6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1EC3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86B4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6950F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48B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EF4E2" w14:textId="77777777" w:rsidR="009F189D" w:rsidRDefault="009F189D">
    <w:pPr>
      <w:pStyle w:val="Stopka"/>
      <w:tabs>
        <w:tab w:val="clear" w:pos="4536"/>
      </w:tabs>
      <w:jc w:val="center"/>
    </w:pPr>
  </w:p>
  <w:p w14:paraId="5FC56B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263BD" w14:textId="77777777" w:rsidR="00D06910" w:rsidRDefault="00D06910">
      <w:r>
        <w:separator/>
      </w:r>
    </w:p>
  </w:footnote>
  <w:footnote w:type="continuationSeparator" w:id="0">
    <w:p w14:paraId="2FED3496" w14:textId="77777777" w:rsidR="00D06910" w:rsidRDefault="00D06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E1972" w14:textId="77777777" w:rsidR="00480250" w:rsidRDefault="00480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DED73" w14:textId="77777777" w:rsidR="00480250" w:rsidRDefault="00480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9BF85" w14:textId="77777777" w:rsidR="00480250" w:rsidRDefault="00480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91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0250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756D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0691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A3D863"/>
  <w15:chartTrackingRefBased/>
  <w15:docId w15:val="{7E910FCD-111F-42A8-B5B8-09C5644F4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2025-06-27T07:04:00Z</dcterms:created>
  <dcterms:modified xsi:type="dcterms:W3CDTF">2025-06-27T07:05:00Z</dcterms:modified>
</cp:coreProperties>
</file>