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8B491" w14:textId="3428F7BA" w:rsidR="005103B9" w:rsidRPr="000814E9" w:rsidRDefault="006676AE" w:rsidP="000814E9">
      <w:pPr>
        <w:pStyle w:val="Nagwek4"/>
        <w:rPr>
          <w:bCs/>
          <w:i w:val="0"/>
          <w:sz w:val="20"/>
        </w:rPr>
      </w:pPr>
      <w:r w:rsidRPr="000814E9">
        <w:rPr>
          <w:bCs/>
          <w:i w:val="0"/>
          <w:sz w:val="20"/>
        </w:rPr>
        <w:t xml:space="preserve">Załącznik nr </w:t>
      </w:r>
      <w:r w:rsidR="000814E9" w:rsidRPr="000814E9">
        <w:rPr>
          <w:bCs/>
          <w:i w:val="0"/>
          <w:sz w:val="20"/>
        </w:rPr>
        <w:t>5</w:t>
      </w:r>
      <w:r w:rsidR="00B36ABD" w:rsidRPr="000814E9">
        <w:rPr>
          <w:bCs/>
          <w:i w:val="0"/>
          <w:sz w:val="20"/>
        </w:rPr>
        <w:t xml:space="preserve"> do SWZ</w:t>
      </w:r>
    </w:p>
    <w:p w14:paraId="7963D2BF" w14:textId="77777777" w:rsidR="00C4103F" w:rsidRPr="000814E9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0814E9">
        <w:rPr>
          <w:rFonts w:ascii="Times New Roman" w:hAnsi="Times New Roman"/>
          <w:b/>
          <w:sz w:val="20"/>
          <w:szCs w:val="20"/>
        </w:rPr>
        <w:t>Zamawiający</w:t>
      </w:r>
      <w:r w:rsidR="007936D6" w:rsidRPr="000814E9">
        <w:rPr>
          <w:rFonts w:ascii="Times New Roman" w:hAnsi="Times New Roman"/>
          <w:b/>
          <w:sz w:val="20"/>
          <w:szCs w:val="20"/>
        </w:rPr>
        <w:t>:</w:t>
      </w:r>
    </w:p>
    <w:p w14:paraId="0598F2CF" w14:textId="2BBE78FD" w:rsidR="006676AE" w:rsidRPr="000814E9" w:rsidRDefault="00707277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814E9">
        <w:rPr>
          <w:sz w:val="20"/>
          <w:szCs w:val="20"/>
        </w:rPr>
        <w:t>GMINA NIEPOŁOMICE</w:t>
      </w:r>
    </w:p>
    <w:p w14:paraId="57A7A7C5" w14:textId="59B6130E" w:rsidR="006676AE" w:rsidRPr="000814E9" w:rsidRDefault="00707277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814E9">
        <w:rPr>
          <w:sz w:val="20"/>
          <w:szCs w:val="20"/>
        </w:rPr>
        <w:t>Pl. Zwycięstwa</w:t>
      </w:r>
      <w:r w:rsidR="006676AE" w:rsidRPr="000814E9">
        <w:rPr>
          <w:sz w:val="20"/>
          <w:szCs w:val="20"/>
        </w:rPr>
        <w:t xml:space="preserve"> </w:t>
      </w:r>
      <w:r w:rsidRPr="000814E9">
        <w:rPr>
          <w:sz w:val="20"/>
          <w:szCs w:val="20"/>
        </w:rPr>
        <w:t>13</w:t>
      </w:r>
      <w:r w:rsidR="006676AE" w:rsidRPr="000814E9">
        <w:rPr>
          <w:sz w:val="20"/>
          <w:szCs w:val="20"/>
        </w:rPr>
        <w:t xml:space="preserve"> </w:t>
      </w:r>
    </w:p>
    <w:p w14:paraId="1466DEC5" w14:textId="516DC6D8" w:rsidR="00C4103F" w:rsidRPr="000814E9" w:rsidRDefault="00707277" w:rsidP="000814E9">
      <w:pPr>
        <w:pStyle w:val="Tekstpodstawowy"/>
        <w:spacing w:after="0"/>
        <w:ind w:left="4111"/>
        <w:rPr>
          <w:sz w:val="20"/>
          <w:szCs w:val="20"/>
        </w:rPr>
      </w:pPr>
      <w:r w:rsidRPr="000814E9">
        <w:rPr>
          <w:sz w:val="20"/>
          <w:szCs w:val="20"/>
        </w:rPr>
        <w:t>32-005</w:t>
      </w:r>
      <w:r w:rsidR="006676AE" w:rsidRPr="000814E9">
        <w:rPr>
          <w:sz w:val="20"/>
          <w:szCs w:val="20"/>
        </w:rPr>
        <w:t xml:space="preserve"> </w:t>
      </w:r>
      <w:r w:rsidRPr="000814E9">
        <w:rPr>
          <w:sz w:val="20"/>
          <w:szCs w:val="20"/>
        </w:rPr>
        <w:t>Niepołomice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6F0A84" w:rsidRPr="000814E9" w14:paraId="798C157A" w14:textId="77777777" w:rsidTr="000814E9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497CEE07" w14:textId="77777777" w:rsidR="006F0A84" w:rsidRPr="000814E9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814E9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814E9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8C460CD" w14:textId="77777777" w:rsidR="006F0A84" w:rsidRPr="000814E9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0C285A6" w14:textId="77777777" w:rsidR="006F0A84" w:rsidRPr="000814E9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814E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814E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814E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18DD75E" w14:textId="77777777" w:rsidR="006F0A84" w:rsidRPr="000814E9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814E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814E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814E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0814E9" w14:paraId="02638BCB" w14:textId="77777777" w:rsidTr="000814E9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0E20D6F2" w14:textId="77777777" w:rsidR="006F0A84" w:rsidRPr="000814E9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814E9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CE2AB80" w14:textId="77777777" w:rsidR="006F0A84" w:rsidRPr="000814E9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EDA2012" w14:textId="77777777" w:rsidR="006F0A84" w:rsidRPr="000814E9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814E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814E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814E9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10D32D2" w14:textId="77777777" w:rsidR="006F0A84" w:rsidRPr="000814E9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0814E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814E9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0814E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707277" w:rsidRPr="000814E9" w14:paraId="3AC6E240" w14:textId="77777777" w:rsidTr="000814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4DA352BA" w14:textId="77777777" w:rsidR="00707277" w:rsidRPr="000814E9" w:rsidRDefault="00707277" w:rsidP="00CA64C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14E9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0DA97BEB" w14:textId="56B0E8FE" w:rsidR="00707277" w:rsidRPr="000814E9" w:rsidRDefault="00707277" w:rsidP="00CA64C7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14E9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0814E9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814E9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0814E9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814E9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3A03B1C0" w14:textId="77777777" w:rsidR="00707277" w:rsidRPr="000814E9" w:rsidRDefault="00707277" w:rsidP="00CA64C7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0814E9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814E9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0814E9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75FF05FF" w14:textId="77777777" w:rsidR="00766D1F" w:rsidRPr="000814E9" w:rsidRDefault="001F027E" w:rsidP="000814E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814E9">
        <w:rPr>
          <w:rFonts w:ascii="Times New Roman" w:hAnsi="Times New Roman"/>
          <w:sz w:val="20"/>
          <w:szCs w:val="20"/>
        </w:rPr>
        <w:t>Na potrzeby postę</w:t>
      </w:r>
      <w:r w:rsidR="008D0487" w:rsidRPr="000814E9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814E9">
        <w:rPr>
          <w:rFonts w:ascii="Times New Roman" w:hAnsi="Times New Roman"/>
          <w:sz w:val="20"/>
          <w:szCs w:val="20"/>
        </w:rPr>
        <w:t>zamówienia publiczn</w:t>
      </w:r>
      <w:r w:rsidR="00FB403C" w:rsidRPr="000814E9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0814E9" w14:paraId="11E4E792" w14:textId="77777777" w:rsidTr="00252642">
        <w:tc>
          <w:tcPr>
            <w:tcW w:w="2269" w:type="dxa"/>
            <w:shd w:val="clear" w:color="auto" w:fill="auto"/>
          </w:tcPr>
          <w:p w14:paraId="5395FE52" w14:textId="77777777" w:rsidR="00FB403C" w:rsidRPr="000814E9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814E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4A8534" w14:textId="2DFAAC1A" w:rsidR="00FB403C" w:rsidRPr="000814E9" w:rsidRDefault="00707277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814E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klubu malucha "Sówki" wraz z oddziałami przedszkolnymi w Woli Zabierzowskiej</w:t>
            </w:r>
            <w:r w:rsidR="00FB403C" w:rsidRPr="000814E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07277" w:rsidRPr="000814E9" w14:paraId="0F2CD09B" w14:textId="77777777" w:rsidTr="00CA64C7">
        <w:tc>
          <w:tcPr>
            <w:tcW w:w="2269" w:type="dxa"/>
            <w:shd w:val="clear" w:color="auto" w:fill="auto"/>
          </w:tcPr>
          <w:p w14:paraId="756151EA" w14:textId="77777777" w:rsidR="00707277" w:rsidRPr="000814E9" w:rsidRDefault="00707277" w:rsidP="00CA64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814E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907D89" w14:textId="698FA125" w:rsidR="00707277" w:rsidRPr="000814E9" w:rsidRDefault="00707277" w:rsidP="00CA64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814E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ZP.271.20.2025</w:t>
            </w:r>
          </w:p>
        </w:tc>
      </w:tr>
    </w:tbl>
    <w:p w14:paraId="134028B4" w14:textId="77777777" w:rsidR="00FB403C" w:rsidRPr="000814E9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6641C2" w14:textId="4D6B3405" w:rsidR="00F90CD1" w:rsidRPr="000814E9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814E9">
        <w:rPr>
          <w:rFonts w:ascii="Times New Roman" w:hAnsi="Times New Roman"/>
          <w:sz w:val="20"/>
          <w:szCs w:val="20"/>
        </w:rPr>
        <w:t xml:space="preserve">prowadzonego przez </w:t>
      </w:r>
      <w:r w:rsidR="00707277" w:rsidRPr="000814E9">
        <w:rPr>
          <w:rFonts w:ascii="Times New Roman" w:hAnsi="Times New Roman"/>
          <w:b/>
          <w:sz w:val="20"/>
          <w:szCs w:val="20"/>
        </w:rPr>
        <w:t>GMINA NIEPOŁOMICE</w:t>
      </w:r>
      <w:r w:rsidRPr="000814E9">
        <w:rPr>
          <w:rFonts w:ascii="Times New Roman" w:hAnsi="Times New Roman"/>
          <w:b/>
          <w:sz w:val="20"/>
          <w:szCs w:val="20"/>
        </w:rPr>
        <w:t>,</w:t>
      </w:r>
      <w:r w:rsidR="002B2AD9" w:rsidRPr="000814E9">
        <w:rPr>
          <w:rFonts w:ascii="Times New Roman" w:hAnsi="Times New Roman"/>
          <w:sz w:val="20"/>
          <w:szCs w:val="20"/>
        </w:rPr>
        <w:t xml:space="preserve"> </w:t>
      </w:r>
      <w:r w:rsidR="00E65685" w:rsidRPr="000814E9">
        <w:rPr>
          <w:rFonts w:ascii="Times New Roman" w:hAnsi="Times New Roman"/>
          <w:sz w:val="20"/>
          <w:szCs w:val="20"/>
        </w:rPr>
        <w:t>oświa</w:t>
      </w:r>
      <w:r w:rsidR="00825A09" w:rsidRPr="000814E9">
        <w:rPr>
          <w:rFonts w:ascii="Times New Roman" w:hAnsi="Times New Roman"/>
          <w:sz w:val="20"/>
          <w:szCs w:val="20"/>
        </w:rPr>
        <w:t>dczam</w:t>
      </w:r>
      <w:r w:rsidR="00E65685" w:rsidRPr="000814E9">
        <w:rPr>
          <w:rFonts w:ascii="Times New Roman" w:hAnsi="Times New Roman"/>
          <w:sz w:val="20"/>
          <w:szCs w:val="20"/>
        </w:rPr>
        <w:t>,</w:t>
      </w:r>
      <w:r w:rsidR="002B2AD9" w:rsidRPr="000814E9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814E9" w14:paraId="510D1A5F" w14:textId="77777777" w:rsidTr="00650D6C">
        <w:tc>
          <w:tcPr>
            <w:tcW w:w="9104" w:type="dxa"/>
            <w:shd w:val="clear" w:color="auto" w:fill="D9D9D9"/>
          </w:tcPr>
          <w:p w14:paraId="30F56414" w14:textId="77777777" w:rsidR="00E50194" w:rsidRPr="000814E9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814E9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0DB7D69" w14:textId="3F382690" w:rsidR="002426FF" w:rsidRPr="000814E9" w:rsidRDefault="00C113BF" w:rsidP="000814E9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814E9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814E9">
        <w:rPr>
          <w:rFonts w:ascii="Times New Roman" w:hAnsi="Times New Roman"/>
          <w:sz w:val="20"/>
          <w:szCs w:val="20"/>
        </w:rPr>
        <w:t xml:space="preserve">dstawie </w:t>
      </w:r>
      <w:r w:rsidR="002C4137" w:rsidRPr="000814E9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814E9">
        <w:rPr>
          <w:rFonts w:ascii="Times New Roman" w:hAnsi="Times New Roman"/>
          <w:sz w:val="20"/>
          <w:szCs w:val="20"/>
        </w:rPr>
        <w:t>108</w:t>
      </w:r>
      <w:r w:rsidR="002C4137" w:rsidRPr="000814E9">
        <w:rPr>
          <w:rFonts w:ascii="Times New Roman" w:hAnsi="Times New Roman"/>
          <w:sz w:val="20"/>
          <w:szCs w:val="20"/>
        </w:rPr>
        <w:t xml:space="preserve"> ust 1 </w:t>
      </w:r>
      <w:r w:rsidRPr="000814E9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0814E9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0814E9">
        <w:rPr>
          <w:rFonts w:ascii="Times New Roman" w:hAnsi="Times New Roman"/>
          <w:sz w:val="20"/>
          <w:szCs w:val="20"/>
        </w:rPr>
        <w:t>.</w:t>
      </w:r>
    </w:p>
    <w:p w14:paraId="6F66E282" w14:textId="77777777" w:rsidR="00023477" w:rsidRPr="000814E9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590C8C5D" w14:textId="77777777" w:rsidR="0011306C" w:rsidRPr="000814E9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814E9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0814E9">
        <w:rPr>
          <w:rFonts w:ascii="Times New Roman" w:hAnsi="Times New Roman"/>
          <w:sz w:val="20"/>
          <w:szCs w:val="20"/>
        </w:rPr>
        <w:t>t.j. Dz.U. z 2024r. poz. 507 z późn. zm.</w:t>
      </w:r>
      <w:r w:rsidRPr="000814E9">
        <w:rPr>
          <w:rFonts w:ascii="Times New Roman" w:hAnsi="Times New Roman"/>
          <w:sz w:val="20"/>
          <w:szCs w:val="20"/>
        </w:rPr>
        <w:t>)</w:t>
      </w:r>
      <w:r w:rsidR="0011306C" w:rsidRPr="000814E9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0814E9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814E9" w14:paraId="0ED7C937" w14:textId="77777777" w:rsidTr="00CD4DD1">
        <w:tc>
          <w:tcPr>
            <w:tcW w:w="9104" w:type="dxa"/>
            <w:shd w:val="clear" w:color="auto" w:fill="D9D9D9"/>
          </w:tcPr>
          <w:p w14:paraId="51719E6E" w14:textId="77777777" w:rsidR="0011306C" w:rsidRPr="000814E9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814E9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0814E9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074F0200" w14:textId="77777777" w:rsidR="00D2702A" w:rsidRPr="000814E9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814E9">
        <w:rPr>
          <w:rFonts w:ascii="Times New Roman" w:hAnsi="Times New Roman"/>
          <w:sz w:val="20"/>
          <w:szCs w:val="20"/>
        </w:rPr>
        <w:t>Oświadczam,</w:t>
      </w:r>
      <w:r w:rsidR="00313417" w:rsidRPr="000814E9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0814E9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0814E9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0814E9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814E9" w14:paraId="459AB33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C6442" w14:textId="77777777" w:rsidR="00D2702A" w:rsidRPr="000814E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14E9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22E6" w14:textId="77777777" w:rsidR="00D2702A" w:rsidRPr="000814E9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0814E9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07277" w:rsidRPr="000814E9" w14:paraId="58D7A05F" w14:textId="77777777" w:rsidTr="00CA64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5510B" w14:textId="4BA222FA" w:rsidR="00707277" w:rsidRPr="000814E9" w:rsidRDefault="00707277" w:rsidP="00CA64C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14E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2DCE0" w14:textId="6746ABFB" w:rsidR="00707277" w:rsidRPr="000814E9" w:rsidRDefault="00707277" w:rsidP="00CA64C7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814E9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3522104" w14:textId="77777777" w:rsidR="00707277" w:rsidRPr="000814E9" w:rsidRDefault="00707277" w:rsidP="00CA64C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14E9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 w okresie ostatnich pięciu lat przed upływem terminu składania ofert, a jeżeli okres prowadzenia działalności jest krótszy, w tym okresie wykonał:</w:t>
            </w:r>
          </w:p>
          <w:p w14:paraId="090F9465" w14:textId="77777777" w:rsidR="00707277" w:rsidRPr="000814E9" w:rsidRDefault="00707277" w:rsidP="00CA64C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14E9">
              <w:rPr>
                <w:rFonts w:ascii="Times New Roman" w:hAnsi="Times New Roman"/>
                <w:sz w:val="20"/>
                <w:szCs w:val="20"/>
              </w:rPr>
              <w:t>1) co najmniej 1 (jedno) zamówienie polegające na budowie/rozbudowie/ modernizacji/przebudowie z branży budowlano-konstrukcyjnej   w zakres, którego wchodziły w szczególności roboty związane z budową obiektu użyteczności publicznej o wartości tego zamówienia minimum 3 000 000 zł brutto (powyższą wartość   można wykazać w nie więcej niż w 1 zamówieniu),</w:t>
            </w:r>
          </w:p>
          <w:p w14:paraId="21647EEC" w14:textId="77777777" w:rsidR="00707277" w:rsidRPr="000814E9" w:rsidRDefault="00707277" w:rsidP="00CA64C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14E9">
              <w:rPr>
                <w:rFonts w:ascii="Times New Roman" w:hAnsi="Times New Roman"/>
                <w:sz w:val="20"/>
                <w:szCs w:val="20"/>
              </w:rPr>
              <w:t xml:space="preserve">2) dysponuje co najmniej: </w:t>
            </w:r>
          </w:p>
          <w:p w14:paraId="3EE703A4" w14:textId="77777777" w:rsidR="00707277" w:rsidRPr="000814E9" w:rsidRDefault="00707277" w:rsidP="00CA64C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14E9">
              <w:rPr>
                <w:rFonts w:ascii="Times New Roman" w:hAnsi="Times New Roman"/>
                <w:sz w:val="20"/>
                <w:szCs w:val="20"/>
              </w:rPr>
              <w:t>a) osobą posiadającą uprawnienia do kierowania robotami  ( kierownik budowy) w specjalności konstrukcyjno-budowlanej,</w:t>
            </w:r>
          </w:p>
          <w:p w14:paraId="21306677" w14:textId="7A69CA2B" w:rsidR="00707277" w:rsidRPr="000814E9" w:rsidRDefault="00707277" w:rsidP="00CA64C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14E9">
              <w:rPr>
                <w:rFonts w:ascii="Times New Roman" w:hAnsi="Times New Roman"/>
                <w:sz w:val="20"/>
                <w:szCs w:val="20"/>
              </w:rPr>
              <w:t xml:space="preserve">b) </w:t>
            </w:r>
            <w:r w:rsidR="00335CBB">
              <w:rPr>
                <w:rFonts w:ascii="Times New Roman" w:hAnsi="Times New Roman"/>
                <w:sz w:val="20"/>
                <w:szCs w:val="20"/>
              </w:rPr>
              <w:t>o</w:t>
            </w:r>
            <w:r w:rsidR="00335CBB" w:rsidRPr="00335CBB">
              <w:rPr>
                <w:rFonts w:ascii="Times New Roman" w:hAnsi="Times New Roman"/>
                <w:sz w:val="20"/>
                <w:szCs w:val="20"/>
              </w:rPr>
              <w:t>sobą posiadającą uprawnienia do kierowania robotami  ( kierownik robót) w specjalności w zakresie sieci, instalacji i urządzeń cieplnych, wentylacyjnych, gazowych, wodociągowych i kanalizacyjnych</w:t>
            </w:r>
          </w:p>
        </w:tc>
      </w:tr>
    </w:tbl>
    <w:p w14:paraId="709BFBC7" w14:textId="77777777" w:rsidR="00C62F57" w:rsidRPr="000814E9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814E9" w14:paraId="28686783" w14:textId="77777777" w:rsidTr="00CD4DD1">
        <w:tc>
          <w:tcPr>
            <w:tcW w:w="9104" w:type="dxa"/>
            <w:shd w:val="clear" w:color="auto" w:fill="D9D9D9"/>
          </w:tcPr>
          <w:p w14:paraId="2B16E553" w14:textId="77777777" w:rsidR="00BE6F04" w:rsidRPr="000814E9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814E9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4857D592" w14:textId="77777777" w:rsidR="00FE4E2B" w:rsidRPr="000814E9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814E9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814E9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814E9" w14:paraId="2E269DD8" w14:textId="77777777" w:rsidTr="00847232">
        <w:tc>
          <w:tcPr>
            <w:tcW w:w="9104" w:type="dxa"/>
            <w:shd w:val="clear" w:color="auto" w:fill="D9D9D9"/>
          </w:tcPr>
          <w:p w14:paraId="6CA918BB" w14:textId="77777777" w:rsidR="00E426EB" w:rsidRPr="000814E9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0814E9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A822E21" w14:textId="77777777" w:rsidR="00E426EB" w:rsidRPr="000814E9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F30667B" w14:textId="77777777" w:rsidR="00E426EB" w:rsidRPr="000814E9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814E9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ED842E4" w14:textId="77777777" w:rsidR="00E426EB" w:rsidRPr="000814E9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814E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98B063C" w14:textId="77777777" w:rsidR="00E426EB" w:rsidRPr="000814E9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814E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57B0ABB" w14:textId="77777777" w:rsidR="00E426EB" w:rsidRPr="000814E9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814E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C578718" w14:textId="77777777" w:rsidR="00E426EB" w:rsidRPr="000814E9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814E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4E6716B" w14:textId="77777777" w:rsidR="00FE4E2B" w:rsidRPr="000814E9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799FD92" w14:textId="77777777" w:rsidR="0012157F" w:rsidRPr="000814E9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A1B2DD" w14:textId="00832982" w:rsidR="00524951" w:rsidRPr="000814E9" w:rsidRDefault="000814E9" w:rsidP="000814E9">
      <w:pPr>
        <w:spacing w:after="0" w:line="360" w:lineRule="auto"/>
        <w:rPr>
          <w:rFonts w:ascii="Times New Roman" w:hAnsi="Times New Roman"/>
          <w:sz w:val="16"/>
          <w:szCs w:val="16"/>
        </w:rPr>
      </w:pPr>
      <w:r w:rsidRPr="000814E9">
        <w:rPr>
          <w:rFonts w:ascii="Times New Roman" w:hAnsi="Times New Roman"/>
          <w:i/>
          <w:sz w:val="16"/>
          <w:szCs w:val="16"/>
        </w:rPr>
        <w:t>kwalifikowany podpis elektroniczny lub podpis zaufany lub podpis osobisty</w:t>
      </w:r>
      <w:r w:rsidR="00FE4E2B" w:rsidRPr="000814E9">
        <w:rPr>
          <w:rFonts w:ascii="Times New Roman" w:hAnsi="Times New Roman"/>
          <w:sz w:val="16"/>
          <w:szCs w:val="16"/>
        </w:rPr>
        <w:tab/>
      </w:r>
      <w:r w:rsidR="00FE4E2B" w:rsidRPr="000814E9">
        <w:rPr>
          <w:rFonts w:ascii="Times New Roman" w:hAnsi="Times New Roman"/>
          <w:sz w:val="16"/>
          <w:szCs w:val="16"/>
        </w:rPr>
        <w:tab/>
      </w:r>
      <w:r w:rsidR="00FE4E2B" w:rsidRPr="000814E9">
        <w:rPr>
          <w:rFonts w:ascii="Times New Roman" w:hAnsi="Times New Roman"/>
          <w:sz w:val="16"/>
          <w:szCs w:val="16"/>
        </w:rPr>
        <w:tab/>
      </w:r>
      <w:r w:rsidR="00FE4E2B" w:rsidRPr="000814E9">
        <w:rPr>
          <w:rFonts w:ascii="Times New Roman" w:hAnsi="Times New Roman"/>
          <w:sz w:val="16"/>
          <w:szCs w:val="16"/>
        </w:rPr>
        <w:tab/>
      </w:r>
    </w:p>
    <w:p w14:paraId="7B57A69E" w14:textId="77777777" w:rsidR="00524951" w:rsidRPr="000814E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4EB54997" w14:textId="749FDE88" w:rsidR="00484F88" w:rsidRPr="000814E9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0814E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C8ED3" w14:textId="77777777" w:rsidR="00B70AA7" w:rsidRDefault="00B70AA7" w:rsidP="0038231F">
      <w:pPr>
        <w:spacing w:after="0" w:line="240" w:lineRule="auto"/>
      </w:pPr>
      <w:r>
        <w:separator/>
      </w:r>
    </w:p>
  </w:endnote>
  <w:endnote w:type="continuationSeparator" w:id="0">
    <w:p w14:paraId="1AE91A51" w14:textId="77777777" w:rsidR="00B70AA7" w:rsidRDefault="00B70A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F5CCD" w14:textId="77777777" w:rsidR="00707277" w:rsidRDefault="007072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A9BC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5743C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BA7D8" w14:textId="77777777" w:rsidR="00707277" w:rsidRDefault="007072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75B04" w14:textId="77777777" w:rsidR="00B70AA7" w:rsidRDefault="00B70AA7" w:rsidP="0038231F">
      <w:pPr>
        <w:spacing w:after="0" w:line="240" w:lineRule="auto"/>
      </w:pPr>
      <w:r>
        <w:separator/>
      </w:r>
    </w:p>
  </w:footnote>
  <w:footnote w:type="continuationSeparator" w:id="0">
    <w:p w14:paraId="13893D7C" w14:textId="77777777" w:rsidR="00B70AA7" w:rsidRDefault="00B70AA7" w:rsidP="0038231F">
      <w:pPr>
        <w:spacing w:after="0" w:line="240" w:lineRule="auto"/>
      </w:pPr>
      <w:r>
        <w:continuationSeparator/>
      </w:r>
    </w:p>
  </w:footnote>
  <w:footnote w:id="1">
    <w:p w14:paraId="424097F3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3121AEC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9F9AD0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E02F78E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348FC" w14:textId="77777777" w:rsidR="00707277" w:rsidRDefault="00707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DC6B8" w14:textId="77777777" w:rsidR="00707277" w:rsidRDefault="00707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9478B" w14:textId="77777777" w:rsidR="00707277" w:rsidRDefault="007072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40354">
    <w:abstractNumId w:val="11"/>
  </w:num>
  <w:num w:numId="2" w16cid:durableId="684745228">
    <w:abstractNumId w:val="0"/>
  </w:num>
  <w:num w:numId="3" w16cid:durableId="820848644">
    <w:abstractNumId w:val="10"/>
  </w:num>
  <w:num w:numId="4" w16cid:durableId="1730617765">
    <w:abstractNumId w:val="13"/>
  </w:num>
  <w:num w:numId="5" w16cid:durableId="1721368906">
    <w:abstractNumId w:val="12"/>
  </w:num>
  <w:num w:numId="6" w16cid:durableId="452599921">
    <w:abstractNumId w:val="9"/>
  </w:num>
  <w:num w:numId="7" w16cid:durableId="1323389429">
    <w:abstractNumId w:val="1"/>
  </w:num>
  <w:num w:numId="8" w16cid:durableId="1992369316">
    <w:abstractNumId w:val="6"/>
  </w:num>
  <w:num w:numId="9" w16cid:durableId="1384717249">
    <w:abstractNumId w:val="4"/>
  </w:num>
  <w:num w:numId="10" w16cid:durableId="1766195790">
    <w:abstractNumId w:val="7"/>
  </w:num>
  <w:num w:numId="11" w16cid:durableId="699942001">
    <w:abstractNumId w:val="5"/>
  </w:num>
  <w:num w:numId="12" w16cid:durableId="1460956196">
    <w:abstractNumId w:val="8"/>
  </w:num>
  <w:num w:numId="13" w16cid:durableId="1817796897">
    <w:abstractNumId w:val="3"/>
  </w:num>
  <w:num w:numId="14" w16cid:durableId="429511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0AA7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14E9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5CBB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00C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07277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70AA7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EE8EA"/>
  <w15:docId w15:val="{5D0F373D-B573-4F99-9696-FF98BC1FF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559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2025-06-27T06:10:00Z</cp:lastPrinted>
  <dcterms:created xsi:type="dcterms:W3CDTF">2025-06-27T06:11:00Z</dcterms:created>
  <dcterms:modified xsi:type="dcterms:W3CDTF">2025-06-27T06:11:00Z</dcterms:modified>
</cp:coreProperties>
</file>