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B9C3A" w14:textId="00C26B74" w:rsidR="005103B9" w:rsidRPr="00A5204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52043">
        <w:rPr>
          <w:bCs/>
          <w:i w:val="0"/>
          <w:sz w:val="20"/>
        </w:rPr>
        <w:t xml:space="preserve">Załącznik nr </w:t>
      </w:r>
      <w:r w:rsidR="00A52043" w:rsidRPr="00A52043">
        <w:rPr>
          <w:bCs/>
          <w:i w:val="0"/>
          <w:sz w:val="20"/>
        </w:rPr>
        <w:t>2</w:t>
      </w:r>
      <w:r w:rsidR="00B36ABD" w:rsidRPr="00A52043">
        <w:rPr>
          <w:bCs/>
          <w:i w:val="0"/>
          <w:sz w:val="20"/>
        </w:rPr>
        <w:t xml:space="preserve"> do SWZ</w:t>
      </w:r>
    </w:p>
    <w:p w14:paraId="2E052334" w14:textId="77777777" w:rsidR="00C4103F" w:rsidRPr="00A5204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52043">
        <w:rPr>
          <w:rFonts w:ascii="Times New Roman" w:hAnsi="Times New Roman"/>
          <w:b/>
          <w:sz w:val="20"/>
          <w:szCs w:val="20"/>
        </w:rPr>
        <w:t>Zamawiający</w:t>
      </w:r>
      <w:r w:rsidR="007936D6" w:rsidRPr="00A52043">
        <w:rPr>
          <w:rFonts w:ascii="Times New Roman" w:hAnsi="Times New Roman"/>
          <w:b/>
          <w:sz w:val="20"/>
          <w:szCs w:val="20"/>
        </w:rPr>
        <w:t>:</w:t>
      </w:r>
    </w:p>
    <w:p w14:paraId="16245C55" w14:textId="482894DA" w:rsidR="006676AE" w:rsidRPr="00A52043" w:rsidRDefault="00E31F1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52043">
        <w:rPr>
          <w:sz w:val="20"/>
          <w:szCs w:val="20"/>
        </w:rPr>
        <w:t>GMINA NIEPOŁOMICE</w:t>
      </w:r>
    </w:p>
    <w:p w14:paraId="0BF6E593" w14:textId="3B63CF5A" w:rsidR="006676AE" w:rsidRPr="00A52043" w:rsidRDefault="00E31F1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52043">
        <w:rPr>
          <w:sz w:val="20"/>
          <w:szCs w:val="20"/>
        </w:rPr>
        <w:t>Pl. Zwycięstwa</w:t>
      </w:r>
      <w:r w:rsidR="006676AE" w:rsidRPr="00A52043">
        <w:rPr>
          <w:sz w:val="20"/>
          <w:szCs w:val="20"/>
        </w:rPr>
        <w:t xml:space="preserve"> </w:t>
      </w:r>
      <w:r w:rsidRPr="00A52043">
        <w:rPr>
          <w:sz w:val="20"/>
          <w:szCs w:val="20"/>
        </w:rPr>
        <w:t>13</w:t>
      </w:r>
      <w:r w:rsidR="006676AE" w:rsidRPr="00A52043">
        <w:rPr>
          <w:sz w:val="20"/>
          <w:szCs w:val="20"/>
        </w:rPr>
        <w:t xml:space="preserve"> </w:t>
      </w:r>
    </w:p>
    <w:p w14:paraId="27AE4C61" w14:textId="0EDAC1F7" w:rsidR="002578E4" w:rsidRPr="00A52043" w:rsidRDefault="00E31F18" w:rsidP="00A52043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52043">
        <w:rPr>
          <w:sz w:val="20"/>
          <w:szCs w:val="20"/>
        </w:rPr>
        <w:t>32-005</w:t>
      </w:r>
      <w:r w:rsidR="006676AE" w:rsidRPr="00A52043">
        <w:rPr>
          <w:sz w:val="20"/>
          <w:szCs w:val="20"/>
        </w:rPr>
        <w:t xml:space="preserve"> </w:t>
      </w:r>
      <w:r w:rsidRPr="00A5204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52043" w14:paraId="52423396" w14:textId="77777777" w:rsidTr="0018769E">
        <w:tc>
          <w:tcPr>
            <w:tcW w:w="2800" w:type="dxa"/>
            <w:shd w:val="clear" w:color="auto" w:fill="auto"/>
          </w:tcPr>
          <w:p w14:paraId="64B4EEBE" w14:textId="77777777" w:rsidR="002578E4" w:rsidRPr="00A5204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5204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37D022" w14:textId="77777777" w:rsidR="002578E4" w:rsidRPr="00A520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4386B69" w14:textId="77777777" w:rsidR="002578E4" w:rsidRPr="00A520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7D8ACA" w14:textId="77777777" w:rsidR="002578E4" w:rsidRPr="00A5204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5204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52043" w14:paraId="01A2A1CE" w14:textId="77777777" w:rsidTr="0018769E">
        <w:tc>
          <w:tcPr>
            <w:tcW w:w="2800" w:type="dxa"/>
            <w:shd w:val="clear" w:color="auto" w:fill="auto"/>
          </w:tcPr>
          <w:p w14:paraId="50C1D0EA" w14:textId="77777777" w:rsidR="002578E4" w:rsidRPr="00A5204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788F87" w14:textId="77777777" w:rsidR="002578E4" w:rsidRPr="00A520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A2704CF" w14:textId="77777777" w:rsidR="002578E4" w:rsidRPr="00A520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F06013" w14:textId="77777777" w:rsidR="002578E4" w:rsidRPr="00A5204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5204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261AB3" w14:textId="77777777" w:rsidR="002578E4" w:rsidRPr="00A52043" w:rsidRDefault="002578E4" w:rsidP="00A52043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1F18" w:rsidRPr="00A52043" w14:paraId="441A5194" w14:textId="77777777" w:rsidTr="00CA64C7">
        <w:tc>
          <w:tcPr>
            <w:tcW w:w="9104" w:type="dxa"/>
            <w:shd w:val="clear" w:color="auto" w:fill="D9D9D9"/>
          </w:tcPr>
          <w:p w14:paraId="500A6AB5" w14:textId="77777777" w:rsidR="00E31F18" w:rsidRPr="00A52043" w:rsidRDefault="00E31F18" w:rsidP="00CA64C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AAC7B25" w14:textId="79A17F71" w:rsidR="00E31F18" w:rsidRPr="00A52043" w:rsidRDefault="00E31F18" w:rsidP="00CA64C7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5204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5204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5204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5204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05FD08AC" w14:textId="77777777" w:rsidR="00E31F18" w:rsidRPr="00A52043" w:rsidRDefault="00E31F18" w:rsidP="00CA64C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74253DF" w14:textId="77777777" w:rsidR="00E31F18" w:rsidRPr="00A52043" w:rsidRDefault="00E31F18" w:rsidP="00CA64C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698845B" w14:textId="77777777" w:rsidR="00E31F18" w:rsidRPr="00A52043" w:rsidRDefault="00E31F18" w:rsidP="00CA64C7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A778515" w14:textId="77777777" w:rsidR="00E50194" w:rsidRPr="00A52043" w:rsidRDefault="001F027E" w:rsidP="00A520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Na potrzeby postę</w:t>
      </w:r>
      <w:r w:rsidR="008D0487" w:rsidRPr="00A5204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52043">
        <w:rPr>
          <w:rFonts w:ascii="Times New Roman" w:hAnsi="Times New Roman"/>
          <w:sz w:val="20"/>
          <w:szCs w:val="20"/>
        </w:rPr>
        <w:t>zamówienia publicznego</w:t>
      </w:r>
      <w:r w:rsidR="00E50194" w:rsidRPr="00A5204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52043" w14:paraId="6EE241C4" w14:textId="77777777" w:rsidTr="0018769E">
        <w:tc>
          <w:tcPr>
            <w:tcW w:w="2269" w:type="dxa"/>
            <w:shd w:val="clear" w:color="auto" w:fill="auto"/>
          </w:tcPr>
          <w:p w14:paraId="76393F9B" w14:textId="77777777" w:rsidR="002578E4" w:rsidRPr="00A5204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5204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4A1A5E" w14:textId="070942AD" w:rsidR="002578E4" w:rsidRPr="00A52043" w:rsidRDefault="00E31F1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2578E4"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31F18" w:rsidRPr="00A52043" w14:paraId="4428EA27" w14:textId="77777777" w:rsidTr="00CA64C7">
        <w:tc>
          <w:tcPr>
            <w:tcW w:w="2269" w:type="dxa"/>
            <w:shd w:val="clear" w:color="auto" w:fill="auto"/>
          </w:tcPr>
          <w:p w14:paraId="35DA2A4E" w14:textId="77777777" w:rsidR="00E31F18" w:rsidRPr="00A52043" w:rsidRDefault="00E31F18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5204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95BAB8" w14:textId="05C200C5" w:rsidR="00E31F18" w:rsidRPr="00A52043" w:rsidRDefault="00E31F18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204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ZP.271.20.2025</w:t>
            </w:r>
          </w:p>
        </w:tc>
      </w:tr>
    </w:tbl>
    <w:p w14:paraId="108C3874" w14:textId="77777777" w:rsidR="002578E4" w:rsidRPr="00A5204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E5E807F" w14:textId="4BABD542" w:rsidR="00F90CD1" w:rsidRPr="00A5204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 xml:space="preserve">prowadzonego przez </w:t>
      </w:r>
      <w:r w:rsidR="00E31F18" w:rsidRPr="00A52043">
        <w:rPr>
          <w:rFonts w:ascii="Times New Roman" w:hAnsi="Times New Roman"/>
          <w:b/>
          <w:sz w:val="20"/>
          <w:szCs w:val="20"/>
        </w:rPr>
        <w:t>GMINA NIEPOŁOMICE</w:t>
      </w:r>
      <w:r w:rsidRPr="00A52043">
        <w:rPr>
          <w:rFonts w:ascii="Times New Roman" w:hAnsi="Times New Roman"/>
          <w:b/>
          <w:sz w:val="20"/>
          <w:szCs w:val="20"/>
        </w:rPr>
        <w:t>,</w:t>
      </w:r>
      <w:r w:rsidR="002B2AD9" w:rsidRPr="00A52043">
        <w:rPr>
          <w:rFonts w:ascii="Times New Roman" w:hAnsi="Times New Roman"/>
          <w:sz w:val="20"/>
          <w:szCs w:val="20"/>
        </w:rPr>
        <w:t xml:space="preserve"> </w:t>
      </w:r>
      <w:r w:rsidR="00E65685" w:rsidRPr="00A52043">
        <w:rPr>
          <w:rFonts w:ascii="Times New Roman" w:hAnsi="Times New Roman"/>
          <w:sz w:val="20"/>
          <w:szCs w:val="20"/>
        </w:rPr>
        <w:t>oświa</w:t>
      </w:r>
      <w:r w:rsidR="00825A09" w:rsidRPr="00A52043">
        <w:rPr>
          <w:rFonts w:ascii="Times New Roman" w:hAnsi="Times New Roman"/>
          <w:sz w:val="20"/>
          <w:szCs w:val="20"/>
        </w:rPr>
        <w:t>dczam</w:t>
      </w:r>
      <w:r w:rsidR="00E65685" w:rsidRPr="00A52043">
        <w:rPr>
          <w:rFonts w:ascii="Times New Roman" w:hAnsi="Times New Roman"/>
          <w:sz w:val="20"/>
          <w:szCs w:val="20"/>
        </w:rPr>
        <w:t>,</w:t>
      </w:r>
      <w:r w:rsidR="002B2AD9" w:rsidRPr="00A5204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52043" w14:paraId="21188087" w14:textId="77777777" w:rsidTr="00650D6C">
        <w:tc>
          <w:tcPr>
            <w:tcW w:w="9104" w:type="dxa"/>
            <w:shd w:val="clear" w:color="auto" w:fill="D9D9D9"/>
          </w:tcPr>
          <w:p w14:paraId="3A74777B" w14:textId="77777777" w:rsidR="00E50194" w:rsidRPr="00A5204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412D430" w14:textId="794FE450" w:rsidR="00023477" w:rsidRPr="00A52043" w:rsidRDefault="00C113BF" w:rsidP="00A52043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52043">
        <w:rPr>
          <w:rFonts w:ascii="Times New Roman" w:hAnsi="Times New Roman"/>
          <w:sz w:val="20"/>
          <w:szCs w:val="20"/>
        </w:rPr>
        <w:t xml:space="preserve">dstawie </w:t>
      </w:r>
      <w:r w:rsidR="002C4137" w:rsidRPr="00A5204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52043">
        <w:rPr>
          <w:rFonts w:ascii="Times New Roman" w:hAnsi="Times New Roman"/>
          <w:sz w:val="20"/>
          <w:szCs w:val="20"/>
        </w:rPr>
        <w:t>108</w:t>
      </w:r>
      <w:r w:rsidR="002C4137" w:rsidRPr="00A52043">
        <w:rPr>
          <w:rFonts w:ascii="Times New Roman" w:hAnsi="Times New Roman"/>
          <w:sz w:val="20"/>
          <w:szCs w:val="20"/>
        </w:rPr>
        <w:t xml:space="preserve"> ust 1 </w:t>
      </w:r>
      <w:r w:rsidRPr="00A5204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A5204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A52043">
        <w:rPr>
          <w:rFonts w:ascii="Times New Roman" w:hAnsi="Times New Roman"/>
          <w:sz w:val="20"/>
          <w:szCs w:val="20"/>
        </w:rPr>
        <w:t>.</w:t>
      </w:r>
    </w:p>
    <w:p w14:paraId="016307A3" w14:textId="77777777" w:rsidR="00023477" w:rsidRPr="00A5204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F28B5A8" w14:textId="08F6CB20" w:rsidR="00992BD8" w:rsidRPr="00A5204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5204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5204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5204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5204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5204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67CDC5C5" w14:textId="7EDB3A0D" w:rsidR="00023477" w:rsidRPr="00A5204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5204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5204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A52043">
        <w:rPr>
          <w:rFonts w:ascii="Times New Roman" w:hAnsi="Times New Roman"/>
          <w:i/>
          <w:sz w:val="20"/>
          <w:szCs w:val="20"/>
        </w:rPr>
        <w:t>)</w:t>
      </w:r>
      <w:r w:rsidRPr="00A52043">
        <w:rPr>
          <w:rFonts w:ascii="Times New Roman" w:hAnsi="Times New Roman"/>
          <w:i/>
          <w:sz w:val="20"/>
          <w:szCs w:val="20"/>
        </w:rPr>
        <w:t>.</w:t>
      </w:r>
      <w:r w:rsidRPr="00A5204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52043">
        <w:rPr>
          <w:rFonts w:ascii="Times New Roman" w:hAnsi="Times New Roman"/>
          <w:sz w:val="20"/>
          <w:szCs w:val="20"/>
        </w:rPr>
        <w:t>110</w:t>
      </w:r>
      <w:r w:rsidRPr="00A52043">
        <w:rPr>
          <w:rFonts w:ascii="Times New Roman" w:hAnsi="Times New Roman"/>
          <w:sz w:val="20"/>
          <w:szCs w:val="20"/>
        </w:rPr>
        <w:t xml:space="preserve"> ust. </w:t>
      </w:r>
      <w:r w:rsidR="00710937" w:rsidRPr="00A52043">
        <w:rPr>
          <w:rFonts w:ascii="Times New Roman" w:hAnsi="Times New Roman"/>
          <w:sz w:val="20"/>
          <w:szCs w:val="20"/>
        </w:rPr>
        <w:t>2</w:t>
      </w:r>
      <w:r w:rsidRPr="00A5204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52043">
        <w:rPr>
          <w:rFonts w:ascii="Times New Roman" w:hAnsi="Times New Roman"/>
          <w:sz w:val="20"/>
          <w:szCs w:val="20"/>
        </w:rPr>
        <w:t xml:space="preserve"> i zapobiegawcze</w:t>
      </w:r>
      <w:r w:rsidRPr="00A5204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52043">
        <w:rPr>
          <w:rFonts w:ascii="Times New Roman" w:hAnsi="Times New Roman"/>
          <w:sz w:val="20"/>
          <w:szCs w:val="20"/>
        </w:rPr>
        <w:t>..</w:t>
      </w:r>
      <w:r w:rsidRPr="00A52043">
        <w:rPr>
          <w:rFonts w:ascii="Times New Roman" w:hAnsi="Times New Roman"/>
          <w:sz w:val="20"/>
          <w:szCs w:val="20"/>
        </w:rPr>
        <w:t>……………</w:t>
      </w:r>
      <w:r w:rsidR="00023477" w:rsidRPr="00A52043">
        <w:rPr>
          <w:rFonts w:ascii="Times New Roman" w:hAnsi="Times New Roman"/>
          <w:sz w:val="20"/>
          <w:szCs w:val="20"/>
        </w:rPr>
        <w:t>…</w:t>
      </w:r>
      <w:r w:rsidRPr="00A5204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52043">
        <w:rPr>
          <w:rFonts w:ascii="Times New Roman" w:hAnsi="Times New Roman"/>
          <w:sz w:val="20"/>
          <w:szCs w:val="20"/>
        </w:rPr>
        <w:t>.</w:t>
      </w:r>
      <w:r w:rsidRPr="00A52043">
        <w:rPr>
          <w:rFonts w:ascii="Times New Roman" w:hAnsi="Times New Roman"/>
          <w:sz w:val="20"/>
          <w:szCs w:val="20"/>
        </w:rPr>
        <w:t>…</w:t>
      </w:r>
      <w:r w:rsidR="007A2BCB" w:rsidRPr="00A52043">
        <w:rPr>
          <w:rFonts w:ascii="Times New Roman" w:hAnsi="Times New Roman"/>
          <w:sz w:val="20"/>
          <w:szCs w:val="20"/>
        </w:rPr>
        <w:t>.</w:t>
      </w:r>
    </w:p>
    <w:p w14:paraId="5C2916C4" w14:textId="77777777" w:rsidR="007A2BCB" w:rsidRPr="00A5204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5B553D" w14:textId="77777777" w:rsidR="0011306C" w:rsidRPr="00A5204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</w:t>
      </w:r>
      <w:r w:rsidRPr="00A52043">
        <w:rPr>
          <w:rFonts w:ascii="Times New Roman" w:hAnsi="Times New Roman"/>
          <w:sz w:val="20"/>
          <w:szCs w:val="20"/>
        </w:rPr>
        <w:lastRenderedPageBreak/>
        <w:t>agresji na Ukrainę oraz służących ochronie bezpieczeństwa narodowego (</w:t>
      </w:r>
      <w:r w:rsidR="000B430B" w:rsidRPr="00A52043">
        <w:rPr>
          <w:rFonts w:ascii="Times New Roman" w:hAnsi="Times New Roman"/>
          <w:sz w:val="20"/>
          <w:szCs w:val="20"/>
        </w:rPr>
        <w:t>t.j. Dz.U. z 2024r. poz. 507 z późn. zm.</w:t>
      </w:r>
      <w:r w:rsidRPr="00A52043">
        <w:rPr>
          <w:rFonts w:ascii="Times New Roman" w:hAnsi="Times New Roman"/>
          <w:sz w:val="20"/>
          <w:szCs w:val="20"/>
        </w:rPr>
        <w:t>)</w:t>
      </w:r>
      <w:r w:rsidR="0011306C" w:rsidRPr="00A5204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5204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52043" w14:paraId="3D239573" w14:textId="77777777" w:rsidTr="00CD4DD1">
        <w:tc>
          <w:tcPr>
            <w:tcW w:w="9104" w:type="dxa"/>
            <w:shd w:val="clear" w:color="auto" w:fill="D9D9D9"/>
          </w:tcPr>
          <w:p w14:paraId="5DE1DE8C" w14:textId="77777777" w:rsidR="0011306C" w:rsidRPr="00A5204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5204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9292888" w14:textId="77777777" w:rsidR="00D2702A" w:rsidRPr="00A5204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Oświadczam,</w:t>
      </w:r>
      <w:r w:rsidR="00313417" w:rsidRPr="00A5204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5204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5204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5204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52043" w14:paraId="06D5D69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B562" w14:textId="77777777" w:rsidR="00D2702A" w:rsidRPr="00A520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517B" w14:textId="77777777" w:rsidR="00D2702A" w:rsidRPr="00A5204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31F18" w:rsidRPr="00A52043" w14:paraId="4512E462" w14:textId="77777777" w:rsidTr="00CA64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84A0" w14:textId="3DE34D6C" w:rsidR="00E31F18" w:rsidRPr="00A52043" w:rsidRDefault="00E31F18" w:rsidP="00CA64C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DAFAF" w14:textId="1B03A9F4" w:rsidR="00E31F18" w:rsidRPr="00A52043" w:rsidRDefault="00E31F18" w:rsidP="00CA64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7252C81" w14:textId="77777777" w:rsidR="00E31F18" w:rsidRPr="00A52043" w:rsidRDefault="00E31F18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 w okresie ostatnich pięciu lat przed upływem terminu składania ofert, a jeżeli okres prowadzenia działalności jest krótszy, w tym okresie wykonał:</w:t>
            </w:r>
          </w:p>
          <w:p w14:paraId="0E935A1B" w14:textId="77777777" w:rsidR="00E31F18" w:rsidRPr="00A52043" w:rsidRDefault="00E31F18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>1) co najmniej 1 (jedno) zamówienie polegające na budowie/rozbudowie/ modernizacji/przebudowie z branży budowlano-konstrukcyjnej   w zakres, którego wchodziły w szczególności roboty związane z budową obiektu użyteczności publicznej o wartości tego zamówienia minimum 3 000 000 zł brutto (powyższą wartość   można wykazać w nie więcej niż w 1 zamówieniu),</w:t>
            </w:r>
          </w:p>
          <w:p w14:paraId="4D1DF587" w14:textId="77777777" w:rsidR="00E31F18" w:rsidRPr="00A52043" w:rsidRDefault="00E31F18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14:paraId="774FF136" w14:textId="77777777" w:rsidR="00E31F18" w:rsidRPr="00A52043" w:rsidRDefault="00E31F18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>a) osobą posiadającą uprawnienia do kierowania robotami  ( kierownik budowy) w specjalności konstrukcyjno-budowlanej,</w:t>
            </w:r>
          </w:p>
          <w:p w14:paraId="7539CA4D" w14:textId="7868261A" w:rsidR="00E31F18" w:rsidRPr="00A52043" w:rsidRDefault="00E31F18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sz w:val="20"/>
                <w:szCs w:val="20"/>
              </w:rPr>
              <w:t xml:space="preserve">b) </w:t>
            </w:r>
            <w:r w:rsidR="004B2D2D" w:rsidRPr="004B2D2D">
              <w:rPr>
                <w:rFonts w:ascii="Times New Roman" w:hAnsi="Times New Roman"/>
                <w:sz w:val="20"/>
                <w:szCs w:val="20"/>
              </w:rPr>
              <w:t>sobą posiadającą uprawnienia do kierowania robotami  ( kierownik robót) w specjalności w zakresie sieci, instalacji i urządzeń cieplnych, wentylacyjnych, gazowych, wodociągowych i kanalizacyjnych</w:t>
            </w:r>
          </w:p>
        </w:tc>
      </w:tr>
    </w:tbl>
    <w:p w14:paraId="13A6AB3E" w14:textId="4A0E023E" w:rsidR="00A52043" w:rsidRPr="003C147E" w:rsidRDefault="00A52043" w:rsidP="00A5204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A52043">
        <w:rPr>
          <w:rFonts w:ascii="Times New Roman" w:hAnsi="Times New Roman"/>
          <w:b/>
          <w:sz w:val="20"/>
          <w:szCs w:val="20"/>
        </w:rPr>
        <w:t xml:space="preserve"> </w:t>
      </w: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7C043892" w14:textId="77777777" w:rsidR="00A52043" w:rsidRPr="003C147E" w:rsidRDefault="00A52043" w:rsidP="00A5204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48FB2B14" w14:textId="77777777" w:rsidR="00A52043" w:rsidRPr="003C147E" w:rsidRDefault="00A52043" w:rsidP="00A5204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6B089C9" w14:textId="77777777" w:rsidR="00A52043" w:rsidRPr="003C147E" w:rsidRDefault="00A52043" w:rsidP="00A5204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52043" w:rsidRPr="003C147E" w14:paraId="2BDFC4D3" w14:textId="77777777" w:rsidTr="00CA64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D6F6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6746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F9BFC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52043" w:rsidRPr="003C147E" w14:paraId="22D4EA34" w14:textId="77777777" w:rsidTr="00CA64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EA7EC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EE56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3EC5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2043" w:rsidRPr="003C147E" w14:paraId="01A64839" w14:textId="77777777" w:rsidTr="00CA64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902D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EC89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039C" w14:textId="77777777" w:rsidR="00A52043" w:rsidRPr="003C147E" w:rsidRDefault="00A52043" w:rsidP="00CA64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2D704C" w14:textId="77777777" w:rsidR="00A52043" w:rsidRDefault="00A52043" w:rsidP="00A5204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41C38BAC" w14:textId="6139F949" w:rsidR="00E21BB4" w:rsidRPr="00A5204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05D22758" w14:textId="77777777" w:rsidR="00E21BB4" w:rsidRPr="00A5204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5204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A5204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5204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5204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5204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A3C16FC" w14:textId="77777777" w:rsidR="00C62F57" w:rsidRPr="00A5204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E4AAE58" w14:textId="77777777" w:rsidR="00C62F57" w:rsidRPr="00A5204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320F35EB" w14:textId="77777777" w:rsidR="00721D87" w:rsidRPr="00A5204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52043">
        <w:rPr>
          <w:rFonts w:ascii="Times New Roman" w:hAnsi="Times New Roman"/>
          <w:sz w:val="20"/>
          <w:szCs w:val="20"/>
        </w:rPr>
        <w:t>ego/</w:t>
      </w:r>
      <w:r w:rsidRPr="00A52043">
        <w:rPr>
          <w:rFonts w:ascii="Times New Roman" w:hAnsi="Times New Roman"/>
          <w:sz w:val="20"/>
          <w:szCs w:val="20"/>
        </w:rPr>
        <w:t xml:space="preserve">ych zasoby: </w:t>
      </w:r>
    </w:p>
    <w:p w14:paraId="0C944AF2" w14:textId="77777777" w:rsidR="00721D87" w:rsidRPr="00A5204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……………</w:t>
      </w:r>
      <w:r w:rsidR="00721D87" w:rsidRPr="00A5204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00BDFD6" w14:textId="77777777" w:rsidR="00721D87" w:rsidRPr="00A5204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5204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5296D7E1" w14:textId="77777777" w:rsidR="00721D87" w:rsidRPr="00A5204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7FE4A2FC" w14:textId="77777777" w:rsidR="00E21BB4" w:rsidRPr="00A5204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……………</w:t>
      </w:r>
      <w:r w:rsidR="00721D87" w:rsidRPr="00A5204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52043">
        <w:rPr>
          <w:rFonts w:ascii="Times New Roman" w:hAnsi="Times New Roman"/>
          <w:sz w:val="20"/>
          <w:szCs w:val="20"/>
        </w:rPr>
        <w:t>………………………….</w:t>
      </w:r>
    </w:p>
    <w:p w14:paraId="014D8BFF" w14:textId="77777777" w:rsidR="00E21BB4" w:rsidRPr="00A5204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5204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17005F3A" w14:textId="77777777" w:rsidR="00C62F57" w:rsidRPr="00A5204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52043" w14:paraId="5415EF94" w14:textId="77777777" w:rsidTr="00CD4DD1">
        <w:tc>
          <w:tcPr>
            <w:tcW w:w="9104" w:type="dxa"/>
            <w:shd w:val="clear" w:color="auto" w:fill="D9D9D9"/>
          </w:tcPr>
          <w:p w14:paraId="0451E048" w14:textId="77777777" w:rsidR="00BE6F04" w:rsidRPr="00A5204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894D28C" w14:textId="77777777" w:rsidR="00FE4E2B" w:rsidRPr="00A5204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5204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52043" w14:paraId="2A2AB865" w14:textId="77777777" w:rsidTr="00847232">
        <w:tc>
          <w:tcPr>
            <w:tcW w:w="9104" w:type="dxa"/>
            <w:shd w:val="clear" w:color="auto" w:fill="D9D9D9"/>
          </w:tcPr>
          <w:p w14:paraId="305E3BD9" w14:textId="77777777" w:rsidR="00E426EB" w:rsidRPr="00A5204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5204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3F0B5E3" w14:textId="77777777" w:rsidR="00E426EB" w:rsidRPr="00A5204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47E8BFA" w14:textId="77777777" w:rsidR="00E426EB" w:rsidRPr="00A5204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5CCA661" w14:textId="77777777" w:rsidR="00E426EB" w:rsidRPr="00A520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7177F54" w14:textId="77777777" w:rsidR="00E426EB" w:rsidRPr="00A520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5204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7C73CE" w14:textId="77777777" w:rsidR="00E426EB" w:rsidRPr="00A520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073B22D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5204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3695A98" w14:textId="77777777" w:rsidR="00A52043" w:rsidRDefault="00A5204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3F2EF5" w14:textId="4F79D5AE" w:rsidR="0012157F" w:rsidRPr="00A52043" w:rsidRDefault="00A52043" w:rsidP="00A52043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4"/>
          <w:szCs w:val="14"/>
        </w:rPr>
      </w:pPr>
      <w:r w:rsidRPr="00A52043">
        <w:rPr>
          <w:rFonts w:ascii="Times New Roman" w:hAnsi="Times New Roman"/>
          <w:i/>
          <w:sz w:val="14"/>
          <w:szCs w:val="14"/>
        </w:rPr>
        <w:t xml:space="preserve">kwalifikowany podpis elektroniczny lub podpis zaufany lub podpis </w:t>
      </w:r>
      <w:proofErr w:type="spellStart"/>
      <w:r w:rsidRPr="00A52043">
        <w:rPr>
          <w:rFonts w:ascii="Times New Roman" w:hAnsi="Times New Roman"/>
          <w:i/>
          <w:sz w:val="14"/>
          <w:szCs w:val="14"/>
        </w:rPr>
        <w:t>osobist</w:t>
      </w:r>
      <w:proofErr w:type="spellEnd"/>
    </w:p>
    <w:p w14:paraId="5027E6BB" w14:textId="62551004" w:rsidR="00524951" w:rsidRPr="00A52043" w:rsidRDefault="00FE4E2B" w:rsidP="00A520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2043">
        <w:rPr>
          <w:rFonts w:ascii="Times New Roman" w:hAnsi="Times New Roman"/>
          <w:sz w:val="20"/>
          <w:szCs w:val="20"/>
        </w:rPr>
        <w:tab/>
      </w:r>
      <w:r w:rsidRPr="00A52043">
        <w:rPr>
          <w:rFonts w:ascii="Times New Roman" w:hAnsi="Times New Roman"/>
          <w:sz w:val="20"/>
          <w:szCs w:val="20"/>
        </w:rPr>
        <w:tab/>
      </w:r>
      <w:r w:rsidRPr="00A52043">
        <w:rPr>
          <w:rFonts w:ascii="Times New Roman" w:hAnsi="Times New Roman"/>
          <w:sz w:val="20"/>
          <w:szCs w:val="20"/>
        </w:rPr>
        <w:tab/>
      </w:r>
      <w:r w:rsidRPr="00A52043">
        <w:rPr>
          <w:rFonts w:ascii="Times New Roman" w:hAnsi="Times New Roman"/>
          <w:sz w:val="20"/>
          <w:szCs w:val="20"/>
        </w:rPr>
        <w:tab/>
      </w:r>
      <w:r w:rsidRPr="00A52043">
        <w:rPr>
          <w:rFonts w:ascii="Times New Roman" w:hAnsi="Times New Roman"/>
          <w:sz w:val="20"/>
          <w:szCs w:val="20"/>
        </w:rPr>
        <w:tab/>
      </w:r>
      <w:r w:rsidRPr="00A52043">
        <w:rPr>
          <w:rFonts w:ascii="Times New Roman" w:hAnsi="Times New Roman"/>
          <w:sz w:val="20"/>
          <w:szCs w:val="20"/>
        </w:rPr>
        <w:tab/>
      </w:r>
    </w:p>
    <w:p w14:paraId="0B611286" w14:textId="70BFCE09" w:rsidR="00484F88" w:rsidRPr="00A52043" w:rsidRDefault="00484F88" w:rsidP="00A520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A5204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E56FF" w14:textId="77777777" w:rsidR="00BB50BF" w:rsidRDefault="00BB50BF" w:rsidP="0038231F">
      <w:pPr>
        <w:spacing w:after="0" w:line="240" w:lineRule="auto"/>
      </w:pPr>
      <w:r>
        <w:separator/>
      </w:r>
    </w:p>
  </w:endnote>
  <w:endnote w:type="continuationSeparator" w:id="0">
    <w:p w14:paraId="4550627C" w14:textId="77777777" w:rsidR="00BB50BF" w:rsidRDefault="00BB50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6546" w14:textId="77777777" w:rsidR="00E31F18" w:rsidRDefault="00E31F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746F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1B28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CD9F6" w14:textId="77777777" w:rsidR="00E31F18" w:rsidRDefault="00E31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4E836" w14:textId="77777777" w:rsidR="00BB50BF" w:rsidRDefault="00BB50BF" w:rsidP="0038231F">
      <w:pPr>
        <w:spacing w:after="0" w:line="240" w:lineRule="auto"/>
      </w:pPr>
      <w:r>
        <w:separator/>
      </w:r>
    </w:p>
  </w:footnote>
  <w:footnote w:type="continuationSeparator" w:id="0">
    <w:p w14:paraId="2195BE32" w14:textId="77777777" w:rsidR="00BB50BF" w:rsidRDefault="00BB50BF" w:rsidP="0038231F">
      <w:pPr>
        <w:spacing w:after="0" w:line="240" w:lineRule="auto"/>
      </w:pPr>
      <w:r>
        <w:continuationSeparator/>
      </w:r>
    </w:p>
  </w:footnote>
  <w:footnote w:id="1">
    <w:p w14:paraId="2E28AB9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4A71E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FF91E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8D9B4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36AB7" w14:textId="77777777" w:rsidR="00E31F18" w:rsidRDefault="00E31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1A356" w14:textId="77777777" w:rsidR="00E31F18" w:rsidRDefault="00E31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D3407" w14:textId="77777777" w:rsidR="00E31F18" w:rsidRDefault="00E31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366664">
    <w:abstractNumId w:val="11"/>
  </w:num>
  <w:num w:numId="2" w16cid:durableId="1441336651">
    <w:abstractNumId w:val="0"/>
  </w:num>
  <w:num w:numId="3" w16cid:durableId="768550190">
    <w:abstractNumId w:val="10"/>
  </w:num>
  <w:num w:numId="4" w16cid:durableId="450049866">
    <w:abstractNumId w:val="13"/>
  </w:num>
  <w:num w:numId="5" w16cid:durableId="1284113019">
    <w:abstractNumId w:val="12"/>
  </w:num>
  <w:num w:numId="6" w16cid:durableId="1307971737">
    <w:abstractNumId w:val="9"/>
  </w:num>
  <w:num w:numId="7" w16cid:durableId="1682782367">
    <w:abstractNumId w:val="1"/>
  </w:num>
  <w:num w:numId="8" w16cid:durableId="2042900015">
    <w:abstractNumId w:val="6"/>
  </w:num>
  <w:num w:numId="9" w16cid:durableId="2043435891">
    <w:abstractNumId w:val="4"/>
  </w:num>
  <w:num w:numId="10" w16cid:durableId="123935228">
    <w:abstractNumId w:val="7"/>
  </w:num>
  <w:num w:numId="11" w16cid:durableId="2093037857">
    <w:abstractNumId w:val="5"/>
  </w:num>
  <w:num w:numId="12" w16cid:durableId="1701085171">
    <w:abstractNumId w:val="8"/>
  </w:num>
  <w:num w:numId="13" w16cid:durableId="1548568152">
    <w:abstractNumId w:val="3"/>
  </w:num>
  <w:num w:numId="14" w16cid:durableId="1662200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0B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00C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D2D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204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50BF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1F18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2EAAC"/>
  <w15:docId w15:val="{2537F2D2-67AE-4753-9E7C-437DCC77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2025-06-27T06:10:00Z</cp:lastPrinted>
  <dcterms:created xsi:type="dcterms:W3CDTF">2025-06-27T06:10:00Z</dcterms:created>
  <dcterms:modified xsi:type="dcterms:W3CDTF">2025-06-27T06:10:00Z</dcterms:modified>
</cp:coreProperties>
</file>