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923F9" w14:textId="77777777" w:rsidR="00CC6217" w:rsidRDefault="00CC6217" w:rsidP="00CC6217">
      <w:pPr>
        <w:pStyle w:val="Nagwek1"/>
        <w:jc w:val="left"/>
        <w:rPr>
          <w:sz w:val="22"/>
          <w:szCs w:val="22"/>
        </w:rPr>
      </w:pPr>
    </w:p>
    <w:p w14:paraId="351C6378" w14:textId="5D6FAECD" w:rsidR="00CC6217" w:rsidRDefault="00CC6217" w:rsidP="00CC6217">
      <w:pPr>
        <w:pStyle w:val="Nagwek1"/>
        <w:jc w:val="right"/>
        <w:rPr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D8A0BE" wp14:editId="1315D717">
            <wp:simplePos x="0" y="0"/>
            <wp:positionH relativeFrom="column">
              <wp:posOffset>733425</wp:posOffset>
            </wp:positionH>
            <wp:positionV relativeFrom="paragraph">
              <wp:posOffset>37465</wp:posOffset>
            </wp:positionV>
            <wp:extent cx="515620" cy="81534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inline distT="0" distB="0" distL="0" distR="0" wp14:anchorId="0A1C805E" wp14:editId="779B9BFC">
            <wp:extent cx="1576705" cy="1576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6D31A" w14:textId="7A9B5BC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B66907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1</w:t>
      </w:r>
    </w:p>
    <w:p w14:paraId="1696D330" w14:textId="51B96BB4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705902" w:rsidRPr="00705902">
        <w:rPr>
          <w:sz w:val="22"/>
          <w:szCs w:val="22"/>
        </w:rPr>
        <w:t>usługa cateringowa w trakcie III Konferencji Naukowej Energetyki Rozproszonej - DE-dzp.272-</w:t>
      </w:r>
      <w:r w:rsidR="00932483">
        <w:rPr>
          <w:sz w:val="22"/>
          <w:szCs w:val="22"/>
        </w:rPr>
        <w:t>37</w:t>
      </w:r>
      <w:bookmarkStart w:id="0" w:name="_GoBack"/>
      <w:bookmarkEnd w:id="0"/>
      <w:r w:rsidR="00705902" w:rsidRPr="00705902">
        <w:rPr>
          <w:sz w:val="22"/>
          <w:szCs w:val="22"/>
        </w:rPr>
        <w:t>5/25</w:t>
      </w:r>
      <w:r w:rsidR="00705902">
        <w:rPr>
          <w:sz w:val="22"/>
          <w:szCs w:val="22"/>
        </w:rPr>
        <w:t>.</w:t>
      </w:r>
    </w:p>
    <w:p w14:paraId="43F612DA" w14:textId="29B34395" w:rsidR="00F46BA7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F46BA7" w:rsidRPr="00F46BA7">
        <w:rPr>
          <w:sz w:val="22"/>
          <w:szCs w:val="22"/>
        </w:rPr>
        <w:t>Projekt współfinansowany ze środków Narodowego Centrum Badań i Rozwoju w ramach programu badań naukowych i prac rozwojowych „Społeczny i gospodarczy rozwój Polski w warunkach globalizujących się rynków” GOSPOSTRATEG, umowa nr Gospostrateg9/000D/22</w:t>
      </w:r>
      <w:r w:rsidR="00F46BA7">
        <w:rPr>
          <w:sz w:val="22"/>
          <w:szCs w:val="22"/>
        </w:rPr>
        <w:t>.</w:t>
      </w:r>
    </w:p>
    <w:p w14:paraId="1696D331" w14:textId="5FAFC94B" w:rsidR="00963479" w:rsidRDefault="00F46BA7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1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1"/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2</w:t>
      </w:r>
    </w:p>
    <w:p w14:paraId="1696D334" w14:textId="3F7F7B08" w:rsidR="003C4C83" w:rsidRPr="00F46BA7" w:rsidRDefault="003C4C83" w:rsidP="00F46BA7">
      <w:pPr>
        <w:jc w:val="both"/>
        <w:rPr>
          <w:sz w:val="22"/>
          <w:szCs w:val="22"/>
        </w:rPr>
      </w:pPr>
      <w:r w:rsidRPr="00F46BA7">
        <w:rPr>
          <w:sz w:val="22"/>
          <w:szCs w:val="22"/>
        </w:rPr>
        <w:t xml:space="preserve">Termin realizacji </w:t>
      </w:r>
      <w:r w:rsidR="008C2C63" w:rsidRPr="00F46BA7">
        <w:rPr>
          <w:sz w:val="22"/>
          <w:szCs w:val="22"/>
        </w:rPr>
        <w:t>umowy</w:t>
      </w:r>
      <w:r w:rsidRPr="00F46BA7">
        <w:rPr>
          <w:sz w:val="22"/>
          <w:szCs w:val="22"/>
        </w:rPr>
        <w:t>:</w:t>
      </w:r>
      <w:r w:rsidR="00974798" w:rsidRPr="00F46BA7">
        <w:rPr>
          <w:sz w:val="22"/>
          <w:szCs w:val="22"/>
        </w:rPr>
        <w:t xml:space="preserve"> </w:t>
      </w:r>
      <w:r w:rsidR="00705902">
        <w:rPr>
          <w:sz w:val="22"/>
          <w:szCs w:val="22"/>
        </w:rPr>
        <w:t>17/09/2025 r.</w:t>
      </w:r>
    </w:p>
    <w:p w14:paraId="1696D338" w14:textId="7E58B955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3</w:t>
      </w:r>
    </w:p>
    <w:p w14:paraId="617D9416" w14:textId="5F37F7FF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F46BA7">
        <w:rPr>
          <w:sz w:val="22"/>
          <w:szCs w:val="22"/>
        </w:rPr>
        <w:t>100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0131D718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7FDD3FD5" w:rsidR="004E10CF" w:rsidRPr="004E10CF" w:rsidRDefault="00422D52" w:rsidP="00A875D1">
      <w:pPr>
        <w:jc w:val="both"/>
        <w:rPr>
          <w:sz w:val="22"/>
          <w:szCs w:val="22"/>
        </w:rPr>
      </w:pPr>
      <w:r w:rsidRPr="005C3F1B">
        <w:rPr>
          <w:sz w:val="22"/>
          <w:szCs w:val="22"/>
        </w:rPr>
        <w:t xml:space="preserve">4. Minimalna </w:t>
      </w:r>
      <w:r w:rsidR="00DD341D" w:rsidRPr="005C3F1B">
        <w:rPr>
          <w:sz w:val="22"/>
          <w:szCs w:val="22"/>
        </w:rPr>
        <w:t>zakres</w:t>
      </w:r>
      <w:r w:rsidRPr="005C3F1B">
        <w:rPr>
          <w:sz w:val="22"/>
          <w:szCs w:val="22"/>
        </w:rPr>
        <w:t xml:space="preserve"> świadczonej usługi </w:t>
      </w:r>
      <w:r w:rsidR="005256B5" w:rsidRPr="005C3F1B">
        <w:rPr>
          <w:sz w:val="22"/>
          <w:szCs w:val="22"/>
        </w:rPr>
        <w:t>–</w:t>
      </w:r>
      <w:r w:rsidR="008C2C63" w:rsidRPr="005C3F1B">
        <w:rPr>
          <w:sz w:val="22"/>
          <w:szCs w:val="22"/>
        </w:rPr>
        <w:t xml:space="preserve"> </w:t>
      </w:r>
      <w:r w:rsidR="00F46BA7">
        <w:rPr>
          <w:sz w:val="22"/>
          <w:szCs w:val="22"/>
        </w:rPr>
        <w:t>80</w:t>
      </w:r>
      <w:r w:rsidR="005256B5" w:rsidRPr="005C3F1B">
        <w:rPr>
          <w:sz w:val="22"/>
          <w:szCs w:val="22"/>
        </w:rPr>
        <w:t xml:space="preserve">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F46BA7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70B37A05" w14:textId="6BD74042" w:rsidR="00F46BA7" w:rsidRDefault="00F46BA7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Posiłki przygotowywane będą przez ………………………….</w:t>
      </w:r>
    </w:p>
    <w:p w14:paraId="3BC91319" w14:textId="2BEE67F2" w:rsidR="00705902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74167BCA" w14:textId="77777777" w:rsidR="00705902" w:rsidRPr="005C3F1B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2A8A723A" w14:textId="77777777" w:rsidR="00E11BEA" w:rsidRDefault="00E11BEA" w:rsidP="00963479">
      <w:pPr>
        <w:jc w:val="center"/>
        <w:rPr>
          <w:sz w:val="22"/>
          <w:szCs w:val="22"/>
        </w:rPr>
      </w:pPr>
    </w:p>
    <w:p w14:paraId="633F53E9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2F11C8E1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3262923D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65E5DA66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7BF47A51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1696D33D" w14:textId="3DF85C2A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 xml:space="preserve">§ </w:t>
      </w:r>
      <w:r w:rsidR="004E10CF" w:rsidRPr="00E11BEA">
        <w:rPr>
          <w:b/>
          <w:sz w:val="22"/>
          <w:szCs w:val="22"/>
        </w:rPr>
        <w:t>5</w:t>
      </w:r>
    </w:p>
    <w:p w14:paraId="45CB6515" w14:textId="154CE8CB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</w:t>
      </w:r>
      <w:r w:rsidR="00BD6BAA">
        <w:rPr>
          <w:sz w:val="22"/>
          <w:szCs w:val="22"/>
        </w:rPr>
        <w:t>u</w:t>
      </w:r>
      <w:r w:rsidR="00963479" w:rsidRPr="00960B79">
        <w:rPr>
          <w:sz w:val="22"/>
          <w:szCs w:val="22"/>
        </w:rPr>
        <w:t xml:space="preserve">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28B7143" w:rsidR="005F1BCA" w:rsidRPr="00960B79" w:rsidRDefault="005F1BCA" w:rsidP="00F46BA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</w:t>
      </w:r>
      <w:r w:rsidR="00F46BA7">
        <w:rPr>
          <w:sz w:val="22"/>
          <w:szCs w:val="22"/>
        </w:rPr>
        <w:t xml:space="preserve"> zgłoszoną przez Zamawiającego 48 godzin przed terminem realizacji usługi.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3581AEC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1B64D0">
        <w:rPr>
          <w:rFonts w:eastAsia="Calibri"/>
          <w:sz w:val="22"/>
          <w:szCs w:val="24"/>
          <w:lang w:eastAsia="en-US"/>
        </w:rPr>
        <w:t>przyczyn leżących po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określonego w  § 3 ust. 1;</w:t>
      </w:r>
    </w:p>
    <w:p w14:paraId="6D8CF84A" w14:textId="7C25E59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E11BEA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 tytułu odstąpienia od umowy w całości przez którąkolwiek ze stron z</w:t>
      </w:r>
      <w:r w:rsidR="001B64D0" w:rsidRPr="00445D69">
        <w:rPr>
          <w:rFonts w:eastAsia="Calibri"/>
          <w:sz w:val="22"/>
          <w:szCs w:val="24"/>
          <w:lang w:eastAsia="en-US"/>
        </w:rPr>
        <w:t xml:space="preserve"> </w:t>
      </w:r>
      <w:r w:rsidR="001B64D0">
        <w:rPr>
          <w:rFonts w:eastAsia="Calibri"/>
          <w:sz w:val="22"/>
          <w:szCs w:val="24"/>
          <w:lang w:eastAsia="en-US"/>
        </w:rPr>
        <w:t xml:space="preserve">przyczyn leżących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8D126B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określonego w § 3 ust. 1</w:t>
      </w:r>
      <w:r w:rsidR="00E11BEA">
        <w:rPr>
          <w:rFonts w:eastAsia="Calibri"/>
          <w:sz w:val="22"/>
          <w:szCs w:val="24"/>
          <w:lang w:eastAsia="en-US"/>
        </w:rPr>
        <w:t>.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2DA303C1" w14:textId="530C0CCE" w:rsidR="00445D69" w:rsidRPr="00445D69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6.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="00445D69"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04EC1F8D" w:rsidR="00445D69" w:rsidRPr="006F5BC6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7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2A3DFCF1" w14:textId="77777777" w:rsidR="00183926" w:rsidRPr="00183926" w:rsidRDefault="005D1DF4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183926" w:rsidRPr="00183926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14:paraId="271D663F" w14:textId="4674041B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>- epidemią stwierdzon</w:t>
      </w:r>
      <w:r w:rsidR="008D04A9">
        <w:rPr>
          <w:color w:val="000000"/>
          <w:kern w:val="2"/>
          <w:sz w:val="22"/>
          <w:szCs w:val="22"/>
        </w:rPr>
        <w:t>ą</w:t>
      </w:r>
      <w:r w:rsidRPr="00183926">
        <w:rPr>
          <w:color w:val="000000"/>
          <w:kern w:val="2"/>
          <w:sz w:val="22"/>
          <w:szCs w:val="22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1696D359" w14:textId="189FB17C" w:rsidR="009634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b/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="005D1DF4"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="005D1DF4"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416891C7" w14:textId="63AD4DD1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0A8F328E" w14:textId="32932D15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53353AA5" w14:textId="3C17B8BD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7516FA9B" w14:textId="0D99053F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426AFBF5" w14:textId="1D50B714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3C8C4246" w14:textId="77777777" w:rsidR="00705902" w:rsidRPr="00960B79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1696D35B" w14:textId="5CC0B551" w:rsidR="00BA77B3" w:rsidRPr="00960B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c</w:t>
      </w:r>
      <w:r w:rsidR="005D1DF4" w:rsidRPr="00960B79">
        <w:rPr>
          <w:color w:val="000000"/>
          <w:kern w:val="2"/>
          <w:sz w:val="22"/>
          <w:szCs w:val="22"/>
        </w:rPr>
        <w:t xml:space="preserve">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="005D1DF4"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="005D1DF4"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="005D1DF4"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0D8816AB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="0041591A">
        <w:t xml:space="preserve">                                                      </w:t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0EA3EB13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</w:t>
      </w:r>
      <w:r w:rsidR="0041591A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0CF6CC32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</w:t>
      </w:r>
      <w:r w:rsidR="0041591A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1372B2" w:rsidRPr="001A7899" w:rsidSect="00CC6217">
      <w:pgSz w:w="11906" w:h="16838"/>
      <w:pgMar w:top="0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E4D3C" w14:textId="77777777" w:rsidR="002A77AF" w:rsidRDefault="002A77AF">
      <w:r>
        <w:separator/>
      </w:r>
    </w:p>
  </w:endnote>
  <w:endnote w:type="continuationSeparator" w:id="0">
    <w:p w14:paraId="69419D39" w14:textId="77777777" w:rsidR="002A77AF" w:rsidRDefault="002A7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E40F4" w14:textId="77777777" w:rsidR="002A77AF" w:rsidRDefault="002A77AF">
      <w:r>
        <w:separator/>
      </w:r>
    </w:p>
  </w:footnote>
  <w:footnote w:type="continuationSeparator" w:id="0">
    <w:p w14:paraId="1B73936E" w14:textId="77777777" w:rsidR="002A77AF" w:rsidRDefault="002A7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1"/>
  </w:num>
  <w:num w:numId="5">
    <w:abstractNumId w:val="29"/>
  </w:num>
  <w:num w:numId="6">
    <w:abstractNumId w:val="20"/>
  </w:num>
  <w:num w:numId="7">
    <w:abstractNumId w:val="33"/>
  </w:num>
  <w:num w:numId="8">
    <w:abstractNumId w:val="22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9"/>
  </w:num>
  <w:num w:numId="16">
    <w:abstractNumId w:val="31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8"/>
  </w:num>
  <w:num w:numId="22">
    <w:abstractNumId w:val="27"/>
  </w:num>
  <w:num w:numId="23">
    <w:abstractNumId w:val="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7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2"/>
  </w:num>
  <w:num w:numId="35">
    <w:abstractNumId w:val="15"/>
  </w:num>
  <w:num w:numId="36">
    <w:abstractNumId w:val="26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13AB0"/>
    <w:rsid w:val="00120230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B64D0"/>
    <w:rsid w:val="001C7FB8"/>
    <w:rsid w:val="001F10E7"/>
    <w:rsid w:val="00202BAA"/>
    <w:rsid w:val="002147FF"/>
    <w:rsid w:val="00225BCB"/>
    <w:rsid w:val="00235880"/>
    <w:rsid w:val="002517A3"/>
    <w:rsid w:val="002702D1"/>
    <w:rsid w:val="002847DD"/>
    <w:rsid w:val="002A2EFC"/>
    <w:rsid w:val="002A77AF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0517"/>
    <w:rsid w:val="003C4C83"/>
    <w:rsid w:val="003F612A"/>
    <w:rsid w:val="0041057B"/>
    <w:rsid w:val="00412949"/>
    <w:rsid w:val="00412D7C"/>
    <w:rsid w:val="0041591A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05902"/>
    <w:rsid w:val="00726043"/>
    <w:rsid w:val="007335C9"/>
    <w:rsid w:val="00761F3A"/>
    <w:rsid w:val="00774622"/>
    <w:rsid w:val="00777FE8"/>
    <w:rsid w:val="007858A8"/>
    <w:rsid w:val="00791209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D04A9"/>
    <w:rsid w:val="008D126B"/>
    <w:rsid w:val="008E4D6B"/>
    <w:rsid w:val="008E6D9E"/>
    <w:rsid w:val="00932483"/>
    <w:rsid w:val="00952C96"/>
    <w:rsid w:val="009570F5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6BAA"/>
    <w:rsid w:val="00BF6AA6"/>
    <w:rsid w:val="00C124CA"/>
    <w:rsid w:val="00C53875"/>
    <w:rsid w:val="00C665CD"/>
    <w:rsid w:val="00C82997"/>
    <w:rsid w:val="00CC621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9706B"/>
    <w:rsid w:val="00DA1125"/>
    <w:rsid w:val="00DA1BE1"/>
    <w:rsid w:val="00DB133F"/>
    <w:rsid w:val="00DB18CD"/>
    <w:rsid w:val="00DC40D8"/>
    <w:rsid w:val="00DD32CF"/>
    <w:rsid w:val="00DD341D"/>
    <w:rsid w:val="00DD5676"/>
    <w:rsid w:val="00DE4E25"/>
    <w:rsid w:val="00E11BEA"/>
    <w:rsid w:val="00E260F7"/>
    <w:rsid w:val="00E32983"/>
    <w:rsid w:val="00E33D08"/>
    <w:rsid w:val="00E648EB"/>
    <w:rsid w:val="00E73A2C"/>
    <w:rsid w:val="00E73E22"/>
    <w:rsid w:val="00E96530"/>
    <w:rsid w:val="00ED2BA1"/>
    <w:rsid w:val="00EE0D40"/>
    <w:rsid w:val="00EE5096"/>
    <w:rsid w:val="00EE6B9D"/>
    <w:rsid w:val="00F16EC6"/>
    <w:rsid w:val="00F20D4C"/>
    <w:rsid w:val="00F41F25"/>
    <w:rsid w:val="00F46BA7"/>
    <w:rsid w:val="00F54208"/>
    <w:rsid w:val="00F80C0D"/>
    <w:rsid w:val="00F912FA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372DA-0E59-4D0B-9C14-C892C5CE8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1055</Words>
  <Characters>7753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2024-07-25T10:09:00Z</cp:lastPrinted>
  <dcterms:created xsi:type="dcterms:W3CDTF">2025-06-26T05:45:00Z</dcterms:created>
  <dcterms:modified xsi:type="dcterms:W3CDTF">2025-06-26T05:45:00Z</dcterms:modified>
</cp:coreProperties>
</file>