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0C1CC0BA" w:rsidR="00C86F3D" w:rsidRDefault="009829C5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</w:t>
      </w:r>
      <w:r w:rsidR="00C86F3D"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645273C7" w:rsidR="00C86F3D" w:rsidRPr="00220E80" w:rsidRDefault="00C86F3D" w:rsidP="004C03CA">
      <w:pPr>
        <w:jc w:val="both"/>
        <w:rPr>
          <w:b/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370361" w:rsidRPr="00370361">
        <w:rPr>
          <w:b/>
          <w:sz w:val="22"/>
          <w:szCs w:val="22"/>
        </w:rPr>
        <w:t>usługa cateringowa w trakcie III Konferencji Naukowej Energetyki Rozproszonej - DE-dzp.272-</w:t>
      </w:r>
      <w:r w:rsidR="00220E80">
        <w:rPr>
          <w:b/>
          <w:sz w:val="22"/>
          <w:szCs w:val="22"/>
        </w:rPr>
        <w:t>3</w:t>
      </w:r>
      <w:bookmarkStart w:id="0" w:name="_GoBack"/>
      <w:bookmarkEnd w:id="0"/>
      <w:r w:rsidR="00220E80">
        <w:rPr>
          <w:b/>
          <w:sz w:val="22"/>
          <w:szCs w:val="22"/>
        </w:rPr>
        <w:t>7</w:t>
      </w:r>
      <w:r w:rsidR="00370361" w:rsidRPr="00370361">
        <w:rPr>
          <w:b/>
          <w:sz w:val="22"/>
          <w:szCs w:val="22"/>
        </w:rPr>
        <w:t>5/25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701"/>
        <w:gridCol w:w="1276"/>
        <w:gridCol w:w="1984"/>
      </w:tblGrid>
      <w:tr w:rsidR="00A915F4" w:rsidRPr="005A10E2" w14:paraId="6C0D05E3" w14:textId="58FCEC02" w:rsidTr="00646E15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276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48C0C6A1" w:rsidR="00A915F4" w:rsidRPr="005A10E2" w:rsidRDefault="00646E15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uczestników</w:t>
            </w:r>
          </w:p>
        </w:tc>
        <w:tc>
          <w:tcPr>
            <w:tcW w:w="1984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646E15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701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276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984" w:type="dxa"/>
          </w:tcPr>
          <w:p w14:paraId="69B8C703" w14:textId="1CEA0E2D" w:rsidR="00A915F4" w:rsidRPr="005A10E2" w:rsidRDefault="00646E15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A915F4" w:rsidRPr="005A10E2" w14:paraId="6D1FBD19" w14:textId="70B7ABEF" w:rsidTr="00646E15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646E15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646E15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2E02C" w14:textId="77777777" w:rsidR="00686422" w:rsidRDefault="00686422">
      <w:r>
        <w:separator/>
      </w:r>
    </w:p>
  </w:endnote>
  <w:endnote w:type="continuationSeparator" w:id="0">
    <w:p w14:paraId="6373ED3F" w14:textId="77777777" w:rsidR="00686422" w:rsidRDefault="0068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D4589" w14:textId="77777777" w:rsidR="00686422" w:rsidRDefault="00686422">
      <w:r>
        <w:separator/>
      </w:r>
    </w:p>
  </w:footnote>
  <w:footnote w:type="continuationSeparator" w:id="0">
    <w:p w14:paraId="0B1A9615" w14:textId="77777777" w:rsidR="00686422" w:rsidRDefault="00686422">
      <w:r>
        <w:continuationSeparator/>
      </w:r>
    </w:p>
  </w:footnote>
  <w:footnote w:id="1">
    <w:p w14:paraId="010C7529" w14:textId="6AAA573D" w:rsidR="00A915F4" w:rsidRDefault="00A915F4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</w:p>
    <w:p w14:paraId="523E9813" w14:textId="77777777" w:rsidR="00CD0028" w:rsidRDefault="00CD0028" w:rsidP="00CD0028">
      <w:pPr>
        <w:pStyle w:val="Stopka"/>
        <w:jc w:val="center"/>
        <w:rPr>
          <w:sz w:val="18"/>
          <w:szCs w:val="18"/>
        </w:rPr>
      </w:pPr>
    </w:p>
    <w:p w14:paraId="3C58600A" w14:textId="25694311" w:rsidR="00CD0028" w:rsidRPr="00FB3F70" w:rsidRDefault="00CD0028" w:rsidP="00CD0028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A99C" w14:textId="308B6F0B" w:rsidR="00513EBA" w:rsidRDefault="009829C5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A44E758" wp14:editId="771514F4">
          <wp:simplePos x="0" y="0"/>
          <wp:positionH relativeFrom="column">
            <wp:posOffset>862330</wp:posOffset>
          </wp:positionH>
          <wp:positionV relativeFrom="paragraph">
            <wp:posOffset>-382905</wp:posOffset>
          </wp:positionV>
          <wp:extent cx="515620" cy="815340"/>
          <wp:effectExtent l="0" t="0" r="0" b="381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C9C1547" wp14:editId="7BE6F209">
          <wp:simplePos x="0" y="0"/>
          <wp:positionH relativeFrom="column">
            <wp:posOffset>3743325</wp:posOffset>
          </wp:positionH>
          <wp:positionV relativeFrom="paragraph">
            <wp:posOffset>-448310</wp:posOffset>
          </wp:positionV>
          <wp:extent cx="1576705" cy="157670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20E80"/>
    <w:rsid w:val="00276C10"/>
    <w:rsid w:val="002F7E2B"/>
    <w:rsid w:val="00370361"/>
    <w:rsid w:val="0037616C"/>
    <w:rsid w:val="00424B41"/>
    <w:rsid w:val="004B2C74"/>
    <w:rsid w:val="004C03CA"/>
    <w:rsid w:val="00513EBA"/>
    <w:rsid w:val="00540289"/>
    <w:rsid w:val="00551DBC"/>
    <w:rsid w:val="00646E15"/>
    <w:rsid w:val="00686422"/>
    <w:rsid w:val="006B469B"/>
    <w:rsid w:val="006B4809"/>
    <w:rsid w:val="00702A72"/>
    <w:rsid w:val="00743DAB"/>
    <w:rsid w:val="007E28DC"/>
    <w:rsid w:val="00860D66"/>
    <w:rsid w:val="00924412"/>
    <w:rsid w:val="009829C5"/>
    <w:rsid w:val="009A7D59"/>
    <w:rsid w:val="00A20E3D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2024-07-25T10:03:00Z</cp:lastPrinted>
  <dcterms:created xsi:type="dcterms:W3CDTF">2025-06-26T05:44:00Z</dcterms:created>
  <dcterms:modified xsi:type="dcterms:W3CDTF">2025-06-26T05:44:00Z</dcterms:modified>
</cp:coreProperties>
</file>