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351FD9" w:rsidR="008D2AB8" w:rsidP="00FA5871" w:rsidRDefault="008D2AB8" w14:paraId="3AABE15D" w14:textId="3B7E0869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sz w:val="24"/>
        </w:rPr>
        <w:t xml:space="preserve">Załącznik nr </w:t>
      </w:r>
      <w:r w:rsidRPr="00351FD9" w:rsidR="00012286">
        <w:rPr>
          <w:rFonts w:ascii="Times New Roman" w:hAnsi="Times New Roman"/>
          <w:sz w:val="24"/>
        </w:rPr>
        <w:t>1</w:t>
      </w:r>
    </w:p>
    <w:p w:rsidRPr="00351FD9" w:rsidR="008D2AB8" w:rsidP="00FA5871" w:rsidRDefault="008D2AB8" w14:paraId="6EF18F63" w14:textId="7777777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:rsidRPr="00562FE4" w:rsidR="008D2AB8" w:rsidP="00FA5871" w:rsidRDefault="008D2AB8" w14:paraId="4416CAAA" w14:textId="7777777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62FE4">
        <w:rPr>
          <w:b/>
          <w:sz w:val="22"/>
          <w:szCs w:val="22"/>
        </w:rPr>
        <w:t>FORMULARZ OFERTY</w:t>
      </w:r>
    </w:p>
    <w:p w:rsidRPr="00562FE4" w:rsidR="008D2AB8" w:rsidP="00FA5871" w:rsidRDefault="008D2AB8" w14:paraId="3969C5C8" w14:textId="7777777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Pr="00562FE4" w:rsidR="00543892" w:rsidP="00FA5871" w:rsidRDefault="00543892" w14:paraId="47AEA273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NAZWA WYKONAWCY:……………………………………………………………………..</w:t>
      </w:r>
    </w:p>
    <w:p w:rsidRPr="00562FE4" w:rsidR="00543892" w:rsidP="00FA5871" w:rsidRDefault="00543892" w14:paraId="119AF610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Pr="00562FE4" w:rsidR="00543892" w:rsidP="00FA5871" w:rsidRDefault="00543892" w14:paraId="00DE86F4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ADRES:………………………………………………………………………………………….</w:t>
      </w:r>
    </w:p>
    <w:p w:rsidRPr="00562FE4" w:rsidR="00543892" w:rsidP="00FA5871" w:rsidRDefault="00543892" w14:paraId="73EBE886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Adres zamieszkania (dotyczy osób prowadzących działalność gospodarczą):…………………..</w:t>
      </w:r>
    </w:p>
    <w:p w:rsidRPr="00562FE4" w:rsidR="00543892" w:rsidP="00FA5871" w:rsidRDefault="00543892" w14:paraId="3C444B20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WOJEWÓDZTWO ……………………………............................................................................</w:t>
      </w:r>
    </w:p>
    <w:p w:rsidRPr="00562FE4" w:rsidR="00543892" w:rsidP="00FA5871" w:rsidRDefault="00543892" w14:paraId="2302E5F7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TEL.………………………………………………………………………………………………</w:t>
      </w:r>
    </w:p>
    <w:p w:rsidRPr="00562FE4" w:rsidR="00543892" w:rsidP="00FA5871" w:rsidRDefault="00543892" w14:paraId="413CF851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FAX ……………………………………………………………………………………………..</w:t>
      </w:r>
    </w:p>
    <w:p w:rsidRPr="00562FE4" w:rsidR="00543892" w:rsidP="00FA5871" w:rsidRDefault="00543892" w14:paraId="5B0F0F1F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E-MAIL…………………………………………………………………………………………..</w:t>
      </w:r>
    </w:p>
    <w:p w:rsidRPr="00562FE4" w:rsidR="00543892" w:rsidP="00FA5871" w:rsidRDefault="00543892" w14:paraId="6BC3EDFA" w14:textId="77777777">
      <w:pPr>
        <w:tabs>
          <w:tab w:val="right" w:pos="9000"/>
        </w:tabs>
        <w:rPr>
          <w:sz w:val="22"/>
          <w:szCs w:val="22"/>
        </w:rPr>
      </w:pPr>
      <w:r w:rsidRPr="00562FE4">
        <w:rPr>
          <w:sz w:val="22"/>
          <w:szCs w:val="22"/>
        </w:rPr>
        <w:t>NIP…………………………………. REGON:……………………………………………….....</w:t>
      </w:r>
    </w:p>
    <w:p w:rsidRPr="00562FE4" w:rsidR="008D2AB8" w:rsidP="00FA5871" w:rsidRDefault="00543892" w14:paraId="576177C6" w14:textId="6F5EEEC2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562FE4">
        <w:rPr>
          <w:sz w:val="22"/>
          <w:szCs w:val="22"/>
        </w:rPr>
        <w:t>BANK/ NR KONTA …………………………………………………………………………….</w:t>
      </w:r>
    </w:p>
    <w:p w:rsidRPr="00562FE4" w:rsidR="0007426E" w:rsidP="00FA5871" w:rsidRDefault="0007426E" w14:paraId="51A05256" w14:textId="77777777">
      <w:pPr>
        <w:rPr>
          <w:sz w:val="22"/>
          <w:szCs w:val="22"/>
        </w:rPr>
      </w:pPr>
    </w:p>
    <w:p w:rsidRPr="00562FE4" w:rsidR="008D2AB8" w:rsidP="00FA5871" w:rsidRDefault="008D2AB8" w14:paraId="513CC617" w14:textId="3C101FCA">
      <w:pPr>
        <w:rPr>
          <w:sz w:val="22"/>
          <w:szCs w:val="22"/>
        </w:rPr>
      </w:pPr>
      <w:r w:rsidRPr="00562FE4">
        <w:rPr>
          <w:sz w:val="22"/>
          <w:szCs w:val="22"/>
        </w:rPr>
        <w:t>Do: Nazwa i siedziba Zamawiającego:</w:t>
      </w:r>
    </w:p>
    <w:p w:rsidRPr="00562FE4" w:rsidR="00BE5FCF" w:rsidP="00FA5871" w:rsidRDefault="00BE5FCF" w14:paraId="23882E0F" w14:textId="77777777">
      <w:pPr>
        <w:ind w:right="-110"/>
        <w:rPr>
          <w:b/>
          <w:sz w:val="22"/>
          <w:szCs w:val="22"/>
        </w:rPr>
      </w:pPr>
      <w:r w:rsidRPr="00562FE4">
        <w:rPr>
          <w:b/>
          <w:sz w:val="22"/>
          <w:szCs w:val="22"/>
        </w:rPr>
        <w:t>Akademia Górniczo - Hutnicza</w:t>
      </w:r>
    </w:p>
    <w:p w:rsidRPr="00562FE4" w:rsidR="00BE5FCF" w:rsidP="00FA5871" w:rsidRDefault="00BE5FCF" w14:paraId="3A5BB6CA" w14:textId="77777777">
      <w:pPr>
        <w:ind w:right="-110"/>
        <w:rPr>
          <w:b/>
          <w:sz w:val="22"/>
          <w:szCs w:val="22"/>
        </w:rPr>
      </w:pPr>
      <w:r w:rsidRPr="00562FE4">
        <w:rPr>
          <w:b/>
          <w:sz w:val="22"/>
          <w:szCs w:val="22"/>
        </w:rPr>
        <w:t>im. Stanisława Staszica w Krakowie</w:t>
      </w:r>
    </w:p>
    <w:p w:rsidRPr="00562FE4" w:rsidR="008D2AB8" w:rsidP="00FA5871" w:rsidRDefault="00BE5FCF" w14:paraId="6B8025D8" w14:textId="77777777">
      <w:pPr>
        <w:ind w:right="-110"/>
        <w:rPr>
          <w:b/>
          <w:sz w:val="22"/>
          <w:szCs w:val="22"/>
        </w:rPr>
      </w:pPr>
      <w:r w:rsidRPr="00562FE4">
        <w:rPr>
          <w:b/>
          <w:sz w:val="22"/>
          <w:szCs w:val="22"/>
        </w:rPr>
        <w:t>Dział Zamówień Publicznych</w:t>
      </w:r>
      <w:r w:rsidRPr="00562FE4" w:rsidR="008D2AB8">
        <w:rPr>
          <w:b/>
          <w:sz w:val="22"/>
          <w:szCs w:val="22"/>
        </w:rPr>
        <w:t xml:space="preserve">  </w:t>
      </w:r>
    </w:p>
    <w:p w:rsidRPr="00562FE4" w:rsidR="008D2AB8" w:rsidP="00FA5871" w:rsidRDefault="00BE5FCF" w14:paraId="2E38ADBB" w14:textId="77777777">
      <w:pPr>
        <w:ind w:right="-110"/>
        <w:rPr>
          <w:b/>
          <w:sz w:val="22"/>
          <w:szCs w:val="22"/>
        </w:rPr>
      </w:pPr>
      <w:r w:rsidRPr="00562FE4">
        <w:rPr>
          <w:b/>
          <w:sz w:val="22"/>
          <w:szCs w:val="22"/>
        </w:rPr>
        <w:t>Al. Mickiewicza</w:t>
      </w:r>
      <w:r w:rsidRPr="00562FE4" w:rsidR="008D2AB8">
        <w:rPr>
          <w:b/>
          <w:sz w:val="22"/>
          <w:szCs w:val="22"/>
        </w:rPr>
        <w:t xml:space="preserve"> </w:t>
      </w:r>
      <w:r w:rsidRPr="00562FE4">
        <w:rPr>
          <w:b/>
          <w:sz w:val="22"/>
          <w:szCs w:val="22"/>
        </w:rPr>
        <w:t>30</w:t>
      </w:r>
      <w:r w:rsidRPr="00562FE4" w:rsidR="008D2AB8">
        <w:rPr>
          <w:b/>
          <w:sz w:val="22"/>
          <w:szCs w:val="22"/>
        </w:rPr>
        <w:t xml:space="preserve"> </w:t>
      </w:r>
    </w:p>
    <w:p w:rsidRPr="00562FE4" w:rsidR="008D2AB8" w:rsidP="00FA5871" w:rsidRDefault="00BE5FCF" w14:paraId="4F6DA5E4" w14:textId="77777777">
      <w:pPr>
        <w:rPr>
          <w:b/>
          <w:sz w:val="22"/>
          <w:szCs w:val="22"/>
        </w:rPr>
      </w:pPr>
      <w:r w:rsidRPr="00562FE4">
        <w:rPr>
          <w:b/>
          <w:sz w:val="22"/>
          <w:szCs w:val="22"/>
        </w:rPr>
        <w:t>30-059</w:t>
      </w:r>
      <w:r w:rsidRPr="00562FE4" w:rsidR="008D2AB8">
        <w:rPr>
          <w:b/>
          <w:sz w:val="22"/>
          <w:szCs w:val="22"/>
        </w:rPr>
        <w:t xml:space="preserve"> </w:t>
      </w:r>
      <w:r w:rsidRPr="00562FE4">
        <w:rPr>
          <w:b/>
          <w:sz w:val="22"/>
          <w:szCs w:val="22"/>
        </w:rPr>
        <w:t>Kraków</w:t>
      </w:r>
      <w:r w:rsidRPr="00562FE4" w:rsidR="008D2AB8">
        <w:rPr>
          <w:b/>
          <w:sz w:val="22"/>
          <w:szCs w:val="22"/>
        </w:rPr>
        <w:t xml:space="preserve">,  </w:t>
      </w:r>
    </w:p>
    <w:p w:rsidRPr="00562FE4" w:rsidR="008D2AB8" w:rsidP="00FA5871" w:rsidRDefault="008D2AB8" w14:paraId="3C81F631" w14:textId="77777777">
      <w:pPr>
        <w:ind w:firstLine="3969"/>
        <w:rPr>
          <w:b/>
          <w:sz w:val="22"/>
          <w:szCs w:val="22"/>
        </w:rPr>
      </w:pPr>
    </w:p>
    <w:p w:rsidRPr="00562FE4" w:rsidR="008D2AB8" w:rsidP="00FA5871" w:rsidRDefault="008D2AB8" w14:paraId="60CE91E3" w14:textId="1B0CAC3E">
      <w:pPr>
        <w:widowControl w:val="0"/>
        <w:ind w:right="1"/>
        <w:jc w:val="both"/>
        <w:rPr>
          <w:sz w:val="22"/>
          <w:szCs w:val="22"/>
        </w:rPr>
      </w:pPr>
      <w:r w:rsidRPr="00562FE4">
        <w:rPr>
          <w:sz w:val="22"/>
          <w:szCs w:val="22"/>
        </w:rPr>
        <w:t xml:space="preserve">Przystępując do postępowania o udzielenie zamówienia publicznego, którego przedmiotem </w:t>
      </w:r>
      <w:r w:rsidRPr="00562FE4" w:rsidR="000B3AD1">
        <w:rPr>
          <w:sz w:val="22"/>
          <w:szCs w:val="22"/>
        </w:rPr>
        <w:t>jest</w:t>
      </w:r>
      <w:r w:rsidRPr="00562FE4" w:rsidR="00E334E8">
        <w:rPr>
          <w:sz w:val="22"/>
          <w:szCs w:val="22"/>
        </w:rPr>
        <w:t>:</w:t>
      </w:r>
      <w:r w:rsidRPr="00562FE4">
        <w:rPr>
          <w:sz w:val="22"/>
          <w:szCs w:val="22"/>
        </w:rPr>
        <w:t xml:space="preserve"> </w:t>
      </w:r>
      <w:r w:rsidRPr="00562FE4" w:rsidR="00071890">
        <w:rPr>
          <w:b/>
          <w:sz w:val="22"/>
          <w:szCs w:val="22"/>
        </w:rPr>
        <w:t>Przygotowanie, realizacja, montaż i post produkcja czterech spotów filmowych (około 4-6 minut każdy), promujących studia na AGH oraz pracę w branżach kluczowych dla rozwoju gospodarki - DE-dzp.272-280/25</w:t>
      </w:r>
      <w:r w:rsidRPr="00562FE4">
        <w:rPr>
          <w:b/>
          <w:sz w:val="22"/>
          <w:szCs w:val="22"/>
        </w:rPr>
        <w:t xml:space="preserve">, </w:t>
      </w:r>
      <w:r w:rsidRPr="00562FE4">
        <w:rPr>
          <w:sz w:val="22"/>
          <w:szCs w:val="22"/>
        </w:rPr>
        <w:t>oferuję realizację przedmiotu zamówienia,</w:t>
      </w:r>
      <w:r w:rsidRPr="00562FE4" w:rsidR="00FD4143">
        <w:rPr>
          <w:sz w:val="22"/>
          <w:szCs w:val="22"/>
        </w:rPr>
        <w:t xml:space="preserve"> </w:t>
      </w:r>
      <w:r w:rsidRPr="00562FE4">
        <w:rPr>
          <w:sz w:val="22"/>
          <w:szCs w:val="22"/>
        </w:rPr>
        <w:t>zgodnie z zasadami określonymi w specyfikacji warunków zamówienia.</w:t>
      </w:r>
    </w:p>
    <w:p w:rsidRPr="00562FE4" w:rsidR="0084226C" w:rsidP="00475678" w:rsidRDefault="0084226C" w14:paraId="3A4E01C2" w14:textId="77777777">
      <w:pPr>
        <w:widowControl w:val="0"/>
        <w:jc w:val="both"/>
        <w:rPr>
          <w:b/>
          <w:sz w:val="22"/>
          <w:szCs w:val="22"/>
        </w:rPr>
      </w:pPr>
    </w:p>
    <w:p w:rsidRPr="00562FE4" w:rsidR="008D2AB8" w:rsidP="00475678" w:rsidRDefault="00292B82" w14:paraId="321EAC88" w14:textId="6093165D">
      <w:pPr>
        <w:widowControl w:val="0"/>
        <w:ind w:right="1"/>
        <w:jc w:val="both"/>
        <w:rPr>
          <w:b/>
          <w:sz w:val="22"/>
          <w:szCs w:val="22"/>
        </w:rPr>
      </w:pPr>
      <w:r w:rsidRPr="00562FE4">
        <w:rPr>
          <w:b/>
          <w:sz w:val="22"/>
          <w:szCs w:val="22"/>
        </w:rPr>
        <w:br/>
      </w:r>
      <w:r w:rsidRPr="00562FE4" w:rsidR="008D2AB8">
        <w:rPr>
          <w:b/>
          <w:sz w:val="22"/>
          <w:szCs w:val="22"/>
        </w:rPr>
        <w:t>Cena brutto</w:t>
      </w:r>
      <w:r w:rsidRPr="00562FE4" w:rsidR="002F464C">
        <w:rPr>
          <w:b/>
          <w:sz w:val="22"/>
          <w:szCs w:val="22"/>
        </w:rPr>
        <w:t xml:space="preserve"> za całość przedmiotu zamówienia</w:t>
      </w:r>
      <w:r w:rsidRPr="00562FE4" w:rsidR="008D2AB8">
        <w:rPr>
          <w:b/>
          <w:sz w:val="22"/>
          <w:szCs w:val="22"/>
        </w:rPr>
        <w:t>:</w:t>
      </w:r>
      <w:r w:rsidRPr="00562FE4" w:rsidR="002F464C">
        <w:rPr>
          <w:b/>
          <w:sz w:val="22"/>
          <w:szCs w:val="22"/>
        </w:rPr>
        <w:t xml:space="preserve"> …..</w:t>
      </w:r>
      <w:r w:rsidRPr="00562FE4" w:rsidR="008D2AB8">
        <w:rPr>
          <w:b/>
          <w:sz w:val="22"/>
          <w:szCs w:val="22"/>
        </w:rPr>
        <w:t>.......................................</w:t>
      </w:r>
      <w:r w:rsidRPr="00562FE4" w:rsidR="00E334E8">
        <w:rPr>
          <w:b/>
          <w:sz w:val="22"/>
          <w:szCs w:val="22"/>
        </w:rPr>
        <w:t>.....</w:t>
      </w:r>
      <w:r w:rsidRPr="00562FE4" w:rsidR="009F5CE3">
        <w:rPr>
          <w:b/>
          <w:sz w:val="22"/>
          <w:szCs w:val="22"/>
        </w:rPr>
        <w:t xml:space="preserve"> </w:t>
      </w:r>
      <w:r w:rsidRPr="00562FE4" w:rsidR="008D2AB8">
        <w:rPr>
          <w:b/>
          <w:sz w:val="22"/>
          <w:szCs w:val="22"/>
        </w:rPr>
        <w:t>PLN</w:t>
      </w:r>
    </w:p>
    <w:p w:rsidRPr="00562FE4" w:rsidR="008D2AB8" w:rsidP="00475678" w:rsidRDefault="00292B82" w14:paraId="34A32419" w14:textId="4272F6AB">
      <w:pPr>
        <w:widowControl w:val="0"/>
        <w:ind w:right="1"/>
        <w:jc w:val="both"/>
        <w:rPr>
          <w:sz w:val="22"/>
          <w:szCs w:val="22"/>
        </w:rPr>
      </w:pPr>
      <w:r w:rsidRPr="00562FE4">
        <w:rPr>
          <w:sz w:val="22"/>
          <w:szCs w:val="22"/>
        </w:rPr>
        <w:br/>
      </w:r>
      <w:r w:rsidRPr="00562FE4" w:rsidR="008D2AB8">
        <w:rPr>
          <w:sz w:val="22"/>
          <w:szCs w:val="22"/>
        </w:rPr>
        <w:t>Słownie brutto:</w:t>
      </w:r>
      <w:r w:rsidRPr="00562FE4" w:rsidR="009F5CE3">
        <w:rPr>
          <w:sz w:val="22"/>
          <w:szCs w:val="22"/>
        </w:rPr>
        <w:t xml:space="preserve"> </w:t>
      </w:r>
      <w:r w:rsidRPr="00562FE4" w:rsidR="008D2AB8">
        <w:rPr>
          <w:sz w:val="22"/>
          <w:szCs w:val="22"/>
        </w:rPr>
        <w:t>.......................................................................................................................</w:t>
      </w:r>
    </w:p>
    <w:p w:rsidRPr="00562FE4" w:rsidR="008D2AB8" w:rsidP="00475678" w:rsidRDefault="00292B82" w14:paraId="0872AB69" w14:textId="05CDC7B4">
      <w:pPr>
        <w:pStyle w:val="Tekstpodstawowy"/>
        <w:spacing w:line="240" w:lineRule="auto"/>
        <w:jc w:val="both"/>
        <w:rPr>
          <w:sz w:val="22"/>
          <w:szCs w:val="22"/>
        </w:rPr>
      </w:pPr>
      <w:r w:rsidRPr="00562FE4">
        <w:rPr>
          <w:sz w:val="22"/>
          <w:szCs w:val="22"/>
        </w:rPr>
        <w:br/>
      </w:r>
      <w:r w:rsidRPr="00562FE4" w:rsidR="008D2AB8">
        <w:rPr>
          <w:sz w:val="22"/>
          <w:szCs w:val="22"/>
        </w:rPr>
        <w:t>Powyższa cena zawiera podatek VAT w wysokości .......... % tj.……………….PLN</w:t>
      </w:r>
    </w:p>
    <w:p w:rsidRPr="00562FE4" w:rsidR="00475678" w:rsidP="00D611D0" w:rsidRDefault="00475678" w14:paraId="29105CEF" w14:textId="77777777">
      <w:pPr>
        <w:widowControl w:val="0"/>
        <w:ind w:right="1"/>
        <w:jc w:val="both"/>
        <w:rPr>
          <w:b/>
          <w:sz w:val="22"/>
          <w:szCs w:val="22"/>
        </w:rPr>
      </w:pPr>
    </w:p>
    <w:p w:rsidRPr="00562FE4" w:rsidR="00071890" w:rsidP="00071890" w:rsidRDefault="008D2AB8" w14:paraId="0208BB5B" w14:textId="69A5E9DE">
      <w:pPr>
        <w:ind w:left="540" w:hanging="540"/>
        <w:rPr>
          <w:sz w:val="22"/>
          <w:szCs w:val="22"/>
        </w:rPr>
      </w:pPr>
      <w:r w:rsidRPr="00562FE4">
        <w:rPr>
          <w:b/>
          <w:sz w:val="22"/>
          <w:szCs w:val="22"/>
        </w:rPr>
        <w:t>Termin realizacji umowy:</w:t>
      </w:r>
      <w:r w:rsidRPr="00562FE4" w:rsidR="009F5CE3">
        <w:rPr>
          <w:b/>
          <w:sz w:val="22"/>
          <w:szCs w:val="22"/>
        </w:rPr>
        <w:t xml:space="preserve"> </w:t>
      </w:r>
      <w:r w:rsidRPr="00562FE4" w:rsidR="000B3AD1">
        <w:rPr>
          <w:bCs/>
          <w:sz w:val="22"/>
          <w:szCs w:val="22"/>
        </w:rPr>
        <w:t xml:space="preserve">do </w:t>
      </w:r>
      <w:r w:rsidRPr="00562FE4" w:rsidR="00071890">
        <w:rPr>
          <w:bCs/>
          <w:sz w:val="22"/>
          <w:szCs w:val="22"/>
        </w:rPr>
        <w:t>8</w:t>
      </w:r>
      <w:r w:rsidRPr="00562FE4" w:rsidR="000B3AD1">
        <w:rPr>
          <w:bCs/>
          <w:sz w:val="22"/>
          <w:szCs w:val="22"/>
        </w:rPr>
        <w:t xml:space="preserve"> </w:t>
      </w:r>
      <w:r w:rsidRPr="00562FE4" w:rsidR="00D611D0">
        <w:rPr>
          <w:bCs/>
          <w:sz w:val="22"/>
          <w:szCs w:val="22"/>
        </w:rPr>
        <w:t>m-</w:t>
      </w:r>
      <w:proofErr w:type="spellStart"/>
      <w:r w:rsidRPr="00562FE4" w:rsidR="00D611D0">
        <w:rPr>
          <w:bCs/>
          <w:sz w:val="22"/>
          <w:szCs w:val="22"/>
        </w:rPr>
        <w:t>cy</w:t>
      </w:r>
      <w:proofErr w:type="spellEnd"/>
      <w:r w:rsidRPr="00562FE4" w:rsidR="009F5CE3">
        <w:rPr>
          <w:bCs/>
          <w:sz w:val="22"/>
          <w:szCs w:val="22"/>
        </w:rPr>
        <w:t xml:space="preserve"> daty podpisania umowy</w:t>
      </w:r>
      <w:r w:rsidRPr="00562FE4" w:rsidR="00524B40">
        <w:rPr>
          <w:bCs/>
          <w:sz w:val="22"/>
          <w:szCs w:val="22"/>
        </w:rPr>
        <w:t xml:space="preserve"> </w:t>
      </w:r>
      <w:r w:rsidRPr="00562FE4" w:rsidR="00524B40">
        <w:rPr>
          <w:b/>
          <w:color w:val="FF0000"/>
          <w:sz w:val="22"/>
          <w:szCs w:val="22"/>
        </w:rPr>
        <w:t xml:space="preserve"> </w:t>
      </w:r>
      <w:r w:rsidRPr="00562FE4" w:rsidR="00071890">
        <w:rPr>
          <w:sz w:val="22"/>
          <w:szCs w:val="22"/>
        </w:rPr>
        <w:t>z zastrzeżeniem, że wszystkie ujęcia</w:t>
      </w:r>
      <w:r w:rsidRPr="00562FE4" w:rsidR="00071890">
        <w:rPr>
          <w:sz w:val="22"/>
          <w:szCs w:val="22"/>
        </w:rPr>
        <w:t xml:space="preserve"> </w:t>
      </w:r>
      <w:r w:rsidRPr="00562FE4" w:rsidR="00071890">
        <w:rPr>
          <w:sz w:val="22"/>
          <w:szCs w:val="22"/>
        </w:rPr>
        <w:t xml:space="preserve">oraz zdjęcia muszą zostać wykonane </w:t>
      </w:r>
      <w:r w:rsidRPr="00562FE4" w:rsidR="00071890">
        <w:rPr>
          <w:b/>
          <w:bCs/>
          <w:sz w:val="22"/>
          <w:szCs w:val="22"/>
        </w:rPr>
        <w:t>do dnia 30.10.2025 roku.</w:t>
      </w:r>
    </w:p>
    <w:p w:rsidRPr="00562FE4" w:rsidR="005F7775" w:rsidP="00D611D0" w:rsidRDefault="005F7775" w14:paraId="6DC03D9E" w14:textId="77777777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:rsidRPr="00562FE4" w:rsidR="00D611D0" w:rsidP="00561C64" w:rsidRDefault="000B3AD1" w14:paraId="3FF4118B" w14:textId="1431AFEF">
      <w:pPr>
        <w:widowControl w:val="0"/>
        <w:ind w:right="1"/>
        <w:jc w:val="center"/>
        <w:rPr>
          <w:b/>
          <w:color w:val="FF0000"/>
          <w:sz w:val="22"/>
          <w:szCs w:val="22"/>
        </w:rPr>
      </w:pPr>
      <w:r w:rsidRPr="00562FE4">
        <w:rPr>
          <w:rFonts w:eastAsia="Calibri"/>
          <w:b/>
          <w:sz w:val="22"/>
          <w:szCs w:val="22"/>
        </w:rPr>
        <w:t xml:space="preserve">Doświadczenie osób </w:t>
      </w:r>
      <w:r w:rsidRPr="00562FE4" w:rsidR="00561C64">
        <w:rPr>
          <w:rFonts w:eastAsia="Calibri"/>
          <w:b/>
          <w:sz w:val="22"/>
          <w:szCs w:val="22"/>
        </w:rPr>
        <w:t xml:space="preserve">wyznaczonych do realizacji zamówienia </w:t>
      </w:r>
      <w:r w:rsidRPr="00562FE4" w:rsidR="00D611D0">
        <w:rPr>
          <w:b/>
          <w:color w:val="FF0000"/>
          <w:sz w:val="22"/>
          <w:szCs w:val="22"/>
        </w:rPr>
        <w:t>/kryterium oceny ofert/</w:t>
      </w:r>
    </w:p>
    <w:p w:rsidRPr="00562FE4" w:rsidR="000B3AD1" w:rsidP="00D611D0" w:rsidRDefault="000B3AD1" w14:paraId="0E8C3818" w14:textId="70C96B46">
      <w:pPr>
        <w:widowControl w:val="0"/>
        <w:ind w:right="1"/>
        <w:jc w:val="both"/>
        <w:rPr>
          <w:sz w:val="22"/>
          <w:szCs w:val="22"/>
        </w:rPr>
      </w:pPr>
      <w:r w:rsidRPr="00562FE4">
        <w:rPr>
          <w:sz w:val="22"/>
          <w:szCs w:val="22"/>
        </w:rPr>
        <w:t xml:space="preserve">I. Oświadczam, iż dwóch operatorów wyznaczonych do realizacji zamówienia tj.  ……… /imię i nazwisko/ oraz ……….. /imię i nazwisko/ zrealizowało łącznie ……. </w:t>
      </w:r>
      <w:r w:rsidRPr="00562FE4" w:rsidR="00071890">
        <w:rPr>
          <w:sz w:val="22"/>
          <w:szCs w:val="22"/>
        </w:rPr>
        <w:t>F</w:t>
      </w:r>
      <w:r w:rsidRPr="00562FE4" w:rsidR="00071890">
        <w:rPr>
          <w:sz w:val="22"/>
          <w:szCs w:val="22"/>
        </w:rPr>
        <w:t>ilmy</w:t>
      </w:r>
      <w:r w:rsidRPr="00562FE4" w:rsidR="00071890">
        <w:rPr>
          <w:sz w:val="22"/>
          <w:szCs w:val="22"/>
        </w:rPr>
        <w:t>/ów</w:t>
      </w:r>
      <w:r w:rsidRPr="00562FE4" w:rsidR="00071890">
        <w:rPr>
          <w:sz w:val="22"/>
          <w:szCs w:val="22"/>
        </w:rPr>
        <w:t xml:space="preserve"> realizowane na terenie zakładów produkcyjnych lub laboratoriów badawczych, ukazujące proces produkcyjny (osoby obsługujące maszyny i urządzenia, linię produkcyjną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1559"/>
        <w:gridCol w:w="3968"/>
        <w:gridCol w:w="2829"/>
      </w:tblGrid>
      <w:tr w:rsidRPr="00562FE4" w:rsidR="00071890" w:rsidTr="00071890" w14:paraId="34C010F6" w14:textId="77777777">
        <w:trPr>
          <w:trHeight w:val="983"/>
        </w:trPr>
        <w:tc>
          <w:tcPr>
            <w:tcW w:w="704" w:type="dxa"/>
          </w:tcPr>
          <w:p w:rsidRPr="00562FE4" w:rsidR="00071890" w:rsidP="00942794" w:rsidRDefault="00071890" w14:paraId="59891FC9" w14:textId="77777777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562FE4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1559" w:type="dxa"/>
          </w:tcPr>
          <w:p w:rsidRPr="00562FE4" w:rsidR="00071890" w:rsidP="00942794" w:rsidRDefault="00071890" w14:paraId="7C95515C" w14:textId="77777777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562FE4">
              <w:rPr>
                <w:b/>
                <w:bCs/>
                <w:sz w:val="22"/>
                <w:szCs w:val="22"/>
              </w:rPr>
              <w:t>Długość filmu (</w:t>
            </w:r>
            <w:proofErr w:type="spellStart"/>
            <w:r w:rsidRPr="00562FE4">
              <w:rPr>
                <w:b/>
                <w:bCs/>
                <w:sz w:val="22"/>
                <w:szCs w:val="22"/>
              </w:rPr>
              <w:t>mm:ss</w:t>
            </w:r>
            <w:proofErr w:type="spellEnd"/>
            <w:r w:rsidRPr="00562FE4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968" w:type="dxa"/>
          </w:tcPr>
          <w:p w:rsidRPr="00562FE4" w:rsidR="00071890" w:rsidP="00942794" w:rsidRDefault="00071890" w14:paraId="075F337B" w14:textId="77777777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562FE4">
              <w:rPr>
                <w:b/>
                <w:bCs/>
                <w:sz w:val="22"/>
                <w:szCs w:val="22"/>
              </w:rPr>
              <w:t>Nazwa zakładu/zakładów produkcyjnych, na terenie których wykonano ujęcia</w:t>
            </w:r>
          </w:p>
        </w:tc>
        <w:tc>
          <w:tcPr>
            <w:tcW w:w="2829" w:type="dxa"/>
          </w:tcPr>
          <w:p w:rsidRPr="00562FE4" w:rsidR="00071890" w:rsidP="00942794" w:rsidRDefault="00071890" w14:paraId="6A46AF4D" w14:textId="77777777">
            <w:pPr>
              <w:spacing w:before="120"/>
              <w:rPr>
                <w:b/>
                <w:bCs/>
                <w:sz w:val="22"/>
                <w:szCs w:val="22"/>
              </w:rPr>
            </w:pPr>
            <w:r w:rsidRPr="00562FE4">
              <w:rPr>
                <w:b/>
                <w:bCs/>
                <w:sz w:val="22"/>
                <w:szCs w:val="22"/>
              </w:rPr>
              <w:t>Link do filmu</w:t>
            </w:r>
          </w:p>
        </w:tc>
      </w:tr>
      <w:tr w:rsidRPr="00562FE4" w:rsidR="00071890" w:rsidTr="00071890" w14:paraId="711D69EA" w14:textId="77777777">
        <w:tc>
          <w:tcPr>
            <w:tcW w:w="704" w:type="dxa"/>
          </w:tcPr>
          <w:p w:rsidRPr="00562FE4" w:rsidR="00071890" w:rsidP="00071890" w:rsidRDefault="00071890" w14:paraId="47578E19" w14:textId="77777777">
            <w:pPr>
              <w:pStyle w:val="Akapitzlist"/>
              <w:numPr>
                <w:ilvl w:val="0"/>
                <w:numId w:val="9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Pr="00562FE4" w:rsidR="00071890" w:rsidP="00942794" w:rsidRDefault="00071890" w14:paraId="04F34208" w14:textId="7AAAD300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3968" w:type="dxa"/>
          </w:tcPr>
          <w:p w:rsidRPr="00562FE4" w:rsidR="00071890" w:rsidP="00942794" w:rsidRDefault="00071890" w14:paraId="0338E46F" w14:textId="10752F78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:rsidRPr="00562FE4" w:rsidR="00071890" w:rsidP="00942794" w:rsidRDefault="00071890" w14:paraId="38A01A4A" w14:textId="77777777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Pr="00562FE4" w:rsidR="00071890" w:rsidTr="00071890" w14:paraId="15F76B3C" w14:textId="77777777">
        <w:tc>
          <w:tcPr>
            <w:tcW w:w="704" w:type="dxa"/>
          </w:tcPr>
          <w:p w:rsidRPr="00562FE4" w:rsidR="00071890" w:rsidP="00071890" w:rsidRDefault="00071890" w14:paraId="13430146" w14:textId="77777777">
            <w:pPr>
              <w:pStyle w:val="Akapitzlist"/>
              <w:numPr>
                <w:ilvl w:val="0"/>
                <w:numId w:val="9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Pr="00562FE4" w:rsidR="00071890" w:rsidP="00942794" w:rsidRDefault="00071890" w14:paraId="0C9485D1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3968" w:type="dxa"/>
          </w:tcPr>
          <w:p w:rsidRPr="00562FE4" w:rsidR="00071890" w:rsidP="00942794" w:rsidRDefault="00071890" w14:paraId="38DE5CEC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:rsidRPr="00562FE4" w:rsidR="00071890" w:rsidP="00942794" w:rsidRDefault="00071890" w14:paraId="459F93D7" w14:textId="77777777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Pr="00562FE4" w:rsidR="00071890" w:rsidTr="00071890" w14:paraId="47F12ABF" w14:textId="77777777">
        <w:tc>
          <w:tcPr>
            <w:tcW w:w="704" w:type="dxa"/>
          </w:tcPr>
          <w:p w:rsidRPr="00562FE4" w:rsidR="00071890" w:rsidP="00071890" w:rsidRDefault="00071890" w14:paraId="55ADB109" w14:textId="77777777">
            <w:pPr>
              <w:pStyle w:val="Akapitzlist"/>
              <w:numPr>
                <w:ilvl w:val="0"/>
                <w:numId w:val="9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Pr="00562FE4" w:rsidR="00071890" w:rsidP="00942794" w:rsidRDefault="00071890" w14:paraId="036D8582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3968" w:type="dxa"/>
          </w:tcPr>
          <w:p w:rsidRPr="00562FE4" w:rsidR="00071890" w:rsidP="00942794" w:rsidRDefault="00071890" w14:paraId="1BA77A89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:rsidRPr="00562FE4" w:rsidR="00071890" w:rsidP="00942794" w:rsidRDefault="00071890" w14:paraId="031496FD" w14:textId="77777777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Pr="00562FE4" w:rsidR="00071890" w:rsidTr="00071890" w14:paraId="7B0C703C" w14:textId="77777777">
        <w:tc>
          <w:tcPr>
            <w:tcW w:w="704" w:type="dxa"/>
          </w:tcPr>
          <w:p w:rsidRPr="00562FE4" w:rsidR="00071890" w:rsidP="00071890" w:rsidRDefault="00071890" w14:paraId="3660C5CD" w14:textId="77777777">
            <w:pPr>
              <w:pStyle w:val="Akapitzlist"/>
              <w:numPr>
                <w:ilvl w:val="0"/>
                <w:numId w:val="9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Pr="00562FE4" w:rsidR="00071890" w:rsidP="00942794" w:rsidRDefault="00071890" w14:paraId="39912ABB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3968" w:type="dxa"/>
          </w:tcPr>
          <w:p w:rsidRPr="00562FE4" w:rsidR="00071890" w:rsidP="00942794" w:rsidRDefault="00071890" w14:paraId="112118EF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:rsidRPr="00562FE4" w:rsidR="00071890" w:rsidP="00942794" w:rsidRDefault="00071890" w14:paraId="3DC649DD" w14:textId="77777777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Pr="00562FE4" w:rsidR="00071890" w:rsidTr="00071890" w14:paraId="060DA187" w14:textId="77777777">
        <w:tc>
          <w:tcPr>
            <w:tcW w:w="704" w:type="dxa"/>
          </w:tcPr>
          <w:p w:rsidRPr="00562FE4" w:rsidR="00071890" w:rsidP="00071890" w:rsidRDefault="00071890" w14:paraId="0172F822" w14:textId="77777777">
            <w:pPr>
              <w:pStyle w:val="Akapitzlist"/>
              <w:numPr>
                <w:ilvl w:val="0"/>
                <w:numId w:val="9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Pr="00562FE4" w:rsidR="00071890" w:rsidP="00942794" w:rsidRDefault="00071890" w14:paraId="32A5D48B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3968" w:type="dxa"/>
          </w:tcPr>
          <w:p w:rsidRPr="00562FE4" w:rsidR="00071890" w:rsidP="00942794" w:rsidRDefault="00071890" w14:paraId="1ED7A813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:rsidRPr="00562FE4" w:rsidR="00071890" w:rsidP="00942794" w:rsidRDefault="00071890" w14:paraId="52579C22" w14:textId="77777777">
            <w:pPr>
              <w:spacing w:before="120" w:after="120"/>
              <w:rPr>
                <w:sz w:val="22"/>
                <w:szCs w:val="22"/>
              </w:rPr>
            </w:pPr>
          </w:p>
        </w:tc>
      </w:tr>
    </w:tbl>
    <w:p w:rsidRPr="00562FE4" w:rsidR="00071890" w:rsidP="00071890" w:rsidRDefault="00071890" w14:paraId="757E1381" w14:textId="77777777">
      <w:pPr>
        <w:ind w:right="-47"/>
        <w:jc w:val="both"/>
        <w:rPr>
          <w:sz w:val="22"/>
          <w:szCs w:val="22"/>
        </w:rPr>
      </w:pPr>
    </w:p>
    <w:p w:rsidRPr="00562FE4" w:rsidR="00071890" w:rsidP="00071890" w:rsidRDefault="000B3AD1" w14:paraId="7CC145E5" w14:textId="075B8BD3">
      <w:pPr>
        <w:ind w:right="-47"/>
        <w:jc w:val="both"/>
        <w:rPr>
          <w:sz w:val="22"/>
          <w:szCs w:val="22"/>
        </w:rPr>
      </w:pPr>
      <w:r w:rsidRPr="39B919F6" w:rsidR="000B3AD1">
        <w:rPr>
          <w:sz w:val="22"/>
          <w:szCs w:val="22"/>
        </w:rPr>
        <w:t xml:space="preserve">II. Oświadczam, iż ……. /imię i nazwisko/ </w:t>
      </w:r>
      <w:r w:rsidRPr="39B919F6" w:rsidR="005D56DF">
        <w:rPr>
          <w:sz w:val="22"/>
          <w:szCs w:val="22"/>
        </w:rPr>
        <w:t xml:space="preserve">skierowana do realizacji zamówienia </w:t>
      </w:r>
      <w:r w:rsidRPr="39B919F6" w:rsidR="000B3AD1">
        <w:rPr>
          <w:sz w:val="22"/>
          <w:szCs w:val="22"/>
        </w:rPr>
        <w:t>zrealizował/a …</w:t>
      </w:r>
      <w:r w:rsidRPr="39B919F6" w:rsidR="000B3AD1">
        <w:rPr>
          <w:sz w:val="22"/>
          <w:szCs w:val="22"/>
        </w:rPr>
        <w:t>…….</w:t>
      </w:r>
      <w:r w:rsidRPr="39B919F6" w:rsidR="000B3AD1">
        <w:rPr>
          <w:sz w:val="22"/>
          <w:szCs w:val="22"/>
        </w:rPr>
        <w:t>. usług</w:t>
      </w:r>
      <w:r w:rsidRPr="39B919F6" w:rsidR="005D56DF">
        <w:rPr>
          <w:sz w:val="22"/>
          <w:szCs w:val="22"/>
        </w:rPr>
        <w:t>i</w:t>
      </w:r>
      <w:r w:rsidRPr="39B919F6" w:rsidR="00071890">
        <w:rPr>
          <w:sz w:val="22"/>
          <w:szCs w:val="22"/>
        </w:rPr>
        <w:t>/usług</w:t>
      </w:r>
      <w:r w:rsidRPr="39B919F6" w:rsidR="000B3AD1">
        <w:rPr>
          <w:sz w:val="22"/>
          <w:szCs w:val="22"/>
        </w:rPr>
        <w:t>, polegając</w:t>
      </w:r>
      <w:r w:rsidRPr="39B919F6" w:rsidR="07F1269A">
        <w:rPr>
          <w:sz w:val="22"/>
          <w:szCs w:val="22"/>
        </w:rPr>
        <w:t>ych</w:t>
      </w:r>
      <w:r w:rsidRPr="39B919F6" w:rsidR="000B3AD1">
        <w:rPr>
          <w:sz w:val="22"/>
          <w:szCs w:val="22"/>
        </w:rPr>
        <w:t xml:space="preserve"> na </w:t>
      </w:r>
      <w:r w:rsidRPr="39B919F6" w:rsidR="00071890">
        <w:rPr>
          <w:sz w:val="22"/>
          <w:szCs w:val="22"/>
        </w:rPr>
        <w:t>opracowaniu scenariusza wraz z tekstem narracji do filmów zrealizowanych na terenie zakładów produkcyjnych lub laboratoriów badawczych, ukazujących proces produkcyjny, osoby obsługujące maszyny i urządzenia</w:t>
      </w:r>
      <w:r w:rsidRPr="39B919F6" w:rsidR="26BC9B9B">
        <w:rPr>
          <w:sz w:val="22"/>
          <w:szCs w:val="22"/>
        </w:rPr>
        <w:t>.</w:t>
      </w:r>
    </w:p>
    <w:p w:rsidRPr="00562FE4" w:rsidR="000B3AD1" w:rsidP="00D611D0" w:rsidRDefault="000B3AD1" w14:paraId="3757FA9D" w14:textId="122DA936">
      <w:pPr>
        <w:widowControl w:val="0"/>
        <w:ind w:right="1"/>
        <w:jc w:val="both"/>
        <w:rPr>
          <w:sz w:val="22"/>
          <w:szCs w:val="22"/>
        </w:rPr>
      </w:pPr>
    </w:p>
    <w:tbl>
      <w:tblPr>
        <w:tblStyle w:val="Tabela-Siatka"/>
        <w:tblW w:w="9060" w:type="dxa"/>
        <w:tblInd w:w="0" w:type="dxa"/>
        <w:tblLook w:val="04A0" w:firstRow="1" w:lastRow="0" w:firstColumn="1" w:lastColumn="0" w:noHBand="0" w:noVBand="1"/>
      </w:tblPr>
      <w:tblGrid>
        <w:gridCol w:w="1065"/>
        <w:gridCol w:w="1020"/>
        <w:gridCol w:w="2663"/>
        <w:gridCol w:w="2880"/>
        <w:gridCol w:w="1432"/>
      </w:tblGrid>
      <w:tr w:rsidRPr="00562FE4" w:rsidR="00071890" w:rsidTr="39B919F6" w14:paraId="6EB67F46" w14:textId="77777777">
        <w:trPr>
          <w:trHeight w:val="300"/>
        </w:trPr>
        <w:tc>
          <w:tcPr>
            <w:tcW w:w="1065" w:type="dxa"/>
            <w:tcMar/>
          </w:tcPr>
          <w:p w:rsidRPr="00562FE4" w:rsidR="00071890" w:rsidP="00942794" w:rsidRDefault="00071890" w14:paraId="66455823" w14:textId="77777777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562FE4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1020" w:type="dxa"/>
            <w:tcMar/>
          </w:tcPr>
          <w:p w:rsidRPr="00562FE4" w:rsidR="00071890" w:rsidP="00942794" w:rsidRDefault="00071890" w14:paraId="0D532E74" w14:textId="77777777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562FE4">
              <w:rPr>
                <w:b/>
                <w:bCs/>
                <w:sz w:val="22"/>
                <w:szCs w:val="22"/>
              </w:rPr>
              <w:t>Długość filmu (</w:t>
            </w:r>
            <w:proofErr w:type="spellStart"/>
            <w:r w:rsidRPr="00562FE4">
              <w:rPr>
                <w:b/>
                <w:bCs/>
                <w:sz w:val="22"/>
                <w:szCs w:val="22"/>
              </w:rPr>
              <w:t>mm:ss</w:t>
            </w:r>
            <w:proofErr w:type="spellEnd"/>
            <w:r w:rsidRPr="00562FE4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663" w:type="dxa"/>
            <w:tcMar/>
          </w:tcPr>
          <w:p w:rsidRPr="00562FE4" w:rsidR="00071890" w:rsidP="00942794" w:rsidRDefault="00071890" w14:paraId="4B29D5A8" w14:textId="77777777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562FE4">
              <w:rPr>
                <w:b/>
                <w:bCs/>
                <w:sz w:val="22"/>
                <w:szCs w:val="22"/>
              </w:rPr>
              <w:t>Nazwa zakładu/zakładów produkcyjnych, na terenie których wykonano ujęcia</w:t>
            </w:r>
          </w:p>
        </w:tc>
        <w:tc>
          <w:tcPr>
            <w:tcW w:w="2880" w:type="dxa"/>
            <w:tcMar/>
          </w:tcPr>
          <w:p w:rsidRPr="00562FE4" w:rsidR="00071890" w:rsidP="00942794" w:rsidRDefault="00071890" w14:paraId="1EF66CBE" w14:textId="77777777">
            <w:pPr>
              <w:spacing w:before="120"/>
              <w:rPr>
                <w:b/>
                <w:bCs/>
                <w:sz w:val="22"/>
                <w:szCs w:val="22"/>
              </w:rPr>
            </w:pPr>
            <w:r w:rsidRPr="00562FE4">
              <w:rPr>
                <w:b/>
                <w:bCs/>
                <w:sz w:val="22"/>
                <w:szCs w:val="22"/>
              </w:rPr>
              <w:t>Link</w:t>
            </w:r>
            <w:bookmarkStart w:name="_GoBack" w:id="0"/>
            <w:bookmarkEnd w:id="0"/>
            <w:r w:rsidRPr="00562FE4">
              <w:rPr>
                <w:b/>
                <w:bCs/>
                <w:sz w:val="22"/>
                <w:szCs w:val="22"/>
              </w:rPr>
              <w:t xml:space="preserve"> do filmu</w:t>
            </w:r>
          </w:p>
        </w:tc>
        <w:tc>
          <w:tcPr>
            <w:tcW w:w="1432" w:type="dxa"/>
            <w:tcMar/>
          </w:tcPr>
          <w:p w:rsidR="0C30FC15" w:rsidP="6EB833E1" w:rsidRDefault="0C30FC15" w14:paraId="19005F6F" w14:textId="65B9CD22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9B919F6" w:rsidR="57EEDB90">
              <w:rPr>
                <w:b w:val="1"/>
                <w:bCs w:val="1"/>
                <w:sz w:val="22"/>
                <w:szCs w:val="22"/>
              </w:rPr>
              <w:t xml:space="preserve">Numer próbki </w:t>
            </w:r>
            <w:r w:rsidRPr="39B919F6" w:rsidR="552BC0BE">
              <w:rPr>
                <w:b w:val="1"/>
                <w:bCs w:val="1"/>
                <w:sz w:val="22"/>
                <w:szCs w:val="22"/>
              </w:rPr>
              <w:t>i nazwa próbki</w:t>
            </w:r>
            <w:r>
              <w:br/>
            </w:r>
            <w:r w:rsidRPr="39B919F6" w:rsidR="57EEDB90">
              <w:rPr>
                <w:b w:val="1"/>
                <w:bCs w:val="1"/>
                <w:sz w:val="22"/>
                <w:szCs w:val="22"/>
              </w:rPr>
              <w:t>(w formacie pdf.)</w:t>
            </w:r>
          </w:p>
        </w:tc>
      </w:tr>
      <w:tr w:rsidRPr="00562FE4" w:rsidR="00071890" w:rsidTr="39B919F6" w14:paraId="5800C778" w14:textId="77777777">
        <w:trPr>
          <w:trHeight w:val="300"/>
        </w:trPr>
        <w:tc>
          <w:tcPr>
            <w:tcW w:w="1065" w:type="dxa"/>
            <w:tcMar/>
          </w:tcPr>
          <w:p w:rsidRPr="00562FE4" w:rsidR="00071890" w:rsidP="00071890" w:rsidRDefault="00071890" w14:paraId="6A3DA0DB" w14:textId="77777777">
            <w:pPr>
              <w:pStyle w:val="Akapitzlist"/>
              <w:numPr>
                <w:ilvl w:val="0"/>
                <w:numId w:val="10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20" w:type="dxa"/>
            <w:tcMar/>
          </w:tcPr>
          <w:p w:rsidRPr="00562FE4" w:rsidR="00071890" w:rsidP="00942794" w:rsidRDefault="00071890" w14:paraId="5950D849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63" w:type="dxa"/>
            <w:tcMar/>
          </w:tcPr>
          <w:p w:rsidRPr="00562FE4" w:rsidR="00071890" w:rsidP="00942794" w:rsidRDefault="00071890" w14:paraId="0D86437C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80" w:type="dxa"/>
            <w:tcMar/>
          </w:tcPr>
          <w:p w:rsidRPr="00562FE4" w:rsidR="00071890" w:rsidP="00942794" w:rsidRDefault="00071890" w14:paraId="72D7B327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432" w:type="dxa"/>
            <w:tcMar/>
          </w:tcPr>
          <w:p w:rsidR="1834C596" w:rsidP="1834C596" w:rsidRDefault="1834C596" w14:paraId="72EAD165" w14:textId="35D4B3EB">
            <w:pPr>
              <w:pStyle w:val="Normalny"/>
              <w:rPr>
                <w:sz w:val="22"/>
                <w:szCs w:val="22"/>
              </w:rPr>
            </w:pPr>
          </w:p>
        </w:tc>
      </w:tr>
      <w:tr w:rsidRPr="00562FE4" w:rsidR="00071890" w:rsidTr="39B919F6" w14:paraId="345924CD" w14:textId="77777777">
        <w:trPr>
          <w:trHeight w:val="300"/>
        </w:trPr>
        <w:tc>
          <w:tcPr>
            <w:tcW w:w="1065" w:type="dxa"/>
            <w:tcMar/>
          </w:tcPr>
          <w:p w:rsidRPr="00562FE4" w:rsidR="00071890" w:rsidP="00071890" w:rsidRDefault="00071890" w14:paraId="30F11A71" w14:textId="77777777">
            <w:pPr>
              <w:pStyle w:val="Akapitzlist"/>
              <w:numPr>
                <w:ilvl w:val="0"/>
                <w:numId w:val="10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20" w:type="dxa"/>
            <w:tcMar/>
          </w:tcPr>
          <w:p w:rsidRPr="00562FE4" w:rsidR="00071890" w:rsidP="00942794" w:rsidRDefault="00071890" w14:paraId="2C901E58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63" w:type="dxa"/>
            <w:tcMar/>
          </w:tcPr>
          <w:p w:rsidRPr="00562FE4" w:rsidR="00071890" w:rsidP="00942794" w:rsidRDefault="00071890" w14:paraId="2FE8DFC6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80" w:type="dxa"/>
            <w:tcMar/>
          </w:tcPr>
          <w:p w:rsidRPr="00562FE4" w:rsidR="00071890" w:rsidP="00942794" w:rsidRDefault="00071890" w14:paraId="13DD858D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432" w:type="dxa"/>
            <w:tcMar/>
          </w:tcPr>
          <w:p w:rsidR="1834C596" w:rsidP="1834C596" w:rsidRDefault="1834C596" w14:paraId="075FC19E" w14:textId="0D104BED">
            <w:pPr>
              <w:pStyle w:val="Normalny"/>
              <w:rPr>
                <w:sz w:val="22"/>
                <w:szCs w:val="22"/>
              </w:rPr>
            </w:pPr>
          </w:p>
        </w:tc>
      </w:tr>
      <w:tr w:rsidRPr="00562FE4" w:rsidR="00071890" w:rsidTr="39B919F6" w14:paraId="79722CD7" w14:textId="77777777">
        <w:trPr>
          <w:trHeight w:val="300"/>
        </w:trPr>
        <w:tc>
          <w:tcPr>
            <w:tcW w:w="1065" w:type="dxa"/>
            <w:tcMar/>
          </w:tcPr>
          <w:p w:rsidRPr="00562FE4" w:rsidR="00071890" w:rsidP="00071890" w:rsidRDefault="00071890" w14:paraId="5AE59740" w14:textId="77777777">
            <w:pPr>
              <w:pStyle w:val="Akapitzlist"/>
              <w:numPr>
                <w:ilvl w:val="0"/>
                <w:numId w:val="10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20" w:type="dxa"/>
            <w:tcMar/>
          </w:tcPr>
          <w:p w:rsidRPr="00562FE4" w:rsidR="00071890" w:rsidP="00942794" w:rsidRDefault="00071890" w14:paraId="34E856BB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63" w:type="dxa"/>
            <w:tcMar/>
          </w:tcPr>
          <w:p w:rsidRPr="00562FE4" w:rsidR="00071890" w:rsidP="00942794" w:rsidRDefault="00071890" w14:paraId="50540DAA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80" w:type="dxa"/>
            <w:tcMar/>
          </w:tcPr>
          <w:p w:rsidRPr="00562FE4" w:rsidR="00071890" w:rsidP="00942794" w:rsidRDefault="00071890" w14:paraId="439D0268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432" w:type="dxa"/>
            <w:tcMar/>
          </w:tcPr>
          <w:p w:rsidR="1834C596" w:rsidP="1834C596" w:rsidRDefault="1834C596" w14:paraId="29C96B6C" w14:textId="512982D4">
            <w:pPr>
              <w:pStyle w:val="Normalny"/>
              <w:rPr>
                <w:sz w:val="22"/>
                <w:szCs w:val="22"/>
              </w:rPr>
            </w:pPr>
          </w:p>
        </w:tc>
      </w:tr>
      <w:tr w:rsidRPr="00562FE4" w:rsidR="00071890" w:rsidTr="39B919F6" w14:paraId="7828CE61" w14:textId="77777777">
        <w:trPr>
          <w:trHeight w:val="300"/>
        </w:trPr>
        <w:tc>
          <w:tcPr>
            <w:tcW w:w="1065" w:type="dxa"/>
            <w:tcMar/>
          </w:tcPr>
          <w:p w:rsidRPr="00562FE4" w:rsidR="00071890" w:rsidP="00071890" w:rsidRDefault="00071890" w14:paraId="2C2F24E0" w14:textId="77777777">
            <w:pPr>
              <w:pStyle w:val="Akapitzlist"/>
              <w:numPr>
                <w:ilvl w:val="0"/>
                <w:numId w:val="10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20" w:type="dxa"/>
            <w:tcMar/>
          </w:tcPr>
          <w:p w:rsidRPr="00562FE4" w:rsidR="00071890" w:rsidP="00942794" w:rsidRDefault="00071890" w14:paraId="27A66717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63" w:type="dxa"/>
            <w:tcMar/>
          </w:tcPr>
          <w:p w:rsidRPr="00562FE4" w:rsidR="00071890" w:rsidP="00942794" w:rsidRDefault="00071890" w14:paraId="35CD9C4C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80" w:type="dxa"/>
            <w:tcMar/>
          </w:tcPr>
          <w:p w:rsidRPr="00562FE4" w:rsidR="00071890" w:rsidP="00942794" w:rsidRDefault="00071890" w14:paraId="2BF1D944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432" w:type="dxa"/>
            <w:tcMar/>
          </w:tcPr>
          <w:p w:rsidR="1834C596" w:rsidP="1834C596" w:rsidRDefault="1834C596" w14:paraId="3B58B4EA" w14:textId="106E3169">
            <w:pPr>
              <w:pStyle w:val="Normalny"/>
              <w:rPr>
                <w:sz w:val="22"/>
                <w:szCs w:val="22"/>
              </w:rPr>
            </w:pPr>
          </w:p>
        </w:tc>
      </w:tr>
      <w:tr w:rsidRPr="00562FE4" w:rsidR="00071890" w:rsidTr="39B919F6" w14:paraId="1AA97365" w14:textId="77777777">
        <w:trPr>
          <w:trHeight w:val="300"/>
        </w:trPr>
        <w:tc>
          <w:tcPr>
            <w:tcW w:w="1065" w:type="dxa"/>
            <w:tcMar/>
          </w:tcPr>
          <w:p w:rsidRPr="00562FE4" w:rsidR="00071890" w:rsidP="00071890" w:rsidRDefault="00071890" w14:paraId="508266C8" w14:textId="77777777">
            <w:pPr>
              <w:pStyle w:val="Akapitzlist"/>
              <w:numPr>
                <w:ilvl w:val="0"/>
                <w:numId w:val="10"/>
              </w:num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020" w:type="dxa"/>
            <w:tcMar/>
          </w:tcPr>
          <w:p w:rsidRPr="00562FE4" w:rsidR="00071890" w:rsidP="00942794" w:rsidRDefault="00071890" w14:paraId="35ADF720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663" w:type="dxa"/>
            <w:tcMar/>
          </w:tcPr>
          <w:p w:rsidRPr="00562FE4" w:rsidR="00071890" w:rsidP="00942794" w:rsidRDefault="00071890" w14:paraId="6DEE52C0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2880" w:type="dxa"/>
            <w:tcMar/>
          </w:tcPr>
          <w:p w:rsidRPr="00562FE4" w:rsidR="00071890" w:rsidP="00942794" w:rsidRDefault="00071890" w14:paraId="6AE97E91" w14:textId="77777777">
            <w:pPr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1432" w:type="dxa"/>
            <w:tcMar/>
          </w:tcPr>
          <w:p w:rsidR="1834C596" w:rsidP="1834C596" w:rsidRDefault="1834C596" w14:paraId="74B42F52" w14:textId="3B7B0705">
            <w:pPr>
              <w:pStyle w:val="Normalny"/>
              <w:rPr>
                <w:sz w:val="22"/>
                <w:szCs w:val="22"/>
              </w:rPr>
            </w:pPr>
          </w:p>
        </w:tc>
      </w:tr>
    </w:tbl>
    <w:p w:rsidRPr="000B3AD1" w:rsidR="00240AF4" w:rsidP="00D611D0" w:rsidRDefault="00240AF4" w14:paraId="11853248" w14:textId="77777777">
      <w:pPr>
        <w:widowControl w:val="0"/>
        <w:ind w:right="1"/>
        <w:jc w:val="both"/>
        <w:rPr>
          <w:sz w:val="22"/>
          <w:szCs w:val="22"/>
        </w:rPr>
      </w:pPr>
    </w:p>
    <w:p w:rsidRPr="00292B82" w:rsidR="008D2AB8" w:rsidP="00FA5871" w:rsidRDefault="008D2AB8" w14:paraId="6435FBE5" w14:textId="0E2B3C1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t xml:space="preserve">Oświadczamy, że zgodnie z ustawą z dnia </w:t>
      </w:r>
      <w:r w:rsidRPr="00292B82" w:rsidR="00A0022B">
        <w:rPr>
          <w:sz w:val="22"/>
          <w:szCs w:val="22"/>
        </w:rPr>
        <w:t>6 marca 2018 r</w:t>
      </w:r>
      <w:r w:rsidRPr="00292B82">
        <w:rPr>
          <w:sz w:val="22"/>
          <w:szCs w:val="22"/>
        </w:rPr>
        <w:t>.</w:t>
      </w:r>
      <w:r w:rsidRPr="00292B82" w:rsidR="00A0022B">
        <w:rPr>
          <w:sz w:val="22"/>
          <w:szCs w:val="22"/>
        </w:rPr>
        <w:t xml:space="preserve"> Prawo przedsiębiorców, </w:t>
      </w:r>
      <w:r w:rsidRPr="00292B82">
        <w:rPr>
          <w:sz w:val="22"/>
          <w:szCs w:val="22"/>
        </w:rPr>
        <w:t>należymy do małych lub średnich przedsiębiorców:</w:t>
      </w:r>
      <w:r w:rsidRPr="00292B82">
        <w:rPr>
          <w:b/>
          <w:sz w:val="22"/>
          <w:szCs w:val="22"/>
        </w:rPr>
        <w:t xml:space="preserve"> TAK/NIE</w:t>
      </w:r>
    </w:p>
    <w:p w:rsidRPr="00292B82" w:rsidR="00184263" w:rsidP="00184263" w:rsidRDefault="008D2AB8" w14:paraId="2F02C786" w14:textId="435371EE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Termin płatności:</w:t>
      </w:r>
      <w:r w:rsidRPr="00292B82" w:rsidR="00184263">
        <w:rPr>
          <w:sz w:val="20"/>
          <w:szCs w:val="22"/>
        </w:rPr>
        <w:t xml:space="preserve"> </w:t>
      </w:r>
      <w:r w:rsidRPr="00292B82" w:rsidR="00176E2D">
        <w:rPr>
          <w:b w:val="0"/>
          <w:sz w:val="20"/>
          <w:szCs w:val="22"/>
        </w:rPr>
        <w:t>na podstawie częściowych faktur VAT w terminie</w:t>
      </w:r>
      <w:r w:rsidRPr="00292B82" w:rsidR="00176E2D">
        <w:rPr>
          <w:sz w:val="20"/>
          <w:szCs w:val="22"/>
        </w:rPr>
        <w:t xml:space="preserve">  </w:t>
      </w:r>
      <w:r w:rsidRPr="00292B82" w:rsidR="00184263">
        <w:rPr>
          <w:b w:val="0"/>
          <w:bCs/>
          <w:sz w:val="20"/>
          <w:szCs w:val="22"/>
        </w:rPr>
        <w:t>do 21 dni od dnia otrzymania faktury</w:t>
      </w:r>
      <w:r w:rsidRPr="00292B82" w:rsidR="00176E2D">
        <w:rPr>
          <w:b w:val="0"/>
          <w:bCs/>
          <w:sz w:val="20"/>
          <w:szCs w:val="22"/>
        </w:rPr>
        <w:t xml:space="preserve"> VAT</w:t>
      </w:r>
      <w:r w:rsidRPr="00292B82" w:rsidR="00184263">
        <w:rPr>
          <w:b w:val="0"/>
          <w:bCs/>
          <w:sz w:val="20"/>
          <w:szCs w:val="22"/>
        </w:rPr>
        <w:t xml:space="preserve"> wystawionej przez </w:t>
      </w:r>
      <w:r w:rsidRPr="00292B82" w:rsidR="00176E2D">
        <w:rPr>
          <w:b w:val="0"/>
          <w:bCs/>
          <w:sz w:val="20"/>
          <w:szCs w:val="22"/>
        </w:rPr>
        <w:t>Wykonawcę</w:t>
      </w:r>
      <w:r w:rsidRPr="00292B82" w:rsidR="00184263">
        <w:rPr>
          <w:b w:val="0"/>
          <w:bCs/>
          <w:sz w:val="20"/>
          <w:szCs w:val="22"/>
        </w:rPr>
        <w:t xml:space="preserve">. </w:t>
      </w:r>
      <w:r w:rsidRPr="00292B82" w:rsidR="00176E2D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Pr="00292B82" w:rsidR="00176E2D">
        <w:rPr>
          <w:b w:val="0"/>
          <w:bCs/>
          <w:sz w:val="20"/>
          <w:szCs w:val="22"/>
        </w:rPr>
        <w:t xml:space="preserve"> </w:t>
      </w:r>
      <w:r w:rsidRPr="00292B82" w:rsidR="00184263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:rsidRPr="00292B82" w:rsidR="00184263" w:rsidP="00FA5871" w:rsidRDefault="00184263" w14:paraId="22AF5427" w14:textId="77777777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</w:p>
    <w:p w:rsidRPr="00292B82" w:rsidR="00FE545C" w:rsidP="00FA5871" w:rsidRDefault="00FE545C" w14:paraId="321A51E6" w14:textId="526206A5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:rsidRPr="00292B82" w:rsidR="00714F50" w:rsidP="00FA5871" w:rsidRDefault="00714F50" w14:paraId="2BEFB9E2" w14:textId="7777777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:rsidRPr="00292B82" w:rsidR="00714F50" w:rsidP="00FA5871" w:rsidRDefault="00714F50" w14:paraId="26BAE60D" w14:textId="739ED2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Pr="00292B82" w:rsidR="00475678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:rsidRPr="00292B82" w:rsidR="00714F50" w:rsidP="00FA5871" w:rsidRDefault="00714F50" w14:paraId="6B18371E" w14:textId="2F0EA8FD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Pr="00292B82" w:rsidR="00475678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:rsidRPr="00292B82" w:rsidR="00714F50" w:rsidP="00FA5871" w:rsidRDefault="00714F50" w14:paraId="1B077528" w14:textId="77777777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14F50" w:rsidP="00FA5871" w:rsidRDefault="00714F50" w14:paraId="082651BB" w14:textId="6C51D12D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B6913" w:rsidP="0070453D" w:rsidRDefault="0070453D" w14:paraId="3DC01518" w14:textId="77777777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 xml:space="preserve">Oświadczam/y, że warunek określony w pkt.8 pkt. 8.2 </w:t>
      </w:r>
      <w:proofErr w:type="spellStart"/>
      <w:r w:rsidRPr="007B6913">
        <w:rPr>
          <w:sz w:val="20"/>
          <w:szCs w:val="22"/>
        </w:rPr>
        <w:t>ppkt</w:t>
      </w:r>
      <w:proofErr w:type="spellEnd"/>
      <w:r w:rsidRPr="007B6913">
        <w:rPr>
          <w:sz w:val="20"/>
          <w:szCs w:val="22"/>
        </w:rPr>
        <w:t xml:space="preserve"> </w:t>
      </w:r>
      <w:r w:rsidRPr="007B6913" w:rsidR="007B6913">
        <w:rPr>
          <w:sz w:val="20"/>
          <w:szCs w:val="22"/>
        </w:rPr>
        <w:t>4</w:t>
      </w:r>
      <w:r w:rsidRPr="007B6913">
        <w:rPr>
          <w:sz w:val="20"/>
          <w:szCs w:val="22"/>
        </w:rPr>
        <w:t xml:space="preserve"> SWZ spełniamy osobiście / powołujemy się na zasoby podmiotu trzeciego w następującym zakresie </w:t>
      </w:r>
      <w:r w:rsidRPr="007B6913">
        <w:rPr>
          <w:b/>
          <w:sz w:val="20"/>
          <w:szCs w:val="22"/>
        </w:rPr>
        <w:t>(niewłaściwe skreślić)</w:t>
      </w:r>
      <w:r w:rsidRPr="007B6913">
        <w:rPr>
          <w:sz w:val="20"/>
          <w:szCs w:val="22"/>
        </w:rPr>
        <w:t xml:space="preserve"> </w:t>
      </w:r>
    </w:p>
    <w:p w:rsidRPr="007B6913" w:rsidR="0070453D" w:rsidP="007B6913" w:rsidRDefault="0070453D" w14:paraId="07544D42" w14:textId="7D5194A2">
      <w:pPr>
        <w:spacing w:before="120" w:after="120"/>
        <w:ind w:left="36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>………………………………………………………………………………………………….</w:t>
      </w:r>
    </w:p>
    <w:p w:rsidRPr="00292B82" w:rsidR="00714F50" w:rsidP="00FA5871" w:rsidRDefault="00714F50" w14:paraId="411A3060" w14:textId="77777777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Pr="00292B82" w:rsidR="00714F50" w:rsidTr="00524B40" w14:paraId="384562C5" w14:textId="77777777">
        <w:trPr>
          <w:trHeight w:val="439"/>
        </w:trPr>
        <w:tc>
          <w:tcPr>
            <w:tcW w:w="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  <w:hideMark/>
          </w:tcPr>
          <w:p w:rsidRPr="00292B82" w:rsidR="00714F50" w:rsidP="00FA5871" w:rsidRDefault="00714F50" w14:paraId="24BEAA9E" w14:textId="77777777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  <w:hideMark/>
          </w:tcPr>
          <w:p w:rsidRPr="00292B82" w:rsidR="00714F50" w:rsidP="00FA5871" w:rsidRDefault="00714F50" w14:paraId="41A43DC6" w14:textId="77777777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:rsidRPr="00292B82" w:rsidR="00714F50" w:rsidP="00FA5871" w:rsidRDefault="00714F50" w14:paraId="54E2AE9E" w14:textId="77777777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hideMark/>
          </w:tcPr>
          <w:p w:rsidRPr="00292B82" w:rsidR="00714F50" w:rsidP="00FA5871" w:rsidRDefault="00714F50" w14:paraId="1751CD80" w14:textId="77777777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</w:r>
            <w:r w:rsidRPr="00292B82">
              <w:rPr>
                <w:sz w:val="20"/>
                <w:szCs w:val="22"/>
              </w:rPr>
              <w:t>(o ile jest znana)</w:t>
            </w:r>
          </w:p>
        </w:tc>
      </w:tr>
      <w:tr w:rsidRPr="00292B82" w:rsidR="00714F50" w:rsidTr="00524B40" w14:paraId="7625A92C" w14:textId="77777777">
        <w:trPr>
          <w:trHeight w:val="426"/>
        </w:trPr>
        <w:tc>
          <w:tcPr>
            <w:tcW w:w="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292B82" w:rsidR="00714F50" w:rsidP="00FA5871" w:rsidRDefault="00714F50" w14:paraId="58EAED0B" w14:textId="7777777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292B82" w:rsidR="00714F50" w:rsidP="00FA5871" w:rsidRDefault="00714F50" w14:paraId="479491CB" w14:textId="7777777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292B82" w:rsidR="00714F50" w:rsidP="00FA5871" w:rsidRDefault="00714F50" w14:paraId="29A9E793" w14:textId="7777777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Pr="00292B82" w:rsidR="00714F50" w:rsidTr="00524B40" w14:paraId="7FA01A67" w14:textId="77777777">
        <w:trPr>
          <w:trHeight w:val="426"/>
        </w:trPr>
        <w:tc>
          <w:tcPr>
            <w:tcW w:w="6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292B82" w:rsidR="00714F50" w:rsidP="00FA5871" w:rsidRDefault="00714F50" w14:paraId="1DD7F4B9" w14:textId="7777777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292B82" w:rsidR="00714F50" w:rsidP="00FA5871" w:rsidRDefault="00714F50" w14:paraId="00D41AE1" w14:textId="7777777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Pr="00292B82" w:rsidR="00714F50" w:rsidP="00FA5871" w:rsidRDefault="00714F50" w14:paraId="6417C9A8" w14:textId="7777777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:rsidRPr="00292B82" w:rsidR="00EB697F" w:rsidP="00FA5871" w:rsidRDefault="00EB697F" w14:paraId="0D546391" w14:textId="12CEF0F4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Oświadczenie, w przypadku wykonawców wspólnie ubiegających się o udzielenie zamówienia (Konsorcjum, S.C.) zgodne z pkt 1</w:t>
      </w:r>
      <w:r w:rsidRPr="00292B82" w:rsidR="00902FCC">
        <w:rPr>
          <w:sz w:val="20"/>
          <w:szCs w:val="22"/>
        </w:rPr>
        <w:t>1</w:t>
      </w:r>
      <w:r w:rsidRPr="00292B82">
        <w:rPr>
          <w:sz w:val="20"/>
          <w:szCs w:val="22"/>
        </w:rPr>
        <w:t>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Pr="00292B82" w:rsidR="00EB697F" w:rsidTr="00EB697F" w14:paraId="74C28AD1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292B82" w:rsidR="00EB697F" w:rsidP="00FA5871" w:rsidRDefault="00EB697F" w14:paraId="797C6A2B" w14:textId="77777777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292B82" w:rsidR="00EB697F" w:rsidP="00FA5871" w:rsidRDefault="00EB697F" w14:paraId="3501F22D" w14:textId="77777777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292B82" w:rsidR="00EB697F" w:rsidP="00FA5871" w:rsidRDefault="00EB697F" w14:paraId="26B47A3F" w14:textId="07EBE6BE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Pr="00292B82" w:rsidR="00EB697F" w:rsidTr="00EB697F" w14:paraId="62A27140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292B82" w:rsidR="00EB697F" w:rsidP="00FA5871" w:rsidRDefault="00EB697F" w14:paraId="66545C26" w14:textId="77777777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92B82" w:rsidR="00EB697F" w:rsidP="00FA5871" w:rsidRDefault="00EB697F" w14:paraId="4D60111E" w14:textId="77777777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92B82" w:rsidR="00EB697F" w:rsidP="00FA5871" w:rsidRDefault="00EB697F" w14:paraId="797D9AA4" w14:textId="77777777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Pr="00292B82" w:rsidR="00EB697F" w:rsidTr="00EB697F" w14:paraId="52FCCC27" w14:textId="77777777"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292B82" w:rsidR="00EB697F" w:rsidP="00FA5871" w:rsidRDefault="00EB697F" w14:paraId="0CDF7ED7" w14:textId="77777777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92B82" w:rsidR="00EB697F" w:rsidP="00FA5871" w:rsidRDefault="00EB697F" w14:paraId="7511C8BB" w14:textId="77777777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92B82" w:rsidR="00EB697F" w:rsidP="00FA5871" w:rsidRDefault="00EB697F" w14:paraId="464EAAD7" w14:textId="77777777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:rsidRPr="00292B82" w:rsidR="00EB697F" w:rsidP="00FA5871" w:rsidRDefault="00EB697F" w14:paraId="6BBB6700" w14:textId="77777777">
      <w:pPr>
        <w:jc w:val="both"/>
        <w:rPr>
          <w:sz w:val="20"/>
          <w:szCs w:val="22"/>
        </w:rPr>
      </w:pPr>
    </w:p>
    <w:p w:rsidRPr="00292B82" w:rsidR="00714F50" w:rsidP="00FA5871" w:rsidRDefault="00714F50" w14:paraId="3C21EE0F" w14:textId="4DF93036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:rsidRPr="00292B82" w:rsidR="00714F50" w:rsidP="00FA5871" w:rsidRDefault="00714F50" w14:paraId="7CB68D09" w14:textId="77777777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:rsidRPr="00292B82" w:rsidR="00714F50" w:rsidP="00FA5871" w:rsidRDefault="00714F50" w14:paraId="024D9F70" w14:textId="77777777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 xml:space="preserve"> </w:t>
      </w:r>
    </w:p>
    <w:p w:rsidRPr="00292B82" w:rsidR="00714F50" w:rsidP="00FA5871" w:rsidRDefault="00714F50" w14:paraId="76EA4741" w14:textId="77777777">
      <w:pPr>
        <w:tabs>
          <w:tab w:val="left" w:pos="426"/>
        </w:tabs>
        <w:ind w:left="426" w:right="1"/>
        <w:jc w:val="both"/>
        <w:rPr>
          <w:sz w:val="20"/>
          <w:szCs w:val="22"/>
        </w:rPr>
      </w:pPr>
    </w:p>
    <w:p w:rsidRPr="00292B82" w:rsidR="00714F50" w:rsidP="00FA5871" w:rsidRDefault="00714F50" w14:paraId="14BC71F8" w14:textId="77777777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 xml:space="preserve"> </w:t>
      </w:r>
    </w:p>
    <w:p w:rsidRPr="00292B82" w:rsidR="00714F50" w:rsidP="00FA5871" w:rsidRDefault="00714F50" w14:paraId="1C6CEA1F" w14:textId="77777777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</w:p>
    <w:p w:rsidRPr="00292B82" w:rsidR="00714F50" w:rsidP="00FA5871" w:rsidRDefault="00714F50" w14:paraId="195E757D" w14:textId="77777777">
      <w:p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……………………………………………………...........................……które dołączamy do oferty.</w:t>
      </w:r>
    </w:p>
    <w:p w:rsidRPr="00292B82" w:rsidR="00714F50" w:rsidP="00FA5871" w:rsidRDefault="00714F50" w14:paraId="57CE0829" w14:textId="77777777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:rsidRPr="00292B82" w:rsidR="00714F50" w:rsidP="00FA5871" w:rsidRDefault="00714F50" w14:paraId="161BFF3D" w14:textId="77777777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:rsidRPr="00292B82" w:rsidR="00714F50" w:rsidP="00FA5871" w:rsidRDefault="00714F50" w14:paraId="4B1B81AE" w14:textId="77777777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:rsidRPr="00292B82" w:rsidR="00714F50" w:rsidP="00FA5871" w:rsidRDefault="00714F50" w14:paraId="794AC4BA" w14:textId="77777777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:rsidRPr="00292B82" w:rsidR="00714F50" w:rsidP="00FA5871" w:rsidRDefault="00714F50" w14:paraId="446A0F94" w14:textId="77777777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:rsidRPr="00292B82" w:rsidR="00714F50" w:rsidP="00FA5871" w:rsidRDefault="00714F50" w14:paraId="5D0CF754" w14:textId="471E166F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:rsidRPr="00292B82" w:rsidR="00714F50" w:rsidP="00FA5871" w:rsidRDefault="00714F50" w14:paraId="54FDE965" w14:textId="7B4A014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Pr="00292B82" w:rsidR="00524B40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Pr="00292B82" w:rsidR="00714F50">
      <w:headerReference w:type="default" r:id="rId8"/>
      <w:footerReference w:type="default" r:id="rId9"/>
      <w:pgSz w:w="11906" w:h="16838" w:orient="portrait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FA1" w:rsidRDefault="00883FA1" w14:paraId="0F8504C6" w14:textId="77777777">
      <w:r>
        <w:separator/>
      </w:r>
    </w:p>
  </w:endnote>
  <w:endnote w:type="continuationSeparator" w:id="0">
    <w:p w:rsidR="00883FA1" w:rsidRDefault="00883FA1" w14:paraId="232D0C6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 w14:paraId="02C9AB6C" w14:textId="7777777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FA1" w:rsidRDefault="00883FA1" w14:paraId="3E095580" w14:textId="77777777">
      <w:r>
        <w:separator/>
      </w:r>
    </w:p>
  </w:footnote>
  <w:footnote w:type="continuationSeparator" w:id="0">
    <w:p w:rsidR="00883FA1" w:rsidRDefault="00883FA1" w14:paraId="3CEA2A4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871" w:rsidP="00FA5871" w:rsidRDefault="00FA5871" w14:paraId="3D865FAD" w14:textId="4B712AF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525FC"/>
    <w:multiLevelType w:val="hybridMultilevel"/>
    <w:tmpl w:val="AA783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3D166B"/>
    <w:multiLevelType w:val="hybridMultilevel"/>
    <w:tmpl w:val="AA783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 w:numId="10">
    <w:abstractNumId w:val="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890"/>
    <w:rsid w:val="00071CCC"/>
    <w:rsid w:val="0007426E"/>
    <w:rsid w:val="000760DF"/>
    <w:rsid w:val="00086581"/>
    <w:rsid w:val="000A7959"/>
    <w:rsid w:val="000B3AD1"/>
    <w:rsid w:val="000B731D"/>
    <w:rsid w:val="000D6134"/>
    <w:rsid w:val="000E09C7"/>
    <w:rsid w:val="000E3AC7"/>
    <w:rsid w:val="000F6589"/>
    <w:rsid w:val="00106636"/>
    <w:rsid w:val="00116EC6"/>
    <w:rsid w:val="0013075F"/>
    <w:rsid w:val="00176E2D"/>
    <w:rsid w:val="001801DD"/>
    <w:rsid w:val="00184263"/>
    <w:rsid w:val="001B35E1"/>
    <w:rsid w:val="001D4612"/>
    <w:rsid w:val="00207E98"/>
    <w:rsid w:val="00240AF4"/>
    <w:rsid w:val="002723B0"/>
    <w:rsid w:val="00277902"/>
    <w:rsid w:val="00292B82"/>
    <w:rsid w:val="002F464C"/>
    <w:rsid w:val="0031442E"/>
    <w:rsid w:val="00315A4A"/>
    <w:rsid w:val="00351FD9"/>
    <w:rsid w:val="004514D1"/>
    <w:rsid w:val="00475678"/>
    <w:rsid w:val="004B7300"/>
    <w:rsid w:val="004C6753"/>
    <w:rsid w:val="00524B40"/>
    <w:rsid w:val="00543892"/>
    <w:rsid w:val="00561C64"/>
    <w:rsid w:val="00562FE4"/>
    <w:rsid w:val="00581AD3"/>
    <w:rsid w:val="00594C04"/>
    <w:rsid w:val="00595C87"/>
    <w:rsid w:val="005D2C65"/>
    <w:rsid w:val="005D56DF"/>
    <w:rsid w:val="005E6D94"/>
    <w:rsid w:val="005F7775"/>
    <w:rsid w:val="00602967"/>
    <w:rsid w:val="0063384F"/>
    <w:rsid w:val="00643C6F"/>
    <w:rsid w:val="00646202"/>
    <w:rsid w:val="0065290F"/>
    <w:rsid w:val="006815F6"/>
    <w:rsid w:val="0070453D"/>
    <w:rsid w:val="00714F50"/>
    <w:rsid w:val="007748F0"/>
    <w:rsid w:val="007A4321"/>
    <w:rsid w:val="007B6913"/>
    <w:rsid w:val="00833933"/>
    <w:rsid w:val="0084226C"/>
    <w:rsid w:val="00853083"/>
    <w:rsid w:val="00883FA1"/>
    <w:rsid w:val="008B2F0C"/>
    <w:rsid w:val="008B4928"/>
    <w:rsid w:val="008D2AB8"/>
    <w:rsid w:val="008F1C66"/>
    <w:rsid w:val="00902FCC"/>
    <w:rsid w:val="00970FE4"/>
    <w:rsid w:val="00990793"/>
    <w:rsid w:val="00993033"/>
    <w:rsid w:val="009F5CE3"/>
    <w:rsid w:val="00A0022B"/>
    <w:rsid w:val="00A346FE"/>
    <w:rsid w:val="00A47B4D"/>
    <w:rsid w:val="00A83018"/>
    <w:rsid w:val="00AF0F83"/>
    <w:rsid w:val="00B10C76"/>
    <w:rsid w:val="00B774DC"/>
    <w:rsid w:val="00BE5FCF"/>
    <w:rsid w:val="00C148A8"/>
    <w:rsid w:val="00C4449D"/>
    <w:rsid w:val="00C969A6"/>
    <w:rsid w:val="00CA7D36"/>
    <w:rsid w:val="00D24208"/>
    <w:rsid w:val="00D31B71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D2626"/>
    <w:rsid w:val="00F00591"/>
    <w:rsid w:val="00F05817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  <w:rsid w:val="07F1269A"/>
    <w:rsid w:val="0C30FC15"/>
    <w:rsid w:val="1834C596"/>
    <w:rsid w:val="1CC5BDB8"/>
    <w:rsid w:val="26BC9B9B"/>
    <w:rsid w:val="39B919F6"/>
    <w:rsid w:val="3A5F6D53"/>
    <w:rsid w:val="53745813"/>
    <w:rsid w:val="552BC0BE"/>
    <w:rsid w:val="57EEDB90"/>
    <w:rsid w:val="5CDD4A5E"/>
    <w:rsid w:val="64D728A9"/>
    <w:rsid w:val="6EB833E1"/>
    <w:rsid w:val="72B22C80"/>
    <w:rsid w:val="7BD4A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ny" w:default="1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styleId="Nagwek3Znak" w:customStyle="1">
    <w:name w:val="Nagłówek 3 Znak"/>
    <w:link w:val="Nagwek3"/>
    <w:uiPriority w:val="9"/>
    <w:semiHidden/>
    <w:rsid w:val="008D2AB8"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Nagwek1Znak" w:customStyle="1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styleId="TekstprzypisudolnegoZnak" w:customStyle="1">
    <w:name w:val="Tekst przypisu dolnego Znak"/>
    <w:link w:val="Tekstprzypisudolnego"/>
    <w:semiHidden/>
    <w:rsid w:val="008D2AB8"/>
  </w:style>
  <w:style w:type="character" w:styleId="TekstpodstawowyZnak" w:customStyle="1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uiPriority w:val="39"/>
    <w:rsid w:val="00EB697F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ny"/>
    <w:rsid w:val="000760DF"/>
    <w:pPr>
      <w:spacing w:before="100" w:beforeAutospacing="1" w:after="100" w:afterAutospacing="1"/>
    </w:pPr>
  </w:style>
  <w:style w:type="character" w:styleId="normaltextrun" w:customStyle="1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microsoft.com/office/2011/relationships/people" Target="people.xml" Id="R226d419b29a64133" /><Relationship Type="http://schemas.microsoft.com/office/2011/relationships/commentsExtended" Target="commentsExtended.xml" Id="Rab0ba3a516b64bcd" /><Relationship Type="http://schemas.microsoft.com/office/2016/09/relationships/commentsIds" Target="commentsIds.xml" Id="Rc4d236179f6149f5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2FC9B-210E-4101-AABD-9F371F1A9BB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template.dot</ap:Template>
  <ap:Application>Microsoft Word for the web</ap:Application>
  <ap:DocSecurity>0</ap:DocSecurity>
  <ap:ScaleCrop>false</ap:ScaleCrop>
  <ap:Company>DZP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Załącznik nr @t_siwz_zalacz#nr_kl</dc:title>
  <dc:subject/>
  <dc:creator>Małgorzata Waligórska</dc:creator>
  <keywords/>
  <dc:description/>
  <lastModifiedBy>Małgorzata Waligórska</lastModifiedBy>
  <revision>7</revision>
  <lastPrinted>2024-03-04T10:35:00.0000000Z</lastPrinted>
  <dcterms:created xsi:type="dcterms:W3CDTF">2024-06-26T07:59:00.0000000Z</dcterms:created>
  <dcterms:modified xsi:type="dcterms:W3CDTF">2025-06-16T06:01:25.8006355Z</dcterms:modified>
</coreProperties>
</file>