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C6A723" w14:textId="46666913" w:rsidR="008D2AB8" w:rsidRPr="0084078D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84078D">
        <w:rPr>
          <w:rFonts w:ascii="Verdana" w:hAnsi="Verdana"/>
          <w:b w:val="0"/>
          <w:sz w:val="18"/>
          <w:szCs w:val="18"/>
        </w:rPr>
        <w:tab/>
      </w:r>
      <w:r w:rsidRPr="0084078D">
        <w:rPr>
          <w:rFonts w:ascii="Verdana" w:hAnsi="Verdana"/>
          <w:b w:val="0"/>
          <w:sz w:val="18"/>
          <w:szCs w:val="18"/>
        </w:rPr>
        <w:tab/>
      </w:r>
      <w:r w:rsidRPr="0084078D">
        <w:rPr>
          <w:rFonts w:ascii="Verdana" w:hAnsi="Verdana"/>
          <w:b w:val="0"/>
          <w:sz w:val="18"/>
          <w:szCs w:val="18"/>
        </w:rPr>
        <w:tab/>
      </w:r>
      <w:r w:rsidRPr="0084078D">
        <w:rPr>
          <w:rFonts w:ascii="Verdana" w:hAnsi="Verdana"/>
          <w:b w:val="0"/>
          <w:sz w:val="18"/>
          <w:szCs w:val="18"/>
        </w:rPr>
        <w:tab/>
      </w:r>
      <w:r w:rsidRPr="0084078D">
        <w:rPr>
          <w:rFonts w:ascii="Verdana" w:hAnsi="Verdana"/>
          <w:b w:val="0"/>
          <w:sz w:val="18"/>
          <w:szCs w:val="18"/>
        </w:rPr>
        <w:tab/>
      </w:r>
      <w:r w:rsidRPr="0084078D">
        <w:rPr>
          <w:rFonts w:ascii="Verdana" w:hAnsi="Verdana"/>
          <w:b w:val="0"/>
          <w:sz w:val="18"/>
          <w:szCs w:val="18"/>
        </w:rPr>
        <w:tab/>
      </w:r>
      <w:r w:rsidRPr="0084078D">
        <w:rPr>
          <w:rFonts w:ascii="Verdana" w:hAnsi="Verdana"/>
          <w:b w:val="0"/>
          <w:sz w:val="18"/>
          <w:szCs w:val="18"/>
        </w:rPr>
        <w:tab/>
      </w:r>
      <w:r w:rsidRPr="0084078D">
        <w:rPr>
          <w:rFonts w:ascii="Verdana" w:hAnsi="Verdana"/>
          <w:sz w:val="18"/>
          <w:szCs w:val="18"/>
        </w:rPr>
        <w:t xml:space="preserve">Załącznik nr </w:t>
      </w:r>
      <w:r w:rsidR="00012286" w:rsidRPr="0084078D">
        <w:rPr>
          <w:rFonts w:ascii="Verdana" w:hAnsi="Verdana"/>
          <w:sz w:val="18"/>
          <w:szCs w:val="18"/>
        </w:rPr>
        <w:t>1</w:t>
      </w:r>
    </w:p>
    <w:p w14:paraId="4906D683" w14:textId="77777777" w:rsidR="008D2AB8" w:rsidRPr="0084078D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6602F8A" w14:textId="77777777" w:rsidR="008D2AB8" w:rsidRPr="0084078D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84078D">
        <w:rPr>
          <w:rFonts w:ascii="Verdana" w:hAnsi="Verdana"/>
          <w:b/>
          <w:sz w:val="18"/>
          <w:szCs w:val="18"/>
        </w:rPr>
        <w:t>FORMULARZ OFERTY</w:t>
      </w:r>
    </w:p>
    <w:p w14:paraId="530C93B4" w14:textId="6CB416F8" w:rsidR="0031665E" w:rsidRPr="0084078D" w:rsidRDefault="0031665E" w:rsidP="0031665E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4078D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FB65E8" w:rsidRPr="0084078D">
        <w:rPr>
          <w:rFonts w:ascii="Verdana" w:hAnsi="Verdana"/>
          <w:sz w:val="18"/>
          <w:szCs w:val="18"/>
        </w:rPr>
        <w:t>…………………………………………………</w:t>
      </w:r>
      <w:r w:rsidR="001302B9" w:rsidRPr="0084078D">
        <w:rPr>
          <w:rFonts w:ascii="Verdana" w:hAnsi="Verdana"/>
          <w:sz w:val="18"/>
          <w:szCs w:val="18"/>
        </w:rPr>
        <w:t>…</w:t>
      </w:r>
    </w:p>
    <w:p w14:paraId="248B40AD" w14:textId="11FD02D3" w:rsidR="0031665E" w:rsidRPr="0084078D" w:rsidRDefault="0031665E" w:rsidP="0031665E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4078D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FB65E8" w:rsidRPr="0084078D">
        <w:rPr>
          <w:rFonts w:ascii="Verdana" w:hAnsi="Verdana"/>
          <w:sz w:val="18"/>
          <w:szCs w:val="18"/>
        </w:rPr>
        <w:t>………………………………………………</w:t>
      </w:r>
      <w:r w:rsidR="001302B9" w:rsidRPr="0084078D">
        <w:rPr>
          <w:rFonts w:ascii="Verdana" w:hAnsi="Verdana"/>
          <w:sz w:val="18"/>
          <w:szCs w:val="18"/>
        </w:rPr>
        <w:t>……………………………………</w:t>
      </w:r>
    </w:p>
    <w:p w14:paraId="0D3CEFFD" w14:textId="1310F563" w:rsidR="0031665E" w:rsidRPr="0084078D" w:rsidRDefault="0031665E" w:rsidP="0031665E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4078D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FB65E8" w:rsidRPr="0084078D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75CF66CB" w14:textId="0204CDF4" w:rsidR="0031665E" w:rsidRPr="0084078D" w:rsidRDefault="0031665E" w:rsidP="0031665E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4078D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</w:t>
      </w:r>
      <w:r w:rsidR="00FB65E8" w:rsidRPr="0084078D">
        <w:rPr>
          <w:rFonts w:ascii="Verdana" w:hAnsi="Verdana"/>
          <w:sz w:val="18"/>
          <w:szCs w:val="18"/>
        </w:rPr>
        <w:t>..........</w:t>
      </w:r>
    </w:p>
    <w:p w14:paraId="30A76831" w14:textId="4EAE9E01" w:rsidR="0031665E" w:rsidRPr="0084078D" w:rsidRDefault="0031665E" w:rsidP="0031665E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4078D">
        <w:rPr>
          <w:rFonts w:ascii="Verdana" w:hAnsi="Verdana"/>
          <w:sz w:val="18"/>
          <w:szCs w:val="18"/>
        </w:rPr>
        <w:t>TEL.………………………………………………………………………………………………</w:t>
      </w:r>
      <w:r w:rsidR="00FB65E8" w:rsidRPr="0084078D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2154EFC0" w14:textId="4BC7A65D" w:rsidR="0031665E" w:rsidRPr="0084078D" w:rsidRDefault="0031665E" w:rsidP="0031665E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4078D">
        <w:rPr>
          <w:rFonts w:ascii="Verdana" w:hAnsi="Verdana"/>
          <w:sz w:val="18"/>
          <w:szCs w:val="18"/>
        </w:rPr>
        <w:t>FAX ……………………………………………………………………………………………</w:t>
      </w:r>
      <w:r w:rsidR="00FB65E8" w:rsidRPr="0084078D">
        <w:rPr>
          <w:rFonts w:ascii="Verdana" w:hAnsi="Verdana"/>
          <w:sz w:val="18"/>
          <w:szCs w:val="18"/>
        </w:rPr>
        <w:t>………………………………………………………….</w:t>
      </w:r>
    </w:p>
    <w:p w14:paraId="527E6B52" w14:textId="3367452E" w:rsidR="0031665E" w:rsidRPr="0084078D" w:rsidRDefault="0031665E" w:rsidP="0031665E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4078D">
        <w:rPr>
          <w:rFonts w:ascii="Verdana" w:hAnsi="Verdana"/>
          <w:sz w:val="18"/>
          <w:szCs w:val="18"/>
        </w:rPr>
        <w:t>E-MAIL…………………………………………………………………………………………</w:t>
      </w:r>
      <w:r w:rsidR="00FB65E8" w:rsidRPr="0084078D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56E80912" w14:textId="036BF91C" w:rsidR="0031665E" w:rsidRPr="0084078D" w:rsidRDefault="0031665E" w:rsidP="0031665E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4078D">
        <w:rPr>
          <w:rFonts w:ascii="Verdana" w:hAnsi="Verdana"/>
          <w:sz w:val="18"/>
          <w:szCs w:val="18"/>
        </w:rPr>
        <w:t>NIP…………………………………. REGON:……………………………………………….....</w:t>
      </w:r>
      <w:r w:rsidR="00FB65E8" w:rsidRPr="0084078D">
        <w:rPr>
          <w:rFonts w:ascii="Verdana" w:hAnsi="Verdana"/>
          <w:sz w:val="18"/>
          <w:szCs w:val="18"/>
        </w:rPr>
        <w:t>............................................</w:t>
      </w:r>
    </w:p>
    <w:p w14:paraId="1EB0E10A" w14:textId="1E84347D" w:rsidR="008D2AB8" w:rsidRPr="0084078D" w:rsidRDefault="0031665E" w:rsidP="008D2AB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4078D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FB65E8" w:rsidRPr="0084078D">
        <w:rPr>
          <w:rFonts w:ascii="Verdana" w:hAnsi="Verdana"/>
          <w:sz w:val="18"/>
          <w:szCs w:val="18"/>
        </w:rPr>
        <w:t>…………………………………………………….</w:t>
      </w:r>
    </w:p>
    <w:p w14:paraId="02B60CE3" w14:textId="77777777" w:rsidR="008D2AB8" w:rsidRPr="0084078D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1D19022F" w14:textId="77777777" w:rsidR="008D2AB8" w:rsidRPr="0084078D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84078D">
        <w:rPr>
          <w:rFonts w:ascii="Verdana" w:hAnsi="Verdana"/>
          <w:sz w:val="18"/>
          <w:szCs w:val="18"/>
        </w:rPr>
        <w:t>Do: Nazwa i siedziba Zamawiającego:</w:t>
      </w:r>
    </w:p>
    <w:p w14:paraId="637594E0" w14:textId="77777777" w:rsidR="001B70EF" w:rsidRPr="0084078D" w:rsidRDefault="001B70EF" w:rsidP="008D2AB8">
      <w:pPr>
        <w:ind w:right="-110"/>
        <w:rPr>
          <w:rFonts w:ascii="Verdana" w:hAnsi="Verdana"/>
          <w:b/>
          <w:sz w:val="18"/>
          <w:szCs w:val="18"/>
        </w:rPr>
      </w:pPr>
      <w:r w:rsidRPr="0084078D">
        <w:rPr>
          <w:rFonts w:ascii="Verdana" w:hAnsi="Verdana"/>
          <w:b/>
          <w:sz w:val="18"/>
          <w:szCs w:val="18"/>
        </w:rPr>
        <w:t>Akademia Górniczo - Hutnicza</w:t>
      </w:r>
    </w:p>
    <w:p w14:paraId="30DD3103" w14:textId="77777777" w:rsidR="001B70EF" w:rsidRPr="0084078D" w:rsidRDefault="001B70EF" w:rsidP="008D2AB8">
      <w:pPr>
        <w:ind w:right="-110"/>
        <w:rPr>
          <w:rFonts w:ascii="Verdana" w:hAnsi="Verdana"/>
          <w:b/>
          <w:sz w:val="18"/>
          <w:szCs w:val="18"/>
        </w:rPr>
      </w:pPr>
      <w:r w:rsidRPr="0084078D">
        <w:rPr>
          <w:rFonts w:ascii="Verdana" w:hAnsi="Verdana"/>
          <w:b/>
          <w:sz w:val="18"/>
          <w:szCs w:val="18"/>
        </w:rPr>
        <w:t>im. Stanisława Staszica w Krakowie</w:t>
      </w:r>
    </w:p>
    <w:p w14:paraId="30AE1F8D" w14:textId="77777777" w:rsidR="008D2AB8" w:rsidRPr="0084078D" w:rsidRDefault="001B70EF" w:rsidP="008D2AB8">
      <w:pPr>
        <w:ind w:right="-110"/>
        <w:rPr>
          <w:rFonts w:ascii="Verdana" w:hAnsi="Verdana"/>
          <w:b/>
          <w:sz w:val="18"/>
          <w:szCs w:val="18"/>
        </w:rPr>
      </w:pPr>
      <w:r w:rsidRPr="0084078D">
        <w:rPr>
          <w:rFonts w:ascii="Verdana" w:hAnsi="Verdana"/>
          <w:b/>
          <w:sz w:val="18"/>
          <w:szCs w:val="18"/>
        </w:rPr>
        <w:t>Dział Zamówień Publicznych</w:t>
      </w:r>
      <w:r w:rsidR="008D2AB8" w:rsidRPr="0084078D">
        <w:rPr>
          <w:rFonts w:ascii="Verdana" w:hAnsi="Verdana"/>
          <w:b/>
          <w:sz w:val="18"/>
          <w:szCs w:val="18"/>
        </w:rPr>
        <w:t xml:space="preserve">  </w:t>
      </w:r>
    </w:p>
    <w:p w14:paraId="22FD276F" w14:textId="77777777" w:rsidR="008D2AB8" w:rsidRPr="0084078D" w:rsidRDefault="001B70EF" w:rsidP="008D2AB8">
      <w:pPr>
        <w:ind w:right="-110"/>
        <w:rPr>
          <w:rFonts w:ascii="Verdana" w:hAnsi="Verdana"/>
          <w:b/>
          <w:sz w:val="18"/>
          <w:szCs w:val="18"/>
        </w:rPr>
      </w:pPr>
      <w:r w:rsidRPr="0084078D">
        <w:rPr>
          <w:rFonts w:ascii="Verdana" w:hAnsi="Verdana"/>
          <w:b/>
          <w:sz w:val="18"/>
          <w:szCs w:val="18"/>
        </w:rPr>
        <w:t>Al. Mickiewicza</w:t>
      </w:r>
      <w:r w:rsidR="008D2AB8" w:rsidRPr="0084078D">
        <w:rPr>
          <w:rFonts w:ascii="Verdana" w:hAnsi="Verdana"/>
          <w:b/>
          <w:sz w:val="18"/>
          <w:szCs w:val="18"/>
        </w:rPr>
        <w:t xml:space="preserve"> </w:t>
      </w:r>
      <w:r w:rsidRPr="0084078D">
        <w:rPr>
          <w:rFonts w:ascii="Verdana" w:hAnsi="Verdana"/>
          <w:b/>
          <w:sz w:val="18"/>
          <w:szCs w:val="18"/>
        </w:rPr>
        <w:t>30</w:t>
      </w:r>
      <w:r w:rsidR="008D2AB8" w:rsidRPr="0084078D">
        <w:rPr>
          <w:rFonts w:ascii="Verdana" w:hAnsi="Verdana"/>
          <w:b/>
          <w:sz w:val="18"/>
          <w:szCs w:val="18"/>
        </w:rPr>
        <w:t xml:space="preserve"> </w:t>
      </w:r>
    </w:p>
    <w:p w14:paraId="64DEA48A" w14:textId="77777777" w:rsidR="008D2AB8" w:rsidRPr="0084078D" w:rsidRDefault="001B70EF" w:rsidP="008D2AB8">
      <w:pPr>
        <w:rPr>
          <w:rFonts w:ascii="Verdana" w:hAnsi="Verdana"/>
          <w:b/>
          <w:sz w:val="18"/>
          <w:szCs w:val="18"/>
        </w:rPr>
      </w:pPr>
      <w:r w:rsidRPr="0084078D">
        <w:rPr>
          <w:rFonts w:ascii="Verdana" w:hAnsi="Verdana"/>
          <w:b/>
          <w:sz w:val="18"/>
          <w:szCs w:val="18"/>
        </w:rPr>
        <w:t>30-059</w:t>
      </w:r>
      <w:r w:rsidR="008D2AB8" w:rsidRPr="0084078D">
        <w:rPr>
          <w:rFonts w:ascii="Verdana" w:hAnsi="Verdana"/>
          <w:b/>
          <w:sz w:val="18"/>
          <w:szCs w:val="18"/>
        </w:rPr>
        <w:t xml:space="preserve"> </w:t>
      </w:r>
      <w:r w:rsidRPr="0084078D">
        <w:rPr>
          <w:rFonts w:ascii="Verdana" w:hAnsi="Verdana"/>
          <w:b/>
          <w:sz w:val="18"/>
          <w:szCs w:val="18"/>
        </w:rPr>
        <w:t>Kraków</w:t>
      </w:r>
      <w:r w:rsidR="008D2AB8" w:rsidRPr="0084078D">
        <w:rPr>
          <w:rFonts w:ascii="Verdana" w:hAnsi="Verdana"/>
          <w:b/>
          <w:sz w:val="18"/>
          <w:szCs w:val="18"/>
        </w:rPr>
        <w:t xml:space="preserve">,  </w:t>
      </w:r>
    </w:p>
    <w:p w14:paraId="4C5B2C75" w14:textId="77777777" w:rsidR="008D2AB8" w:rsidRPr="0084078D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60C554AD" w14:textId="6412BD23" w:rsidR="008D2AB8" w:rsidRPr="0084078D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84078D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FB65E8" w:rsidRPr="0084078D">
        <w:rPr>
          <w:rFonts w:ascii="Verdana" w:hAnsi="Verdana"/>
          <w:b/>
          <w:sz w:val="18"/>
          <w:szCs w:val="18"/>
        </w:rPr>
        <w:t>dostawa materiałów promocyjnych Erasmus+ dla Centrum Spraw Międzynarodowych: czapki zimowe, skarpety, kubki termiczne, notatniki, torby bawełniane - po 600 sztuk każdego rodzaju - DE-dzp.272-359/25</w:t>
      </w:r>
      <w:r w:rsidRPr="0084078D">
        <w:rPr>
          <w:rFonts w:ascii="Verdana" w:hAnsi="Verdana"/>
          <w:b/>
          <w:sz w:val="18"/>
          <w:szCs w:val="18"/>
        </w:rPr>
        <w:t xml:space="preserve">, </w:t>
      </w:r>
      <w:r w:rsidRPr="0084078D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01"/>
        <w:gridCol w:w="992"/>
        <w:gridCol w:w="1134"/>
        <w:gridCol w:w="993"/>
        <w:gridCol w:w="691"/>
        <w:gridCol w:w="2001"/>
      </w:tblGrid>
      <w:tr w:rsidR="000844B8" w:rsidRPr="0084078D" w14:paraId="32B63BE5" w14:textId="77777777" w:rsidTr="000844B8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4E5854" w14:textId="77777777" w:rsidR="000844B8" w:rsidRPr="0084078D" w:rsidRDefault="000844B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4078D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19F3C13" w14:textId="77777777" w:rsidR="000844B8" w:rsidRPr="0084078D" w:rsidRDefault="000844B8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84078D">
              <w:rPr>
                <w:rFonts w:ascii="Verdana" w:hAnsi="Verdana"/>
                <w:b/>
                <w:sz w:val="18"/>
                <w:szCs w:val="18"/>
              </w:rPr>
              <w:t>Nazwa elementu</w:t>
            </w:r>
          </w:p>
          <w:p w14:paraId="24D0692A" w14:textId="77777777" w:rsidR="000844B8" w:rsidRPr="0084078D" w:rsidRDefault="000844B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4078D">
              <w:rPr>
                <w:rFonts w:ascii="Verdana" w:hAnsi="Verdana"/>
                <w:b/>
                <w:sz w:val="18"/>
                <w:szCs w:val="18"/>
              </w:rPr>
              <w:t>(lub usługi)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A5F35F0" w14:textId="77777777" w:rsidR="000844B8" w:rsidRPr="0084078D" w:rsidRDefault="000844B8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84078D">
              <w:rPr>
                <w:rFonts w:ascii="Verdana" w:hAnsi="Verdana"/>
                <w:b/>
                <w:sz w:val="18"/>
                <w:szCs w:val="18"/>
              </w:rPr>
              <w:t>Producent/wyrób własny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1A5358A" w14:textId="77777777" w:rsidR="000844B8" w:rsidRPr="0084078D" w:rsidRDefault="000844B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4078D">
              <w:rPr>
                <w:rFonts w:ascii="Verdana" w:hAnsi="Verdana"/>
                <w:b/>
                <w:bCs/>
                <w:sz w:val="18"/>
                <w:szCs w:val="18"/>
              </w:rPr>
              <w:t>Liczba szt./</w:t>
            </w:r>
          </w:p>
          <w:p w14:paraId="1A03EAEB" w14:textId="77777777" w:rsidR="000844B8" w:rsidRPr="0084078D" w:rsidRDefault="000844B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4078D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357EF8C" w14:textId="77777777" w:rsidR="000844B8" w:rsidRPr="0084078D" w:rsidRDefault="000844B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4078D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84078D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F8D8DD8" w14:textId="77777777" w:rsidR="000844B8" w:rsidRPr="0084078D" w:rsidRDefault="000844B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4078D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74879C50" w14:textId="77777777" w:rsidR="000844B8" w:rsidRPr="0084078D" w:rsidRDefault="000844B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4078D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184AB37" w14:textId="77777777" w:rsidR="000844B8" w:rsidRPr="0084078D" w:rsidRDefault="000844B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4078D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29A92417" w14:textId="77777777" w:rsidR="000844B8" w:rsidRPr="0084078D" w:rsidRDefault="000844B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4078D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8DA484B" w14:textId="77777777" w:rsidR="000844B8" w:rsidRPr="0084078D" w:rsidRDefault="000844B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4078D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49143917" w14:textId="77777777" w:rsidR="000844B8" w:rsidRPr="0084078D" w:rsidRDefault="000844B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4078D">
              <w:rPr>
                <w:rFonts w:ascii="Verdana" w:hAnsi="Verdana"/>
                <w:sz w:val="18"/>
                <w:szCs w:val="18"/>
              </w:rPr>
              <w:t>[PLN]</w:t>
            </w:r>
          </w:p>
          <w:p w14:paraId="27DF0B03" w14:textId="77777777" w:rsidR="000844B8" w:rsidRPr="0084078D" w:rsidRDefault="000844B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4078D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84078D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0844B8" w:rsidRPr="0084078D" w14:paraId="683989E3" w14:textId="77777777" w:rsidTr="000844B8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42496D0" w14:textId="77777777" w:rsidR="000844B8" w:rsidRPr="0084078D" w:rsidRDefault="000844B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4078D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BA5C23" w14:textId="77777777" w:rsidR="000844B8" w:rsidRPr="0084078D" w:rsidRDefault="000844B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4078D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A6D9BDB" w14:textId="77777777" w:rsidR="000844B8" w:rsidRPr="0084078D" w:rsidRDefault="000844B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4078D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01050A" w14:textId="77777777" w:rsidR="000844B8" w:rsidRPr="0084078D" w:rsidRDefault="000844B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4078D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2B1A5D" w14:textId="77777777" w:rsidR="000844B8" w:rsidRPr="0084078D" w:rsidRDefault="000844B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4078D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49F316E" w14:textId="77777777" w:rsidR="000844B8" w:rsidRPr="0084078D" w:rsidRDefault="000844B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4078D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384C63" w14:textId="77777777" w:rsidR="000844B8" w:rsidRPr="0084078D" w:rsidRDefault="000844B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4078D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CD73C84" w14:textId="77777777" w:rsidR="000844B8" w:rsidRPr="0084078D" w:rsidRDefault="000844B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4078D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0844B8" w:rsidRPr="0084078D" w14:paraId="716F1A91" w14:textId="77777777" w:rsidTr="00A32998">
        <w:trPr>
          <w:trHeight w:val="5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BC613" w14:textId="77777777" w:rsidR="000844B8" w:rsidRPr="0084078D" w:rsidRDefault="000844B8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84078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A7CFF" w14:textId="2991E548" w:rsidR="000844B8" w:rsidRPr="0084078D" w:rsidRDefault="00FB65E8">
            <w:pPr>
              <w:rPr>
                <w:rFonts w:ascii="Verdana" w:hAnsi="Verdana"/>
                <w:sz w:val="18"/>
                <w:szCs w:val="18"/>
              </w:rPr>
            </w:pPr>
            <w:r w:rsidRPr="0084078D">
              <w:rPr>
                <w:rFonts w:ascii="Verdana" w:hAnsi="Verdana"/>
                <w:sz w:val="18"/>
                <w:szCs w:val="18"/>
              </w:rPr>
              <w:t>Czapka zimowa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A4862" w14:textId="77777777" w:rsidR="000844B8" w:rsidRPr="0084078D" w:rsidRDefault="000844B8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7D136" w14:textId="71C4B40A" w:rsidR="000844B8" w:rsidRPr="0084078D" w:rsidRDefault="00A06E5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4078D">
              <w:rPr>
                <w:rFonts w:ascii="Verdana" w:hAnsi="Verdana"/>
                <w:sz w:val="18"/>
                <w:szCs w:val="18"/>
              </w:rPr>
              <w:t xml:space="preserve">600 </w:t>
            </w:r>
            <w:r w:rsidR="000844B8" w:rsidRPr="0084078D">
              <w:rPr>
                <w:rFonts w:ascii="Verdana" w:hAnsi="Verdana"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1D6F6" w14:textId="77777777" w:rsidR="000844B8" w:rsidRPr="0084078D" w:rsidRDefault="000844B8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08D1B" w14:textId="77777777" w:rsidR="000844B8" w:rsidRPr="0084078D" w:rsidRDefault="000844B8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F23AAB" w14:textId="77777777" w:rsidR="000844B8" w:rsidRPr="0084078D" w:rsidRDefault="000844B8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C1A7AE" w14:textId="77777777" w:rsidR="000844B8" w:rsidRPr="0084078D" w:rsidRDefault="000844B8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7F4ABE2F" w14:textId="77777777" w:rsidR="000844B8" w:rsidRPr="0084078D" w:rsidRDefault="000844B8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844B8" w:rsidRPr="0084078D" w14:paraId="4E704154" w14:textId="77777777" w:rsidTr="000844B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B1281" w14:textId="77777777" w:rsidR="000844B8" w:rsidRPr="0084078D" w:rsidRDefault="000844B8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84078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1B303" w14:textId="4F34AA74" w:rsidR="000844B8" w:rsidRPr="0084078D" w:rsidRDefault="00FB65E8">
            <w:pPr>
              <w:rPr>
                <w:rFonts w:ascii="Verdana" w:hAnsi="Verdana"/>
                <w:sz w:val="18"/>
                <w:szCs w:val="18"/>
              </w:rPr>
            </w:pPr>
            <w:r w:rsidRPr="0084078D">
              <w:rPr>
                <w:rFonts w:ascii="Verdana" w:hAnsi="Verdana"/>
                <w:sz w:val="18"/>
                <w:szCs w:val="18"/>
              </w:rPr>
              <w:t>Skarpety klasyczne z logo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D2CE4" w14:textId="77777777" w:rsidR="000844B8" w:rsidRPr="0084078D" w:rsidRDefault="000844B8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00684" w14:textId="440CB039" w:rsidR="000844B8" w:rsidRPr="0084078D" w:rsidRDefault="00A06E5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4078D">
              <w:rPr>
                <w:rFonts w:ascii="Verdana" w:hAnsi="Verdana"/>
                <w:sz w:val="18"/>
                <w:szCs w:val="18"/>
              </w:rPr>
              <w:t xml:space="preserve">600 </w:t>
            </w:r>
            <w:r w:rsidR="000844B8" w:rsidRPr="0084078D">
              <w:rPr>
                <w:rFonts w:ascii="Verdana" w:hAnsi="Verdana"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6A7C8" w14:textId="77777777" w:rsidR="000844B8" w:rsidRPr="0084078D" w:rsidRDefault="000844B8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F757A" w14:textId="77777777" w:rsidR="000844B8" w:rsidRPr="0084078D" w:rsidRDefault="000844B8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E3AB0A5" w14:textId="77777777" w:rsidR="000844B8" w:rsidRPr="0084078D" w:rsidRDefault="000844B8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97965D" w14:textId="77777777" w:rsidR="000844B8" w:rsidRPr="0084078D" w:rsidRDefault="000844B8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844B8" w:rsidRPr="0084078D" w14:paraId="4218402A" w14:textId="77777777" w:rsidTr="000844B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721A9" w14:textId="77777777" w:rsidR="000844B8" w:rsidRPr="0084078D" w:rsidRDefault="000844B8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84078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32AAF" w14:textId="05CE9747" w:rsidR="000844B8" w:rsidRPr="0084078D" w:rsidRDefault="00FB65E8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84078D">
              <w:rPr>
                <w:rFonts w:ascii="Verdana" w:hAnsi="Verdana"/>
                <w:sz w:val="18"/>
                <w:szCs w:val="18"/>
                <w:lang w:val="en-US"/>
              </w:rPr>
              <w:t xml:space="preserve">Kubek </w:t>
            </w:r>
            <w:proofErr w:type="spellStart"/>
            <w:r w:rsidRPr="0084078D">
              <w:rPr>
                <w:rFonts w:ascii="Verdana" w:hAnsi="Verdana"/>
                <w:sz w:val="18"/>
                <w:szCs w:val="18"/>
                <w:lang w:val="en-US"/>
              </w:rPr>
              <w:t>termiczny</w:t>
            </w:r>
            <w:proofErr w:type="spellEnd"/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950B2" w14:textId="77777777" w:rsidR="000844B8" w:rsidRPr="0084078D" w:rsidRDefault="000844B8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val="en-US"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97D53" w14:textId="5654E527" w:rsidR="000844B8" w:rsidRPr="0084078D" w:rsidRDefault="00A06E5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4078D">
              <w:rPr>
                <w:rFonts w:ascii="Verdana" w:hAnsi="Verdana"/>
                <w:sz w:val="18"/>
                <w:szCs w:val="18"/>
              </w:rPr>
              <w:t xml:space="preserve">600 </w:t>
            </w:r>
            <w:r w:rsidR="000844B8" w:rsidRPr="0084078D">
              <w:rPr>
                <w:rFonts w:ascii="Verdana" w:hAnsi="Verdana"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9CFFC" w14:textId="77777777" w:rsidR="000844B8" w:rsidRPr="0084078D" w:rsidRDefault="000844B8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CFA0B" w14:textId="77777777" w:rsidR="000844B8" w:rsidRPr="0084078D" w:rsidRDefault="000844B8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216FCF" w14:textId="77777777" w:rsidR="000844B8" w:rsidRPr="0084078D" w:rsidRDefault="000844B8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3CB1CB0" w14:textId="77777777" w:rsidR="000844B8" w:rsidRPr="0084078D" w:rsidRDefault="000844B8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844B8" w:rsidRPr="0084078D" w14:paraId="29E10F8F" w14:textId="77777777" w:rsidTr="000844B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255E3" w14:textId="77777777" w:rsidR="000844B8" w:rsidRPr="0084078D" w:rsidRDefault="000844B8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84078D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5BC02" w14:textId="6460A36C" w:rsidR="000844B8" w:rsidRPr="0084078D" w:rsidRDefault="00FB65E8">
            <w:pPr>
              <w:rPr>
                <w:rFonts w:ascii="Verdana" w:hAnsi="Verdana"/>
                <w:sz w:val="18"/>
                <w:szCs w:val="18"/>
              </w:rPr>
            </w:pPr>
            <w:r w:rsidRPr="0084078D">
              <w:rPr>
                <w:rFonts w:ascii="Verdana" w:hAnsi="Verdana"/>
                <w:sz w:val="18"/>
                <w:szCs w:val="18"/>
              </w:rPr>
              <w:t>Notatnik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A6AB2" w14:textId="77777777" w:rsidR="000844B8" w:rsidRPr="0084078D" w:rsidRDefault="000844B8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C23EE" w14:textId="0384B918" w:rsidR="000844B8" w:rsidRPr="0084078D" w:rsidRDefault="00A06E5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4078D">
              <w:rPr>
                <w:rFonts w:ascii="Verdana" w:hAnsi="Verdana"/>
                <w:sz w:val="18"/>
                <w:szCs w:val="18"/>
              </w:rPr>
              <w:t xml:space="preserve">600 </w:t>
            </w:r>
            <w:r w:rsidR="000844B8" w:rsidRPr="0084078D">
              <w:rPr>
                <w:rFonts w:ascii="Verdana" w:hAnsi="Verdana"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B1F47" w14:textId="77777777" w:rsidR="000844B8" w:rsidRPr="0084078D" w:rsidRDefault="000844B8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BBB04" w14:textId="77777777" w:rsidR="000844B8" w:rsidRPr="0084078D" w:rsidRDefault="000844B8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624239" w14:textId="77777777" w:rsidR="000844B8" w:rsidRPr="0084078D" w:rsidRDefault="000844B8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D936045" w14:textId="77777777" w:rsidR="000844B8" w:rsidRPr="0084078D" w:rsidRDefault="000844B8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844B8" w:rsidRPr="0084078D" w14:paraId="4D90F566" w14:textId="77777777" w:rsidTr="000844B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EA848" w14:textId="77777777" w:rsidR="000844B8" w:rsidRPr="0084078D" w:rsidRDefault="000844B8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84078D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AA900" w14:textId="7A4A260C" w:rsidR="000844B8" w:rsidRPr="0084078D" w:rsidRDefault="00FB65E8">
            <w:pPr>
              <w:rPr>
                <w:rFonts w:ascii="Verdana" w:hAnsi="Verdana"/>
                <w:sz w:val="18"/>
                <w:szCs w:val="18"/>
              </w:rPr>
            </w:pPr>
            <w:r w:rsidRPr="0084078D">
              <w:rPr>
                <w:rFonts w:ascii="Verdana" w:hAnsi="Verdana"/>
                <w:sz w:val="18"/>
                <w:szCs w:val="18"/>
              </w:rPr>
              <w:t>Torba bawełniana z logo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22C7C" w14:textId="77777777" w:rsidR="000844B8" w:rsidRPr="0084078D" w:rsidRDefault="000844B8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14F77" w14:textId="02DF76E4" w:rsidR="000844B8" w:rsidRPr="0084078D" w:rsidRDefault="00A06E5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4078D">
              <w:rPr>
                <w:rFonts w:ascii="Verdana" w:hAnsi="Verdana"/>
                <w:sz w:val="18"/>
                <w:szCs w:val="18"/>
              </w:rPr>
              <w:t xml:space="preserve">600 </w:t>
            </w:r>
            <w:r w:rsidR="000844B8" w:rsidRPr="0084078D">
              <w:rPr>
                <w:rFonts w:ascii="Verdana" w:hAnsi="Verdana"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24778" w14:textId="77777777" w:rsidR="000844B8" w:rsidRPr="0084078D" w:rsidRDefault="000844B8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CAC20" w14:textId="77777777" w:rsidR="000844B8" w:rsidRPr="0084078D" w:rsidRDefault="000844B8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83FFD3" w14:textId="77777777" w:rsidR="000844B8" w:rsidRPr="0084078D" w:rsidRDefault="000844B8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CF9FDF8" w14:textId="77777777" w:rsidR="000844B8" w:rsidRPr="0084078D" w:rsidRDefault="000844B8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844B8" w:rsidRPr="0084078D" w14:paraId="505CB252" w14:textId="77777777" w:rsidTr="000844B8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D232FE2" w14:textId="77777777" w:rsidR="000844B8" w:rsidRPr="0084078D" w:rsidRDefault="000844B8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59F0C52B" w14:textId="77777777" w:rsidR="000844B8" w:rsidRPr="0084078D" w:rsidRDefault="000844B8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4078D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04C8FB2F" w14:textId="77777777" w:rsidR="000844B8" w:rsidRPr="0084078D" w:rsidRDefault="000844B8">
            <w:pPr>
              <w:ind w:right="425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8F784" w14:textId="77777777" w:rsidR="000844B8" w:rsidRPr="0084078D" w:rsidRDefault="000844B8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1C5AB2" w14:textId="77777777" w:rsidR="000844B8" w:rsidRPr="0084078D" w:rsidRDefault="000844B8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D02D0A" w14:textId="77777777" w:rsidR="000844B8" w:rsidRPr="0084078D" w:rsidRDefault="000844B8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844B8" w:rsidRPr="0084078D" w14:paraId="049645C2" w14:textId="77777777" w:rsidTr="000844B8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1DDE4" w14:textId="77777777" w:rsidR="000844B8" w:rsidRPr="0084078D" w:rsidRDefault="000844B8">
            <w:pPr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84078D">
              <w:rPr>
                <w:rFonts w:ascii="Verdana" w:hAnsi="Verdana"/>
                <w:i/>
                <w:iCs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071A2F1A" w14:textId="77777777" w:rsidR="000844B8" w:rsidRPr="0084078D" w:rsidRDefault="000844B8">
            <w:pPr>
              <w:rPr>
                <w:rFonts w:ascii="Verdana" w:hAnsi="Verdana"/>
                <w:sz w:val="18"/>
                <w:szCs w:val="18"/>
              </w:rPr>
            </w:pPr>
            <w:r w:rsidRPr="0084078D">
              <w:rPr>
                <w:rFonts w:ascii="Verdana" w:hAnsi="Verdana"/>
                <w:i/>
                <w:iCs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D9F90" w14:textId="77777777" w:rsidR="000844B8" w:rsidRPr="0084078D" w:rsidRDefault="000844B8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E2F03BE" w14:textId="77777777" w:rsidR="000844B8" w:rsidRPr="0084078D" w:rsidRDefault="000844B8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AF8536" w14:textId="77777777" w:rsidR="000844B8" w:rsidRPr="0084078D" w:rsidRDefault="000844B8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39E678B" w14:textId="77777777" w:rsidR="00FB65E8" w:rsidRPr="0084078D" w:rsidRDefault="00FB65E8" w:rsidP="000844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31444EED" w14:textId="193D66D3" w:rsidR="000844B8" w:rsidRPr="0084078D" w:rsidRDefault="000844B8" w:rsidP="000844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84078D">
        <w:rPr>
          <w:rFonts w:ascii="Verdana" w:hAnsi="Verdana"/>
          <w:b/>
          <w:sz w:val="18"/>
          <w:szCs w:val="18"/>
        </w:rPr>
        <w:t xml:space="preserve">Termin realizacji umowy: </w:t>
      </w:r>
      <w:r w:rsidR="00FB65E8" w:rsidRPr="0084078D">
        <w:rPr>
          <w:rFonts w:ascii="Verdana" w:hAnsi="Verdana"/>
          <w:b/>
          <w:sz w:val="18"/>
          <w:szCs w:val="18"/>
        </w:rPr>
        <w:t xml:space="preserve">……… dni od daty podpisania umowy </w:t>
      </w:r>
      <w:r w:rsidRPr="0084078D">
        <w:rPr>
          <w:rFonts w:ascii="Verdana" w:hAnsi="Verdana"/>
          <w:b/>
          <w:bCs/>
          <w:color w:val="FF0000"/>
          <w:sz w:val="18"/>
          <w:szCs w:val="18"/>
        </w:rPr>
        <w:t>/kryterium oceny ofert/.</w:t>
      </w:r>
    </w:p>
    <w:p w14:paraId="2494B8CF" w14:textId="77777777" w:rsidR="008D2AB8" w:rsidRPr="0084078D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882A773" w14:textId="77777777" w:rsidR="008D2AB8" w:rsidRPr="0084078D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84078D">
        <w:rPr>
          <w:rFonts w:ascii="Verdana" w:hAnsi="Verdana"/>
          <w:sz w:val="18"/>
          <w:szCs w:val="18"/>
        </w:rPr>
        <w:lastRenderedPageBreak/>
        <w:t xml:space="preserve">Oświadczamy, że zgodnie z ustawą z dnia </w:t>
      </w:r>
      <w:r w:rsidR="00A0022B" w:rsidRPr="0084078D">
        <w:rPr>
          <w:rFonts w:ascii="Verdana" w:hAnsi="Verdana"/>
          <w:sz w:val="18"/>
          <w:szCs w:val="18"/>
        </w:rPr>
        <w:t>6 marca 2018 r</w:t>
      </w:r>
      <w:r w:rsidRPr="0084078D">
        <w:rPr>
          <w:rFonts w:ascii="Verdana" w:hAnsi="Verdana"/>
          <w:sz w:val="18"/>
          <w:szCs w:val="18"/>
        </w:rPr>
        <w:t>.</w:t>
      </w:r>
      <w:r w:rsidR="00A0022B" w:rsidRPr="0084078D">
        <w:rPr>
          <w:rFonts w:ascii="Verdana" w:hAnsi="Verdana"/>
          <w:sz w:val="18"/>
          <w:szCs w:val="18"/>
        </w:rPr>
        <w:t xml:space="preserve"> Prawo przedsiębiorców, </w:t>
      </w:r>
      <w:r w:rsidRPr="0084078D">
        <w:rPr>
          <w:rFonts w:ascii="Verdana" w:hAnsi="Verdana"/>
          <w:sz w:val="18"/>
          <w:szCs w:val="18"/>
        </w:rPr>
        <w:t>należymy do małych lub średnich przedsiębiorców:</w:t>
      </w:r>
      <w:r w:rsidRPr="0084078D">
        <w:rPr>
          <w:rFonts w:ascii="Verdana" w:hAnsi="Verdana"/>
          <w:b/>
          <w:sz w:val="18"/>
          <w:szCs w:val="18"/>
        </w:rPr>
        <w:t xml:space="preserve"> TAK/NIE</w:t>
      </w:r>
    </w:p>
    <w:p w14:paraId="475EE734" w14:textId="77777777" w:rsidR="008D2AB8" w:rsidRPr="0084078D" w:rsidRDefault="008D2AB8" w:rsidP="008D2AB8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84078D">
        <w:rPr>
          <w:rFonts w:ascii="Verdana" w:hAnsi="Verdana"/>
          <w:b/>
          <w:sz w:val="18"/>
          <w:szCs w:val="18"/>
        </w:rPr>
        <w:t xml:space="preserve">Termin płatności: </w:t>
      </w:r>
      <w:r w:rsidR="007A0192" w:rsidRPr="0084078D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ED89C9F" w14:textId="77777777" w:rsidR="008D2AB8" w:rsidRPr="0084078D" w:rsidRDefault="008D2AB8" w:rsidP="008D2AB8">
      <w:pPr>
        <w:jc w:val="both"/>
        <w:rPr>
          <w:rFonts w:ascii="Verdana" w:hAnsi="Verdana"/>
          <w:sz w:val="18"/>
          <w:szCs w:val="18"/>
        </w:rPr>
      </w:pPr>
    </w:p>
    <w:p w14:paraId="76FD345C" w14:textId="77777777" w:rsidR="00FE545C" w:rsidRPr="0084078D" w:rsidRDefault="008D2AB8" w:rsidP="00FE545C">
      <w:pPr>
        <w:rPr>
          <w:rFonts w:ascii="Verdana" w:hAnsi="Verdana"/>
          <w:b/>
          <w:sz w:val="18"/>
          <w:szCs w:val="18"/>
          <w:u w:val="single"/>
        </w:rPr>
      </w:pPr>
      <w:r w:rsidRPr="0084078D">
        <w:rPr>
          <w:rFonts w:ascii="Verdana" w:hAnsi="Verdana"/>
          <w:sz w:val="18"/>
          <w:szCs w:val="18"/>
        </w:rPr>
        <w:br w:type="page"/>
      </w:r>
      <w:r w:rsidR="00FE545C" w:rsidRPr="0084078D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6ACE9AE4" w14:textId="77777777" w:rsidR="00706584" w:rsidRPr="0084078D" w:rsidRDefault="00706584" w:rsidP="0070658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84078D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13190535" w14:textId="53E22C1E" w:rsidR="00706584" w:rsidRPr="0084078D" w:rsidRDefault="00706584" w:rsidP="0070658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84078D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84078D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41E976C7" w14:textId="77777777" w:rsidR="00706584" w:rsidRPr="0084078D" w:rsidRDefault="00706584" w:rsidP="0070658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4078D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47E96CC" w14:textId="77777777" w:rsidR="00706584" w:rsidRPr="0084078D" w:rsidRDefault="00706584" w:rsidP="0070658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84078D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76BD62A" w14:textId="77777777" w:rsidR="00706584" w:rsidRPr="0084078D" w:rsidRDefault="00706584" w:rsidP="0070658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84078D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F040316" w14:textId="77777777" w:rsidR="00706584" w:rsidRPr="0084078D" w:rsidRDefault="00706584" w:rsidP="0070658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84078D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06584" w:rsidRPr="0084078D" w14:paraId="55D92724" w14:textId="77777777" w:rsidTr="00CA3DE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F770AE" w14:textId="77777777" w:rsidR="00706584" w:rsidRPr="0084078D" w:rsidRDefault="00706584" w:rsidP="00CA3DE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4078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AAAFA2" w14:textId="77777777" w:rsidR="00706584" w:rsidRPr="0084078D" w:rsidRDefault="00706584" w:rsidP="00CA3DE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4078D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1120AD53" w14:textId="77777777" w:rsidR="00706584" w:rsidRPr="0084078D" w:rsidRDefault="00706584" w:rsidP="00CA3DE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4078D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A609F7" w14:textId="77777777" w:rsidR="00706584" w:rsidRPr="0084078D" w:rsidRDefault="00706584" w:rsidP="00CA3DE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4078D">
              <w:rPr>
                <w:rFonts w:ascii="Verdana" w:hAnsi="Verdana"/>
                <w:sz w:val="18"/>
                <w:szCs w:val="18"/>
              </w:rPr>
              <w:t>Nazwa podwykonawcy</w:t>
            </w:r>
            <w:r w:rsidRPr="0084078D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706584" w:rsidRPr="0084078D" w14:paraId="73159779" w14:textId="77777777" w:rsidTr="00CA3DE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F64D3" w14:textId="77777777" w:rsidR="00706584" w:rsidRPr="0084078D" w:rsidRDefault="00706584" w:rsidP="00CA3DE6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BB6D6" w14:textId="77777777" w:rsidR="00706584" w:rsidRPr="0084078D" w:rsidRDefault="00706584" w:rsidP="00CA3DE6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214D2" w14:textId="77777777" w:rsidR="00706584" w:rsidRPr="0084078D" w:rsidRDefault="00706584" w:rsidP="00CA3DE6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706584" w:rsidRPr="0084078D" w14:paraId="284A4B48" w14:textId="77777777" w:rsidTr="00CA3DE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60FF56" w14:textId="77777777" w:rsidR="00706584" w:rsidRPr="0084078D" w:rsidRDefault="00706584" w:rsidP="00CA3DE6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03BD2" w14:textId="77777777" w:rsidR="00706584" w:rsidRPr="0084078D" w:rsidRDefault="00706584" w:rsidP="00CA3DE6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7395E4" w14:textId="77777777" w:rsidR="00706584" w:rsidRPr="0084078D" w:rsidRDefault="00706584" w:rsidP="00CA3DE6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536E1F2" w14:textId="77777777" w:rsidR="00706584" w:rsidRPr="0084078D" w:rsidRDefault="00706584" w:rsidP="0070658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4078D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586E41E" w14:textId="77777777" w:rsidR="00706584" w:rsidRPr="0084078D" w:rsidRDefault="00706584" w:rsidP="00706584">
      <w:pPr>
        <w:pStyle w:val="Nagwek1"/>
        <w:rPr>
          <w:rFonts w:ascii="Verdana" w:hAnsi="Verdana" w:cs="Times New Roman"/>
          <w:sz w:val="18"/>
          <w:szCs w:val="18"/>
        </w:rPr>
      </w:pPr>
      <w:r w:rsidRPr="0084078D">
        <w:rPr>
          <w:rFonts w:ascii="Verdana" w:hAnsi="Verdana" w:cs="Times New Roman"/>
          <w:sz w:val="18"/>
          <w:szCs w:val="18"/>
        </w:rPr>
        <w:tab/>
        <w:t>Imię i Nazwisko</w:t>
      </w:r>
      <w:r w:rsidRPr="0084078D">
        <w:rPr>
          <w:rFonts w:ascii="Verdana" w:hAnsi="Verdana" w:cs="Times New Roman"/>
          <w:sz w:val="18"/>
          <w:szCs w:val="18"/>
        </w:rPr>
        <w:tab/>
      </w:r>
      <w:r w:rsidRPr="0084078D">
        <w:rPr>
          <w:rFonts w:ascii="Verdana" w:hAnsi="Verdana" w:cs="Times New Roman"/>
          <w:sz w:val="18"/>
          <w:szCs w:val="18"/>
        </w:rPr>
        <w:tab/>
      </w:r>
      <w:r w:rsidRPr="0084078D">
        <w:rPr>
          <w:rFonts w:ascii="Verdana" w:hAnsi="Verdana" w:cs="Times New Roman"/>
          <w:sz w:val="18"/>
          <w:szCs w:val="18"/>
        </w:rPr>
        <w:tab/>
      </w:r>
      <w:r w:rsidRPr="0084078D">
        <w:rPr>
          <w:rFonts w:ascii="Verdana" w:hAnsi="Verdana" w:cs="Times New Roman"/>
          <w:sz w:val="18"/>
          <w:szCs w:val="18"/>
        </w:rPr>
        <w:tab/>
      </w:r>
      <w:r w:rsidRPr="0084078D">
        <w:rPr>
          <w:rFonts w:ascii="Verdana" w:hAnsi="Verdana" w:cs="Times New Roman"/>
          <w:sz w:val="18"/>
          <w:szCs w:val="18"/>
        </w:rPr>
        <w:tab/>
      </w:r>
      <w:r w:rsidRPr="0084078D">
        <w:rPr>
          <w:rFonts w:ascii="Verdana" w:hAnsi="Verdana" w:cs="Times New Roman"/>
          <w:sz w:val="18"/>
          <w:szCs w:val="18"/>
        </w:rPr>
        <w:tab/>
      </w:r>
      <w:r w:rsidRPr="0084078D">
        <w:rPr>
          <w:rFonts w:ascii="Verdana" w:hAnsi="Verdana" w:cs="Times New Roman"/>
          <w:sz w:val="18"/>
          <w:szCs w:val="18"/>
        </w:rPr>
        <w:tab/>
      </w:r>
    </w:p>
    <w:p w14:paraId="02EA3FA0" w14:textId="77777777" w:rsidR="00706584" w:rsidRPr="0084078D" w:rsidRDefault="00706584" w:rsidP="0070658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84078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84078D">
        <w:rPr>
          <w:rFonts w:ascii="Verdana" w:hAnsi="Verdana"/>
          <w:sz w:val="18"/>
          <w:szCs w:val="18"/>
        </w:rPr>
        <w:tab/>
      </w:r>
      <w:r w:rsidRPr="0084078D">
        <w:rPr>
          <w:rFonts w:ascii="Verdana" w:hAnsi="Verdana"/>
          <w:sz w:val="18"/>
          <w:szCs w:val="18"/>
        </w:rPr>
        <w:tab/>
      </w:r>
    </w:p>
    <w:p w14:paraId="6F977FBD" w14:textId="77777777" w:rsidR="00706584" w:rsidRPr="0084078D" w:rsidRDefault="00706584" w:rsidP="0070658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84078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84078D">
        <w:rPr>
          <w:rFonts w:ascii="Verdana" w:hAnsi="Verdana"/>
          <w:sz w:val="18"/>
          <w:szCs w:val="18"/>
        </w:rPr>
        <w:tab/>
      </w:r>
      <w:r w:rsidRPr="0084078D">
        <w:rPr>
          <w:rFonts w:ascii="Verdana" w:hAnsi="Verdana"/>
          <w:sz w:val="18"/>
          <w:szCs w:val="18"/>
        </w:rPr>
        <w:tab/>
        <w:t xml:space="preserve"> </w:t>
      </w:r>
    </w:p>
    <w:p w14:paraId="220C72B8" w14:textId="77777777" w:rsidR="00706584" w:rsidRPr="0084078D" w:rsidRDefault="00706584" w:rsidP="0070658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5299CD64" w14:textId="77777777" w:rsidR="00706584" w:rsidRPr="0084078D" w:rsidRDefault="00706584" w:rsidP="0070658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4078D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84078D">
        <w:rPr>
          <w:rFonts w:ascii="Verdana" w:hAnsi="Verdana"/>
          <w:sz w:val="18"/>
          <w:szCs w:val="18"/>
        </w:rPr>
        <w:t>ych</w:t>
      </w:r>
      <w:proofErr w:type="spellEnd"/>
      <w:r w:rsidRPr="0084078D">
        <w:rPr>
          <w:rFonts w:ascii="Verdana" w:hAnsi="Verdana"/>
          <w:sz w:val="18"/>
          <w:szCs w:val="18"/>
        </w:rPr>
        <w:t>) dokumentu(ów)</w:t>
      </w:r>
    </w:p>
    <w:p w14:paraId="71695948" w14:textId="77777777" w:rsidR="00706584" w:rsidRPr="0084078D" w:rsidRDefault="00706584" w:rsidP="00706584">
      <w:pPr>
        <w:jc w:val="both"/>
        <w:rPr>
          <w:rFonts w:ascii="Verdana" w:hAnsi="Verdana"/>
          <w:sz w:val="18"/>
          <w:szCs w:val="18"/>
        </w:rPr>
      </w:pPr>
      <w:r w:rsidRPr="0084078D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19304D5" w14:textId="77777777" w:rsidR="00706584" w:rsidRPr="0084078D" w:rsidRDefault="00706584" w:rsidP="0070658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4078D">
        <w:rPr>
          <w:rFonts w:ascii="Verdana" w:hAnsi="Verdana"/>
          <w:sz w:val="18"/>
          <w:szCs w:val="18"/>
        </w:rPr>
        <w:t>załącznikami do niniejszej oferty są:</w:t>
      </w:r>
    </w:p>
    <w:p w14:paraId="302D4BF4" w14:textId="77777777" w:rsidR="00706584" w:rsidRPr="0084078D" w:rsidRDefault="00706584" w:rsidP="0070658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4078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4C78AC2" w14:textId="77777777" w:rsidR="00706584" w:rsidRPr="0084078D" w:rsidRDefault="00706584" w:rsidP="0070658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4078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6231A62" w14:textId="74783334" w:rsidR="00706584" w:rsidRPr="0084078D" w:rsidRDefault="00706584" w:rsidP="0070658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4078D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0BB7D648" w14:textId="77777777" w:rsidR="00706584" w:rsidRPr="0084078D" w:rsidRDefault="00706584" w:rsidP="0070658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4078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26A42FDF" w14:textId="77777777" w:rsidR="00706584" w:rsidRPr="0084078D" w:rsidRDefault="00706584" w:rsidP="00706584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03CD3BD5" w14:textId="77777777" w:rsidR="00706584" w:rsidRPr="0084078D" w:rsidRDefault="00706584" w:rsidP="00706584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84078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84078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737D083B" w14:textId="77777777" w:rsidR="00FE545C" w:rsidRPr="0084078D" w:rsidRDefault="00FE545C" w:rsidP="00FE545C">
      <w:pPr>
        <w:jc w:val="right"/>
        <w:rPr>
          <w:rFonts w:ascii="Verdana" w:hAnsi="Verdana"/>
          <w:sz w:val="18"/>
          <w:szCs w:val="18"/>
        </w:rPr>
      </w:pPr>
    </w:p>
    <w:p w14:paraId="1EB1C5EF" w14:textId="77777777" w:rsidR="00706584" w:rsidRPr="0084078D" w:rsidRDefault="00706584" w:rsidP="00FE545C">
      <w:pPr>
        <w:jc w:val="right"/>
        <w:rPr>
          <w:rFonts w:ascii="Verdana" w:hAnsi="Verdana"/>
          <w:sz w:val="18"/>
          <w:szCs w:val="18"/>
        </w:rPr>
      </w:pPr>
    </w:p>
    <w:sectPr w:rsidR="00706584" w:rsidRPr="0084078D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6AF0A9" w14:textId="77777777" w:rsidR="000403F4" w:rsidRDefault="000403F4">
      <w:r>
        <w:separator/>
      </w:r>
    </w:p>
  </w:endnote>
  <w:endnote w:type="continuationSeparator" w:id="0">
    <w:p w14:paraId="3EAF67AD" w14:textId="77777777" w:rsidR="000403F4" w:rsidRDefault="00040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3896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2C8AA8" w14:textId="77777777" w:rsidR="000403F4" w:rsidRDefault="000403F4">
      <w:r>
        <w:separator/>
      </w:r>
    </w:p>
  </w:footnote>
  <w:footnote w:type="continuationSeparator" w:id="0">
    <w:p w14:paraId="7AA87A13" w14:textId="77777777" w:rsidR="000403F4" w:rsidRDefault="000403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E9E0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304050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507542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48188127">
    <w:abstractNumId w:val="0"/>
  </w:num>
  <w:num w:numId="4" w16cid:durableId="9101939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A62"/>
    <w:rsid w:val="00012286"/>
    <w:rsid w:val="000403F4"/>
    <w:rsid w:val="000704FC"/>
    <w:rsid w:val="00071CCC"/>
    <w:rsid w:val="000844B8"/>
    <w:rsid w:val="000B731D"/>
    <w:rsid w:val="000D6134"/>
    <w:rsid w:val="000E09C7"/>
    <w:rsid w:val="000F6589"/>
    <w:rsid w:val="00100460"/>
    <w:rsid w:val="00106636"/>
    <w:rsid w:val="00116EC6"/>
    <w:rsid w:val="001302B9"/>
    <w:rsid w:val="001801DD"/>
    <w:rsid w:val="001B70EF"/>
    <w:rsid w:val="001D0E9B"/>
    <w:rsid w:val="001D4612"/>
    <w:rsid w:val="00207E98"/>
    <w:rsid w:val="002723B0"/>
    <w:rsid w:val="002F1971"/>
    <w:rsid w:val="00315A4A"/>
    <w:rsid w:val="0031665E"/>
    <w:rsid w:val="0032353D"/>
    <w:rsid w:val="00376426"/>
    <w:rsid w:val="004B7300"/>
    <w:rsid w:val="004C6753"/>
    <w:rsid w:val="00595C87"/>
    <w:rsid w:val="00596A62"/>
    <w:rsid w:val="005D2C65"/>
    <w:rsid w:val="005E6D94"/>
    <w:rsid w:val="0061683A"/>
    <w:rsid w:val="0063384F"/>
    <w:rsid w:val="00643C6F"/>
    <w:rsid w:val="00646202"/>
    <w:rsid w:val="0065290F"/>
    <w:rsid w:val="00662F14"/>
    <w:rsid w:val="006815F6"/>
    <w:rsid w:val="00706584"/>
    <w:rsid w:val="007748F0"/>
    <w:rsid w:val="007A0192"/>
    <w:rsid w:val="007A4321"/>
    <w:rsid w:val="00833933"/>
    <w:rsid w:val="0084078D"/>
    <w:rsid w:val="00853083"/>
    <w:rsid w:val="008B2F0C"/>
    <w:rsid w:val="008B4928"/>
    <w:rsid w:val="008D2AB8"/>
    <w:rsid w:val="008F1C66"/>
    <w:rsid w:val="00925F1F"/>
    <w:rsid w:val="00970FE4"/>
    <w:rsid w:val="00985BCC"/>
    <w:rsid w:val="00990DB4"/>
    <w:rsid w:val="00A0022B"/>
    <w:rsid w:val="00A06E53"/>
    <w:rsid w:val="00A32998"/>
    <w:rsid w:val="00A346FE"/>
    <w:rsid w:val="00A47B4D"/>
    <w:rsid w:val="00A83018"/>
    <w:rsid w:val="00AD1D8C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ED595B"/>
    <w:rsid w:val="00F00591"/>
    <w:rsid w:val="00F51688"/>
    <w:rsid w:val="00F53146"/>
    <w:rsid w:val="00F66320"/>
    <w:rsid w:val="00F91018"/>
    <w:rsid w:val="00FA0F30"/>
    <w:rsid w:val="00FA51A4"/>
    <w:rsid w:val="00FB65E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25572B"/>
  <w15:chartTrackingRefBased/>
  <w15:docId w15:val="{5EA472D3-8035-43CD-AFC1-A16ACD89C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3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E071AF-47A2-48BE-940E-B25B59039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548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2023-11-14T09:32:00Z</cp:lastPrinted>
  <dcterms:created xsi:type="dcterms:W3CDTF">2025-06-18T06:45:00Z</dcterms:created>
  <dcterms:modified xsi:type="dcterms:W3CDTF">2025-06-18T06:45:00Z</dcterms:modified>
</cp:coreProperties>
</file>