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0F585790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C537EA" w:rsidRPr="00C537EA">
        <w:rPr>
          <w:b/>
          <w:bCs/>
        </w:rPr>
        <w:t xml:space="preserve">Dostawa układu Lauego do badań monokryształów oraz cienkich warstw pod jednoosiowym ciśnieniem z możliwością orientacji próbek </w:t>
      </w:r>
      <w:r w:rsidR="00215BF8" w:rsidRPr="00215BF8">
        <w:rPr>
          <w:b/>
          <w:bCs/>
        </w:rPr>
        <w:t>dla WFiIS DE-dzp.272-380/25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0FC4F" w14:textId="77777777" w:rsidR="00B76164" w:rsidRDefault="00B76164">
      <w:pPr>
        <w:spacing w:after="0" w:line="240" w:lineRule="auto"/>
      </w:pPr>
      <w:r>
        <w:separator/>
      </w:r>
    </w:p>
  </w:endnote>
  <w:endnote w:type="continuationSeparator" w:id="0">
    <w:p w14:paraId="6BB28B15" w14:textId="77777777" w:rsidR="00B76164" w:rsidRDefault="00B76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F4C6F" w14:textId="77777777" w:rsidR="00B76164" w:rsidRDefault="00B7616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F5082F7" w14:textId="77777777" w:rsidR="00B76164" w:rsidRDefault="00B76164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7FEB"/>
    <w:rsid w:val="00023F91"/>
    <w:rsid w:val="000246D5"/>
    <w:rsid w:val="000419DD"/>
    <w:rsid w:val="00043D4D"/>
    <w:rsid w:val="00065987"/>
    <w:rsid w:val="000A18E4"/>
    <w:rsid w:val="000A48F0"/>
    <w:rsid w:val="000A54B0"/>
    <w:rsid w:val="00110D50"/>
    <w:rsid w:val="001367DA"/>
    <w:rsid w:val="00167A53"/>
    <w:rsid w:val="001924D3"/>
    <w:rsid w:val="001E5F10"/>
    <w:rsid w:val="00213E1E"/>
    <w:rsid w:val="00215BF8"/>
    <w:rsid w:val="0022185F"/>
    <w:rsid w:val="00231D1A"/>
    <w:rsid w:val="0023668C"/>
    <w:rsid w:val="0023787B"/>
    <w:rsid w:val="0028631F"/>
    <w:rsid w:val="003328C1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6D6FE9"/>
    <w:rsid w:val="00730BE9"/>
    <w:rsid w:val="007601F5"/>
    <w:rsid w:val="00762506"/>
    <w:rsid w:val="007A6003"/>
    <w:rsid w:val="007D4E41"/>
    <w:rsid w:val="007F063B"/>
    <w:rsid w:val="008755A4"/>
    <w:rsid w:val="008A7D97"/>
    <w:rsid w:val="008C3F17"/>
    <w:rsid w:val="008D617C"/>
    <w:rsid w:val="008F2D71"/>
    <w:rsid w:val="0091063B"/>
    <w:rsid w:val="009320B6"/>
    <w:rsid w:val="009808F2"/>
    <w:rsid w:val="009A42E9"/>
    <w:rsid w:val="009A7723"/>
    <w:rsid w:val="009C3277"/>
    <w:rsid w:val="00A01285"/>
    <w:rsid w:val="00A02218"/>
    <w:rsid w:val="00A1499C"/>
    <w:rsid w:val="00A323CD"/>
    <w:rsid w:val="00A36FF4"/>
    <w:rsid w:val="00A514A7"/>
    <w:rsid w:val="00A92D27"/>
    <w:rsid w:val="00B403E9"/>
    <w:rsid w:val="00B447CB"/>
    <w:rsid w:val="00B44F16"/>
    <w:rsid w:val="00B62152"/>
    <w:rsid w:val="00B76164"/>
    <w:rsid w:val="00B92A54"/>
    <w:rsid w:val="00B96400"/>
    <w:rsid w:val="00BA1910"/>
    <w:rsid w:val="00C537EA"/>
    <w:rsid w:val="00C83025"/>
    <w:rsid w:val="00CA28F9"/>
    <w:rsid w:val="00CC4E72"/>
    <w:rsid w:val="00CD0463"/>
    <w:rsid w:val="00CD7E1D"/>
    <w:rsid w:val="00CE218C"/>
    <w:rsid w:val="00CF690F"/>
    <w:rsid w:val="00D21268"/>
    <w:rsid w:val="00D372AF"/>
    <w:rsid w:val="00DB29F6"/>
    <w:rsid w:val="00E02886"/>
    <w:rsid w:val="00E03F9E"/>
    <w:rsid w:val="00E8058D"/>
    <w:rsid w:val="00E96CCC"/>
    <w:rsid w:val="00ED0749"/>
    <w:rsid w:val="00F515BE"/>
    <w:rsid w:val="00F5420D"/>
    <w:rsid w:val="00F716C3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4</cp:revision>
  <cp:lastPrinted>2016-07-26T10:32:00Z</cp:lastPrinted>
  <dcterms:created xsi:type="dcterms:W3CDTF">2025-06-23T09:25:00Z</dcterms:created>
  <dcterms:modified xsi:type="dcterms:W3CDTF">2025-06-24T12:03:00Z</dcterms:modified>
</cp:coreProperties>
</file>