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29C2A" w14:textId="77777777" w:rsidR="00B36EDA" w:rsidRPr="00CD7CF9" w:rsidRDefault="00752B9E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CD7CF9">
        <w:rPr>
          <w:sz w:val="20"/>
          <w:szCs w:val="20"/>
        </w:rPr>
        <w:t>Niepołomice</w:t>
      </w:r>
      <w:r w:rsidR="00B36EDA" w:rsidRPr="00CD7CF9">
        <w:rPr>
          <w:sz w:val="20"/>
          <w:szCs w:val="20"/>
        </w:rPr>
        <w:t xml:space="preserve"> dnia: </w:t>
      </w:r>
      <w:r w:rsidRPr="00CD7CF9">
        <w:rPr>
          <w:sz w:val="20"/>
          <w:szCs w:val="20"/>
        </w:rPr>
        <w:t>2025-06-26</w:t>
      </w:r>
    </w:p>
    <w:p w14:paraId="102DD359" w14:textId="77777777" w:rsidR="00B36EDA" w:rsidRPr="00CD7CF9" w:rsidRDefault="00752B9E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CD7CF9">
        <w:rPr>
          <w:b/>
          <w:bCs/>
          <w:sz w:val="20"/>
          <w:szCs w:val="20"/>
        </w:rPr>
        <w:t>GMINA NIEPOŁOMICE</w:t>
      </w:r>
    </w:p>
    <w:p w14:paraId="4911B9E0" w14:textId="77777777" w:rsidR="00B36EDA" w:rsidRPr="00CD7CF9" w:rsidRDefault="00752B9E" w:rsidP="00B36EDA">
      <w:pPr>
        <w:spacing w:line="360" w:lineRule="auto"/>
        <w:ind w:right="3969"/>
        <w:rPr>
          <w:sz w:val="20"/>
          <w:szCs w:val="20"/>
        </w:rPr>
      </w:pPr>
      <w:r w:rsidRPr="00CD7CF9">
        <w:rPr>
          <w:sz w:val="20"/>
          <w:szCs w:val="20"/>
        </w:rPr>
        <w:t>Pl. Zwycięstwa</w:t>
      </w:r>
      <w:r w:rsidR="00B36EDA" w:rsidRPr="00CD7CF9">
        <w:rPr>
          <w:sz w:val="20"/>
          <w:szCs w:val="20"/>
        </w:rPr>
        <w:t xml:space="preserve"> </w:t>
      </w:r>
      <w:r w:rsidRPr="00CD7CF9">
        <w:rPr>
          <w:sz w:val="20"/>
          <w:szCs w:val="20"/>
        </w:rPr>
        <w:t>13</w:t>
      </w:r>
    </w:p>
    <w:p w14:paraId="48149739" w14:textId="77777777" w:rsidR="00B36EDA" w:rsidRPr="00CD7CF9" w:rsidRDefault="00752B9E" w:rsidP="00B36EDA">
      <w:pPr>
        <w:ind w:right="3969"/>
        <w:rPr>
          <w:sz w:val="20"/>
          <w:szCs w:val="20"/>
        </w:rPr>
      </w:pPr>
      <w:r w:rsidRPr="00CD7CF9">
        <w:rPr>
          <w:sz w:val="20"/>
          <w:szCs w:val="20"/>
        </w:rPr>
        <w:t>32-005</w:t>
      </w:r>
      <w:r w:rsidR="00B36EDA" w:rsidRPr="00CD7CF9">
        <w:rPr>
          <w:sz w:val="20"/>
          <w:szCs w:val="20"/>
        </w:rPr>
        <w:t xml:space="preserve"> </w:t>
      </w:r>
      <w:r w:rsidRPr="00CD7CF9">
        <w:rPr>
          <w:sz w:val="20"/>
          <w:szCs w:val="20"/>
        </w:rPr>
        <w:t>Niepołomice</w:t>
      </w:r>
    </w:p>
    <w:p w14:paraId="714EBC57" w14:textId="77777777" w:rsidR="00B36EDA" w:rsidRPr="00CD7CF9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CD7CF9" w14:paraId="56DF2B07" w14:textId="77777777" w:rsidTr="00B36EDA">
        <w:tc>
          <w:tcPr>
            <w:tcW w:w="9923" w:type="dxa"/>
            <w:shd w:val="clear" w:color="auto" w:fill="F2F2F2"/>
            <w:hideMark/>
          </w:tcPr>
          <w:p w14:paraId="749C4851" w14:textId="77777777" w:rsidR="00B36EDA" w:rsidRPr="00CD7CF9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CD7CF9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2A8F4F3A" w14:textId="77777777" w:rsidR="00B36EDA" w:rsidRPr="00CD7CF9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CD7CF9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4A8285E8" w14:textId="77777777" w:rsidR="00B36EDA" w:rsidRPr="00CD7CF9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0C57F15F" w14:textId="77777777" w:rsidR="00B36EDA" w:rsidRPr="00CD7CF9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CD7CF9">
        <w:rPr>
          <w:rFonts w:eastAsia="Calibri"/>
          <w:sz w:val="20"/>
          <w:szCs w:val="20"/>
          <w:lang w:eastAsia="en-US"/>
        </w:rPr>
        <w:t xml:space="preserve">Dotyczy </w:t>
      </w:r>
      <w:r w:rsidRPr="00CD7CF9">
        <w:rPr>
          <w:sz w:val="20"/>
          <w:szCs w:val="20"/>
        </w:rPr>
        <w:t>postępowania o udzielenie zamówienia publicznego</w:t>
      </w:r>
      <w:r w:rsidRPr="00CD7CF9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CD7CF9" w14:paraId="3433854A" w14:textId="77777777" w:rsidTr="00B36EDA">
        <w:tc>
          <w:tcPr>
            <w:tcW w:w="2269" w:type="dxa"/>
            <w:shd w:val="clear" w:color="auto" w:fill="auto"/>
          </w:tcPr>
          <w:p w14:paraId="24D3860E" w14:textId="77777777" w:rsidR="00B36EDA" w:rsidRPr="00CD7CF9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1CA97EF" w14:textId="77777777" w:rsidR="00B36EDA" w:rsidRPr="00CD7CF9" w:rsidRDefault="00752B9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D7CF9">
              <w:rPr>
                <w:bCs/>
                <w:sz w:val="20"/>
                <w:szCs w:val="20"/>
              </w:rPr>
              <w:t>Dostawa sprzętu i oprogramowania informatycznego realizowanego w ramach projektu "Zwiększenie Cyberbezpieczeństwa w Gminie Niepołomice"</w:t>
            </w:r>
          </w:p>
        </w:tc>
      </w:tr>
      <w:tr w:rsidR="00752B9E" w:rsidRPr="00CD7CF9" w14:paraId="2E3C16E8" w14:textId="77777777" w:rsidTr="00121CA1">
        <w:tc>
          <w:tcPr>
            <w:tcW w:w="2269" w:type="dxa"/>
            <w:shd w:val="clear" w:color="auto" w:fill="auto"/>
          </w:tcPr>
          <w:p w14:paraId="378D3D14" w14:textId="77777777" w:rsidR="00752B9E" w:rsidRPr="00CD7CF9" w:rsidRDefault="00752B9E" w:rsidP="00121C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06CEFE6" w14:textId="77777777" w:rsidR="00752B9E" w:rsidRPr="00CD7CF9" w:rsidRDefault="00752B9E" w:rsidP="00121C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D7CF9">
              <w:rPr>
                <w:bCs/>
                <w:sz w:val="20"/>
                <w:szCs w:val="20"/>
              </w:rPr>
              <w:t>ZP.271.18.2025</w:t>
            </w:r>
          </w:p>
        </w:tc>
      </w:tr>
    </w:tbl>
    <w:p w14:paraId="52479FA4" w14:textId="77777777" w:rsidR="00B36EDA" w:rsidRPr="00CD7CF9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20C43CDC" w14:textId="77777777" w:rsidR="00B36EDA" w:rsidRPr="00CD7CF9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CD7CF9">
        <w:rPr>
          <w:sz w:val="20"/>
          <w:szCs w:val="20"/>
        </w:rPr>
        <w:t xml:space="preserve">Zamawiający, </w:t>
      </w:r>
      <w:r w:rsidR="00752B9E" w:rsidRPr="00CD7CF9">
        <w:rPr>
          <w:b/>
          <w:sz w:val="20"/>
          <w:szCs w:val="20"/>
        </w:rPr>
        <w:t>GMINA NIEPOŁOMICE</w:t>
      </w:r>
      <w:r w:rsidRPr="00CD7CF9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752B9E" w:rsidRPr="00CD7CF9">
        <w:rPr>
          <w:sz w:val="20"/>
          <w:szCs w:val="20"/>
        </w:rPr>
        <w:t>(</w:t>
      </w:r>
      <w:proofErr w:type="spellStart"/>
      <w:r w:rsidR="00752B9E" w:rsidRPr="00CD7CF9">
        <w:rPr>
          <w:sz w:val="20"/>
          <w:szCs w:val="20"/>
        </w:rPr>
        <w:t>t.j</w:t>
      </w:r>
      <w:proofErr w:type="spellEnd"/>
      <w:r w:rsidR="00752B9E" w:rsidRPr="00CD7CF9">
        <w:rPr>
          <w:sz w:val="20"/>
          <w:szCs w:val="20"/>
        </w:rPr>
        <w:t>. Dz. U. z 2024 poz. 1320)</w:t>
      </w:r>
      <w:r w:rsidRPr="00CD7CF9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52B9E" w:rsidRPr="00CD7CF9" w14:paraId="28B78229" w14:textId="77777777" w:rsidTr="00752B9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F7514" w14:textId="77777777" w:rsidR="00752B9E" w:rsidRPr="00CD7CF9" w:rsidRDefault="00752B9E" w:rsidP="00121CA1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CD7CF9">
              <w:rPr>
                <w:b/>
                <w:bCs/>
                <w:sz w:val="20"/>
                <w:szCs w:val="20"/>
              </w:rPr>
              <w:t xml:space="preserve">Część nr </w:t>
            </w:r>
            <w:r w:rsidRPr="00CD7CF9">
              <w:rPr>
                <w:b/>
                <w:bCs/>
                <w:sz w:val="20"/>
                <w:szCs w:val="20"/>
              </w:rPr>
              <w:t>1</w:t>
            </w:r>
            <w:r w:rsidRPr="00CD7CF9">
              <w:rPr>
                <w:sz w:val="20"/>
                <w:szCs w:val="20"/>
              </w:rPr>
              <w:t xml:space="preserve">: </w:t>
            </w:r>
            <w:r w:rsidRPr="00CD7CF9">
              <w:rPr>
                <w:sz w:val="20"/>
                <w:szCs w:val="20"/>
              </w:rPr>
              <w:t>Rozwiązanie klasy EDR oraz klasy NDR</w:t>
            </w:r>
          </w:p>
          <w:p w14:paraId="201B39BD" w14:textId="55966275" w:rsidR="00752B9E" w:rsidRPr="00CD7CF9" w:rsidRDefault="00752B9E" w:rsidP="00121CA1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CD7CF9">
              <w:rPr>
                <w:b/>
                <w:sz w:val="20"/>
                <w:szCs w:val="20"/>
              </w:rPr>
              <w:t>EMATECH IT S</w:t>
            </w:r>
            <w:r w:rsidR="00CD7CF9" w:rsidRPr="00CD7CF9">
              <w:rPr>
                <w:b/>
                <w:sz w:val="20"/>
                <w:szCs w:val="20"/>
              </w:rPr>
              <w:t>p. z o.o.</w:t>
            </w:r>
          </w:p>
          <w:p w14:paraId="4F82C759" w14:textId="317B69FD" w:rsidR="00752B9E" w:rsidRPr="00CD7CF9" w:rsidRDefault="00CD7CF9" w:rsidP="00121CA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752B9E" w:rsidRPr="00CD7CF9">
              <w:rPr>
                <w:bCs/>
                <w:sz w:val="20"/>
                <w:szCs w:val="20"/>
              </w:rPr>
              <w:t>Obrzeżna Północna</w:t>
            </w:r>
            <w:r w:rsidR="00752B9E" w:rsidRPr="00CD7CF9">
              <w:rPr>
                <w:bCs/>
                <w:sz w:val="20"/>
                <w:szCs w:val="20"/>
              </w:rPr>
              <w:t xml:space="preserve"> </w:t>
            </w:r>
            <w:r w:rsidR="00752B9E" w:rsidRPr="00CD7CF9">
              <w:rPr>
                <w:bCs/>
                <w:sz w:val="20"/>
                <w:szCs w:val="20"/>
              </w:rPr>
              <w:t>15</w:t>
            </w:r>
            <w:r w:rsidR="00752B9E" w:rsidRPr="00CD7CF9">
              <w:rPr>
                <w:bCs/>
                <w:sz w:val="20"/>
                <w:szCs w:val="20"/>
              </w:rPr>
              <w:t xml:space="preserve"> </w:t>
            </w:r>
          </w:p>
          <w:p w14:paraId="67268A4E" w14:textId="77777777" w:rsidR="00752B9E" w:rsidRPr="00CD7CF9" w:rsidRDefault="00752B9E" w:rsidP="00121CA1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CD7CF9">
              <w:rPr>
                <w:bCs/>
                <w:sz w:val="20"/>
                <w:szCs w:val="20"/>
              </w:rPr>
              <w:t>41-400</w:t>
            </w:r>
            <w:r w:rsidRPr="00CD7CF9">
              <w:rPr>
                <w:bCs/>
                <w:sz w:val="20"/>
                <w:szCs w:val="20"/>
              </w:rPr>
              <w:t xml:space="preserve"> </w:t>
            </w:r>
            <w:r w:rsidRPr="00CD7CF9">
              <w:rPr>
                <w:bCs/>
                <w:sz w:val="20"/>
                <w:szCs w:val="20"/>
              </w:rPr>
              <w:t>Mysłowice</w:t>
            </w:r>
          </w:p>
          <w:p w14:paraId="4C94BE88" w14:textId="77777777" w:rsidR="00752B9E" w:rsidRPr="00CD7CF9" w:rsidRDefault="00752B9E" w:rsidP="00121CA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 xml:space="preserve">za cenę wykonania przedmiotu zamówienia w wysokości </w:t>
            </w:r>
            <w:r w:rsidRPr="00CD7CF9">
              <w:rPr>
                <w:b/>
                <w:sz w:val="20"/>
                <w:szCs w:val="20"/>
              </w:rPr>
              <w:t>431 976.00 zł</w:t>
            </w:r>
            <w:r w:rsidRPr="00CD7CF9">
              <w:rPr>
                <w:sz w:val="20"/>
                <w:szCs w:val="20"/>
              </w:rPr>
              <w:t xml:space="preserve"> </w:t>
            </w:r>
            <w:r w:rsidRPr="00CD7CF9">
              <w:rPr>
                <w:b/>
                <w:bCs/>
                <w:sz w:val="20"/>
                <w:szCs w:val="20"/>
              </w:rPr>
              <w:t>brutto</w:t>
            </w:r>
            <w:r w:rsidRPr="00CD7CF9">
              <w:rPr>
                <w:bCs/>
                <w:sz w:val="20"/>
                <w:szCs w:val="20"/>
              </w:rPr>
              <w:t>.</w:t>
            </w:r>
          </w:p>
          <w:p w14:paraId="015E4C57" w14:textId="77777777" w:rsidR="00752B9E" w:rsidRPr="00CD7CF9" w:rsidRDefault="00752B9E" w:rsidP="00121CA1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CD7CF9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D7CF9">
              <w:rPr>
                <w:color w:val="000000"/>
                <w:sz w:val="20"/>
                <w:szCs w:val="20"/>
              </w:rPr>
              <w:t>:</w:t>
            </w:r>
          </w:p>
          <w:p w14:paraId="19A34C6C" w14:textId="77777777" w:rsidR="00752B9E" w:rsidRPr="00CD7CF9" w:rsidRDefault="00752B9E" w:rsidP="00121C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752B9E" w:rsidRPr="00CD7CF9" w14:paraId="5F154A56" w14:textId="77777777" w:rsidTr="00752B9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92358" w14:textId="77777777" w:rsidR="00752B9E" w:rsidRPr="00CD7CF9" w:rsidRDefault="00752B9E" w:rsidP="00121CA1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CD7CF9">
              <w:rPr>
                <w:b/>
                <w:bCs/>
                <w:sz w:val="20"/>
                <w:szCs w:val="20"/>
              </w:rPr>
              <w:t xml:space="preserve">Część nr </w:t>
            </w:r>
            <w:r w:rsidRPr="00CD7CF9">
              <w:rPr>
                <w:b/>
                <w:bCs/>
                <w:sz w:val="20"/>
                <w:szCs w:val="20"/>
              </w:rPr>
              <w:t>2</w:t>
            </w:r>
            <w:r w:rsidRPr="00CD7CF9">
              <w:rPr>
                <w:sz w:val="20"/>
                <w:szCs w:val="20"/>
              </w:rPr>
              <w:t xml:space="preserve">: </w:t>
            </w:r>
            <w:r w:rsidRPr="00CD7CF9">
              <w:rPr>
                <w:sz w:val="20"/>
                <w:szCs w:val="20"/>
              </w:rPr>
              <w:t>Rozwiązanie klasy BDR</w:t>
            </w:r>
          </w:p>
          <w:p w14:paraId="309DAAE4" w14:textId="5178909F" w:rsidR="00752B9E" w:rsidRPr="00CD7CF9" w:rsidRDefault="00752B9E" w:rsidP="00121CA1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CD7CF9">
              <w:rPr>
                <w:b/>
                <w:sz w:val="20"/>
                <w:szCs w:val="20"/>
              </w:rPr>
              <w:t>EMATECH IT S</w:t>
            </w:r>
            <w:r w:rsidR="00CD7CF9" w:rsidRPr="00CD7CF9">
              <w:rPr>
                <w:b/>
                <w:sz w:val="20"/>
                <w:szCs w:val="20"/>
              </w:rPr>
              <w:t>p. z o.o.</w:t>
            </w:r>
          </w:p>
          <w:p w14:paraId="2BB1CCB3" w14:textId="20958E42" w:rsidR="00752B9E" w:rsidRPr="00CD7CF9" w:rsidRDefault="00CD7CF9" w:rsidP="00121CA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752B9E" w:rsidRPr="00CD7CF9">
              <w:rPr>
                <w:bCs/>
                <w:sz w:val="20"/>
                <w:szCs w:val="20"/>
              </w:rPr>
              <w:t>Obrzeżna Północna</w:t>
            </w:r>
            <w:r w:rsidR="00752B9E" w:rsidRPr="00CD7CF9">
              <w:rPr>
                <w:bCs/>
                <w:sz w:val="20"/>
                <w:szCs w:val="20"/>
              </w:rPr>
              <w:t xml:space="preserve"> </w:t>
            </w:r>
            <w:r w:rsidR="00752B9E" w:rsidRPr="00CD7CF9">
              <w:rPr>
                <w:bCs/>
                <w:sz w:val="20"/>
                <w:szCs w:val="20"/>
              </w:rPr>
              <w:t>15</w:t>
            </w:r>
            <w:r w:rsidR="00752B9E" w:rsidRPr="00CD7CF9">
              <w:rPr>
                <w:bCs/>
                <w:sz w:val="20"/>
                <w:szCs w:val="20"/>
              </w:rPr>
              <w:t xml:space="preserve"> </w:t>
            </w:r>
          </w:p>
          <w:p w14:paraId="5F06C561" w14:textId="77777777" w:rsidR="00752B9E" w:rsidRPr="00CD7CF9" w:rsidRDefault="00752B9E" w:rsidP="00121CA1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CD7CF9">
              <w:rPr>
                <w:bCs/>
                <w:sz w:val="20"/>
                <w:szCs w:val="20"/>
              </w:rPr>
              <w:t>41-400</w:t>
            </w:r>
            <w:r w:rsidRPr="00CD7CF9">
              <w:rPr>
                <w:bCs/>
                <w:sz w:val="20"/>
                <w:szCs w:val="20"/>
              </w:rPr>
              <w:t xml:space="preserve"> </w:t>
            </w:r>
            <w:r w:rsidRPr="00CD7CF9">
              <w:rPr>
                <w:bCs/>
                <w:sz w:val="20"/>
                <w:szCs w:val="20"/>
              </w:rPr>
              <w:t>Mysłowice</w:t>
            </w:r>
          </w:p>
          <w:p w14:paraId="21CF1456" w14:textId="77777777" w:rsidR="00752B9E" w:rsidRPr="00CD7CF9" w:rsidRDefault="00752B9E" w:rsidP="00121CA1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 xml:space="preserve">za cenę wykonania przedmiotu zamówienia w wysokości </w:t>
            </w:r>
            <w:r w:rsidRPr="00CD7CF9">
              <w:rPr>
                <w:b/>
                <w:sz w:val="20"/>
                <w:szCs w:val="20"/>
              </w:rPr>
              <w:t>534 804.00 zł</w:t>
            </w:r>
            <w:r w:rsidRPr="00CD7CF9">
              <w:rPr>
                <w:sz w:val="20"/>
                <w:szCs w:val="20"/>
              </w:rPr>
              <w:t xml:space="preserve"> </w:t>
            </w:r>
            <w:r w:rsidRPr="00CD7CF9">
              <w:rPr>
                <w:b/>
                <w:bCs/>
                <w:sz w:val="20"/>
                <w:szCs w:val="20"/>
              </w:rPr>
              <w:t>brutto</w:t>
            </w:r>
            <w:r w:rsidRPr="00CD7CF9">
              <w:rPr>
                <w:bCs/>
                <w:sz w:val="20"/>
                <w:szCs w:val="20"/>
              </w:rPr>
              <w:t>.</w:t>
            </w:r>
          </w:p>
          <w:p w14:paraId="204BED3A" w14:textId="77777777" w:rsidR="00752B9E" w:rsidRPr="00CD7CF9" w:rsidRDefault="00752B9E" w:rsidP="00121CA1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CD7CF9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CD7CF9">
              <w:rPr>
                <w:color w:val="000000"/>
                <w:sz w:val="20"/>
                <w:szCs w:val="20"/>
              </w:rPr>
              <w:t>:</w:t>
            </w:r>
          </w:p>
          <w:p w14:paraId="1BD89693" w14:textId="77777777" w:rsidR="00752B9E" w:rsidRPr="00CD7CF9" w:rsidRDefault="00752B9E" w:rsidP="00121CA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4ED1A347" w14:textId="77777777" w:rsidR="00B36EDA" w:rsidRPr="00CD7CF9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CD7CF9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CD7CF9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CD7CF9" w14:paraId="11E44A49" w14:textId="77777777" w:rsidTr="00752B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71B30F" w14:textId="77777777" w:rsidR="00B36EDA" w:rsidRPr="00CD7CF9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CD7CF9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EF1F3E" w14:textId="77777777" w:rsidR="00B36EDA" w:rsidRPr="00CD7CF9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CD7CF9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8E4A5D" w14:textId="77777777" w:rsidR="00B36EDA" w:rsidRPr="00CD7CF9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CD7CF9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C7BE82" w14:textId="77777777" w:rsidR="00B36EDA" w:rsidRPr="00CD7CF9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CD7CF9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752B9E" w:rsidRPr="00CD7CF9" w14:paraId="777A8D6B" w14:textId="77777777" w:rsidTr="00752B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289D0" w14:textId="77777777" w:rsidR="00752B9E" w:rsidRPr="00CD7CF9" w:rsidRDefault="00752B9E" w:rsidP="00121C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lastRenderedPageBreak/>
              <w:t>1</w:t>
            </w:r>
            <w:r w:rsidRPr="00CD7CF9">
              <w:rPr>
                <w:sz w:val="20"/>
                <w:szCs w:val="20"/>
              </w:rPr>
              <w:t xml:space="preserve"> - </w:t>
            </w:r>
            <w:r w:rsidRPr="00CD7CF9">
              <w:rPr>
                <w:sz w:val="20"/>
                <w:szCs w:val="20"/>
              </w:rPr>
              <w:t>Rozwiązanie klasy EDR oraz klasy NDR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4FF44" w14:textId="77777777" w:rsidR="00CD7CF9" w:rsidRPr="00CD7CF9" w:rsidRDefault="00CD7CF9" w:rsidP="00CD7CF9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CD7CF9">
              <w:rPr>
                <w:b/>
                <w:sz w:val="20"/>
                <w:szCs w:val="20"/>
              </w:rPr>
              <w:t>EMATECH IT Sp. z o.o.</w:t>
            </w:r>
          </w:p>
          <w:p w14:paraId="00D1B57D" w14:textId="77777777" w:rsidR="00CD7CF9" w:rsidRPr="00CD7CF9" w:rsidRDefault="00CD7CF9" w:rsidP="00CD7CF9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CD7CF9">
              <w:rPr>
                <w:bCs/>
                <w:sz w:val="20"/>
                <w:szCs w:val="20"/>
              </w:rPr>
              <w:t xml:space="preserve">Obrzeżna Północna 15 </w:t>
            </w:r>
          </w:p>
          <w:p w14:paraId="524CEBCB" w14:textId="082C3177" w:rsidR="00752B9E" w:rsidRPr="00CD7CF9" w:rsidRDefault="00CD7CF9" w:rsidP="00CD7CF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D7CF9">
              <w:rPr>
                <w:bCs/>
                <w:sz w:val="20"/>
                <w:szCs w:val="20"/>
              </w:rPr>
              <w:t>41-400 Mysłowice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E9E97" w14:textId="77777777" w:rsidR="00752B9E" w:rsidRPr="00CD7CF9" w:rsidRDefault="00752B9E" w:rsidP="00121CA1">
            <w:pPr>
              <w:spacing w:before="40" w:after="40"/>
              <w:rPr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1 - Cena - 60.00</w:t>
            </w:r>
          </w:p>
          <w:p w14:paraId="2216EA83" w14:textId="77777777" w:rsidR="00752B9E" w:rsidRPr="00CD7CF9" w:rsidRDefault="00752B9E" w:rsidP="00121CA1">
            <w:pPr>
              <w:spacing w:before="40" w:after="40"/>
              <w:rPr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2 - jakość - 20.00</w:t>
            </w:r>
          </w:p>
          <w:p w14:paraId="642F6D8B" w14:textId="77777777" w:rsidR="00752B9E" w:rsidRPr="00CD7CF9" w:rsidRDefault="00752B9E" w:rsidP="00121C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3 - gwarancja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A520E" w14:textId="77777777" w:rsidR="00752B9E" w:rsidRPr="00CD7CF9" w:rsidRDefault="00752B9E" w:rsidP="00121CA1">
            <w:pPr>
              <w:jc w:val="center"/>
              <w:rPr>
                <w:color w:val="000000"/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 xml:space="preserve">  100,00</w:t>
            </w:r>
          </w:p>
        </w:tc>
      </w:tr>
      <w:tr w:rsidR="00752B9E" w:rsidRPr="00CD7CF9" w14:paraId="2BCFE6FD" w14:textId="77777777" w:rsidTr="00752B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033C3" w14:textId="77777777" w:rsidR="00752B9E" w:rsidRPr="00CD7CF9" w:rsidRDefault="00752B9E" w:rsidP="00121C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1</w:t>
            </w:r>
            <w:r w:rsidRPr="00CD7CF9">
              <w:rPr>
                <w:sz w:val="20"/>
                <w:szCs w:val="20"/>
              </w:rPr>
              <w:t xml:space="preserve"> - </w:t>
            </w:r>
            <w:r w:rsidRPr="00CD7CF9">
              <w:rPr>
                <w:sz w:val="20"/>
                <w:szCs w:val="20"/>
              </w:rPr>
              <w:t>Rozwiązanie klasy EDR oraz klasy NDR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E9D47" w14:textId="17F80C53" w:rsidR="00752B9E" w:rsidRPr="00CD7CF9" w:rsidRDefault="00752B9E" w:rsidP="00121CA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D7CF9">
              <w:rPr>
                <w:b/>
                <w:bCs/>
                <w:sz w:val="20"/>
                <w:szCs w:val="20"/>
              </w:rPr>
              <w:t xml:space="preserve">TECHSOURCE </w:t>
            </w:r>
            <w:r w:rsidR="00CD7CF9" w:rsidRPr="00CD7CF9">
              <w:rPr>
                <w:b/>
                <w:sz w:val="20"/>
                <w:szCs w:val="20"/>
              </w:rPr>
              <w:t>Sp. z o.o.</w:t>
            </w:r>
          </w:p>
          <w:p w14:paraId="378473AD" w14:textId="77777777" w:rsidR="00752B9E" w:rsidRPr="00CD7CF9" w:rsidRDefault="00752B9E" w:rsidP="00121CA1">
            <w:pPr>
              <w:spacing w:line="276" w:lineRule="auto"/>
              <w:rPr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ul. ks. Augustyna Kordeckiego</w:t>
            </w:r>
            <w:r w:rsidRPr="00CD7CF9">
              <w:rPr>
                <w:sz w:val="20"/>
                <w:szCs w:val="20"/>
              </w:rPr>
              <w:t xml:space="preserve"> </w:t>
            </w:r>
            <w:r w:rsidRPr="00CD7CF9">
              <w:rPr>
                <w:sz w:val="20"/>
                <w:szCs w:val="20"/>
              </w:rPr>
              <w:t>38</w:t>
            </w:r>
          </w:p>
          <w:p w14:paraId="6F56873E" w14:textId="77777777" w:rsidR="00752B9E" w:rsidRPr="00CD7CF9" w:rsidRDefault="00752B9E" w:rsidP="00121CA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05-120</w:t>
            </w:r>
            <w:r w:rsidRPr="00CD7CF9">
              <w:rPr>
                <w:sz w:val="20"/>
                <w:szCs w:val="20"/>
              </w:rPr>
              <w:t xml:space="preserve"> </w:t>
            </w:r>
            <w:r w:rsidRPr="00CD7CF9">
              <w:rPr>
                <w:sz w:val="20"/>
                <w:szCs w:val="20"/>
              </w:rPr>
              <w:t>Legionowo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F35BB" w14:textId="77777777" w:rsidR="00752B9E" w:rsidRPr="00CD7CF9" w:rsidRDefault="00752B9E" w:rsidP="00121CA1">
            <w:pPr>
              <w:spacing w:before="40" w:after="40"/>
              <w:rPr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1 - Cena - 59.36</w:t>
            </w:r>
          </w:p>
          <w:p w14:paraId="420D2977" w14:textId="77777777" w:rsidR="00752B9E" w:rsidRPr="00CD7CF9" w:rsidRDefault="00752B9E" w:rsidP="00121CA1">
            <w:pPr>
              <w:spacing w:before="40" w:after="40"/>
              <w:rPr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2 - jakość - 20.00</w:t>
            </w:r>
          </w:p>
          <w:p w14:paraId="0DFC8E9A" w14:textId="77777777" w:rsidR="00752B9E" w:rsidRPr="00CD7CF9" w:rsidRDefault="00752B9E" w:rsidP="00121C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3 - gwarancja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771A7" w14:textId="77777777" w:rsidR="00752B9E" w:rsidRPr="00CD7CF9" w:rsidRDefault="00752B9E" w:rsidP="00121CA1">
            <w:pPr>
              <w:jc w:val="center"/>
              <w:rPr>
                <w:color w:val="000000"/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 xml:space="preserve">  99,36</w:t>
            </w:r>
          </w:p>
        </w:tc>
      </w:tr>
      <w:tr w:rsidR="00752B9E" w:rsidRPr="00CD7CF9" w14:paraId="07CF5086" w14:textId="77777777" w:rsidTr="00752B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D5126" w14:textId="77777777" w:rsidR="00752B9E" w:rsidRPr="00CD7CF9" w:rsidRDefault="00752B9E" w:rsidP="00121C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2</w:t>
            </w:r>
            <w:r w:rsidRPr="00CD7CF9">
              <w:rPr>
                <w:sz w:val="20"/>
                <w:szCs w:val="20"/>
              </w:rPr>
              <w:t xml:space="preserve"> - </w:t>
            </w:r>
            <w:r w:rsidRPr="00CD7CF9">
              <w:rPr>
                <w:sz w:val="20"/>
                <w:szCs w:val="20"/>
              </w:rPr>
              <w:t>Rozwiązanie klasy BDR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47850" w14:textId="77777777" w:rsidR="00CD7CF9" w:rsidRPr="00CD7CF9" w:rsidRDefault="00CD7CF9" w:rsidP="00CD7CF9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CD7CF9">
              <w:rPr>
                <w:b/>
                <w:sz w:val="20"/>
                <w:szCs w:val="20"/>
              </w:rPr>
              <w:t>EMATECH IT Sp. z o.o.</w:t>
            </w:r>
          </w:p>
          <w:p w14:paraId="67885370" w14:textId="77777777" w:rsidR="00CD7CF9" w:rsidRPr="00CD7CF9" w:rsidRDefault="00CD7CF9" w:rsidP="00CD7CF9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CD7CF9">
              <w:rPr>
                <w:bCs/>
                <w:sz w:val="20"/>
                <w:szCs w:val="20"/>
              </w:rPr>
              <w:t xml:space="preserve">Obrzeżna Północna 15 </w:t>
            </w:r>
          </w:p>
          <w:p w14:paraId="6E3B52BA" w14:textId="73F5E4FC" w:rsidR="00752B9E" w:rsidRPr="00CD7CF9" w:rsidRDefault="00CD7CF9" w:rsidP="00CD7CF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D7CF9">
              <w:rPr>
                <w:bCs/>
                <w:sz w:val="20"/>
                <w:szCs w:val="20"/>
              </w:rPr>
              <w:t>41-400 Mysłowice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1A87F" w14:textId="77777777" w:rsidR="00752B9E" w:rsidRPr="00CD7CF9" w:rsidRDefault="00752B9E" w:rsidP="00121CA1">
            <w:pPr>
              <w:spacing w:before="40" w:after="40"/>
              <w:rPr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1 - Cena - 60.00</w:t>
            </w:r>
          </w:p>
          <w:p w14:paraId="100A04F4" w14:textId="77777777" w:rsidR="00752B9E" w:rsidRPr="00CD7CF9" w:rsidRDefault="00752B9E" w:rsidP="00121CA1">
            <w:pPr>
              <w:spacing w:before="40" w:after="40"/>
              <w:rPr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2 - jakość - 20.00</w:t>
            </w:r>
          </w:p>
          <w:p w14:paraId="6B6CBF02" w14:textId="77777777" w:rsidR="00752B9E" w:rsidRPr="00CD7CF9" w:rsidRDefault="00752B9E" w:rsidP="00121C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3 - gwarancja 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89CAC" w14:textId="77777777" w:rsidR="00752B9E" w:rsidRPr="00CD7CF9" w:rsidRDefault="00752B9E" w:rsidP="00121CA1">
            <w:pPr>
              <w:jc w:val="center"/>
              <w:rPr>
                <w:color w:val="000000"/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 xml:space="preserve">  100,00</w:t>
            </w:r>
          </w:p>
        </w:tc>
      </w:tr>
      <w:tr w:rsidR="00752B9E" w:rsidRPr="00CD7CF9" w14:paraId="732E7331" w14:textId="77777777" w:rsidTr="00752B9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0D695" w14:textId="77777777" w:rsidR="00752B9E" w:rsidRPr="00CD7CF9" w:rsidRDefault="00752B9E" w:rsidP="00121C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2</w:t>
            </w:r>
            <w:r w:rsidRPr="00CD7CF9">
              <w:rPr>
                <w:sz w:val="20"/>
                <w:szCs w:val="20"/>
              </w:rPr>
              <w:t xml:space="preserve"> - </w:t>
            </w:r>
            <w:r w:rsidRPr="00CD7CF9">
              <w:rPr>
                <w:sz w:val="20"/>
                <w:szCs w:val="20"/>
              </w:rPr>
              <w:t>Rozwiązanie klasy BDR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4EAEC" w14:textId="649E2754" w:rsidR="00752B9E" w:rsidRPr="00CD7CF9" w:rsidRDefault="00752B9E" w:rsidP="00121CA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CD7CF9">
              <w:rPr>
                <w:b/>
                <w:bCs/>
                <w:sz w:val="20"/>
                <w:szCs w:val="20"/>
              </w:rPr>
              <w:t xml:space="preserve">TECHSOURCE </w:t>
            </w:r>
            <w:r w:rsidR="00CD7CF9" w:rsidRPr="00CD7CF9">
              <w:rPr>
                <w:b/>
                <w:sz w:val="20"/>
                <w:szCs w:val="20"/>
              </w:rPr>
              <w:t>Sp. z o.o.</w:t>
            </w:r>
          </w:p>
          <w:p w14:paraId="75F51C93" w14:textId="77777777" w:rsidR="00752B9E" w:rsidRPr="00CD7CF9" w:rsidRDefault="00752B9E" w:rsidP="00121CA1">
            <w:pPr>
              <w:spacing w:line="276" w:lineRule="auto"/>
              <w:rPr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ul. ks. Augustyna Kordeckiego</w:t>
            </w:r>
            <w:r w:rsidRPr="00CD7CF9">
              <w:rPr>
                <w:sz w:val="20"/>
                <w:szCs w:val="20"/>
              </w:rPr>
              <w:t xml:space="preserve"> </w:t>
            </w:r>
            <w:r w:rsidRPr="00CD7CF9">
              <w:rPr>
                <w:sz w:val="20"/>
                <w:szCs w:val="20"/>
              </w:rPr>
              <w:t>38</w:t>
            </w:r>
          </w:p>
          <w:p w14:paraId="5756201F" w14:textId="77777777" w:rsidR="00752B9E" w:rsidRPr="00CD7CF9" w:rsidRDefault="00752B9E" w:rsidP="00121CA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05-120</w:t>
            </w:r>
            <w:r w:rsidRPr="00CD7CF9">
              <w:rPr>
                <w:sz w:val="20"/>
                <w:szCs w:val="20"/>
              </w:rPr>
              <w:t xml:space="preserve"> </w:t>
            </w:r>
            <w:r w:rsidRPr="00CD7CF9">
              <w:rPr>
                <w:sz w:val="20"/>
                <w:szCs w:val="20"/>
              </w:rPr>
              <w:t>Legionowo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B34AF" w14:textId="77777777" w:rsidR="00752B9E" w:rsidRPr="00CD7CF9" w:rsidRDefault="00752B9E" w:rsidP="00121CA1">
            <w:pPr>
              <w:spacing w:before="40" w:after="40"/>
              <w:rPr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1 - Cena - 59.97</w:t>
            </w:r>
          </w:p>
          <w:p w14:paraId="14C0D4E0" w14:textId="77777777" w:rsidR="00752B9E" w:rsidRPr="00CD7CF9" w:rsidRDefault="00752B9E" w:rsidP="00121CA1">
            <w:pPr>
              <w:spacing w:before="40" w:after="40"/>
              <w:rPr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2 - jakość - 20.00</w:t>
            </w:r>
          </w:p>
          <w:p w14:paraId="44B34ACD" w14:textId="77777777" w:rsidR="00752B9E" w:rsidRPr="00CD7CF9" w:rsidRDefault="00752B9E" w:rsidP="00121CA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>3 - gwarancja 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96182" w14:textId="77777777" w:rsidR="00752B9E" w:rsidRPr="00CD7CF9" w:rsidRDefault="00752B9E" w:rsidP="00121CA1">
            <w:pPr>
              <w:jc w:val="center"/>
              <w:rPr>
                <w:color w:val="000000"/>
                <w:sz w:val="20"/>
                <w:szCs w:val="20"/>
              </w:rPr>
            </w:pPr>
            <w:r w:rsidRPr="00CD7CF9">
              <w:rPr>
                <w:sz w:val="20"/>
                <w:szCs w:val="20"/>
              </w:rPr>
              <w:t xml:space="preserve">  99,97</w:t>
            </w:r>
          </w:p>
        </w:tc>
      </w:tr>
      <w:bookmarkEnd w:id="0"/>
    </w:tbl>
    <w:p w14:paraId="7D985E6A" w14:textId="21FD9489" w:rsidR="008642B3" w:rsidRPr="00CD7CF9" w:rsidRDefault="008642B3" w:rsidP="00B36EDA">
      <w:pPr>
        <w:ind w:right="-425"/>
        <w:jc w:val="right"/>
        <w:rPr>
          <w:sz w:val="20"/>
          <w:szCs w:val="20"/>
          <w:vertAlign w:val="superscript"/>
        </w:rPr>
      </w:pPr>
    </w:p>
    <w:sectPr w:rsidR="008642B3" w:rsidRPr="00CD7CF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09E11" w14:textId="77777777" w:rsidR="00B07D98" w:rsidRDefault="00B07D98">
      <w:r>
        <w:separator/>
      </w:r>
    </w:p>
  </w:endnote>
  <w:endnote w:type="continuationSeparator" w:id="0">
    <w:p w14:paraId="49D2C668" w14:textId="77777777" w:rsidR="00B07D98" w:rsidRDefault="00B07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00B4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C8AFE" w14:textId="77777777" w:rsidR="00CD7CF9" w:rsidRDefault="00CD7CF9" w:rsidP="00CD7CF9">
    <w:pPr>
      <w:pStyle w:val="Stopka"/>
    </w:pPr>
    <w:r w:rsidRPr="00052F54">
      <w:rPr>
        <w:noProof/>
      </w:rPr>
      <w:pict w14:anchorId="794C441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4pt;height:46.7pt;visibility:visible">
          <v:imagedata r:id="rId1" o:title=""/>
        </v:shape>
      </w:pict>
    </w:r>
  </w:p>
  <w:p w14:paraId="0A78F934" w14:textId="6F9BA6F1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1023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FC572" w14:textId="77777777" w:rsidR="00B07D98" w:rsidRDefault="00B07D98">
      <w:r>
        <w:separator/>
      </w:r>
    </w:p>
  </w:footnote>
  <w:footnote w:type="continuationSeparator" w:id="0">
    <w:p w14:paraId="5D60C099" w14:textId="77777777" w:rsidR="00B07D98" w:rsidRDefault="00B07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79AF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FE40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5340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7D9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2B9E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07D98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D7CF9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0D8757"/>
  <w15:chartTrackingRefBased/>
  <w15:docId w15:val="{A2D0C94B-F335-408B-A158-5FF8E8845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D7C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2025-06-26T06:43:00Z</dcterms:created>
  <dcterms:modified xsi:type="dcterms:W3CDTF">2025-06-26T06:43:00Z</dcterms:modified>
</cp:coreProperties>
</file>