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DC4" w:rsidRPr="00E733DD" w:rsidRDefault="008D2AB8" w:rsidP="00E733DD">
      <w:pPr>
        <w:pStyle w:val="Nagwek3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B16DC4" w:rsidRPr="00E733DD">
        <w:rPr>
          <w:rFonts w:ascii="Times New Roman" w:hAnsi="Times New Roman"/>
          <w:sz w:val="24"/>
          <w:szCs w:val="24"/>
        </w:rPr>
        <w:t>Załącznik nr 1</w:t>
      </w:r>
    </w:p>
    <w:p w:rsidR="00B16DC4" w:rsidRDefault="00B16DC4" w:rsidP="00E733D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16DC4" w:rsidRPr="00B16DC4" w:rsidRDefault="00B16DC4" w:rsidP="00E733DD">
      <w:pPr>
        <w:tabs>
          <w:tab w:val="left" w:pos="694"/>
          <w:tab w:val="right" w:pos="9000"/>
        </w:tabs>
        <w:jc w:val="center"/>
        <w:rPr>
          <w:b/>
        </w:rPr>
      </w:pPr>
      <w:r w:rsidRPr="00B16DC4">
        <w:rPr>
          <w:b/>
        </w:rPr>
        <w:t>FORMULARZ OFERTY</w:t>
      </w:r>
    </w:p>
    <w:p w:rsidR="00B16DC4" w:rsidRDefault="00B16DC4" w:rsidP="00E733D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16DC4" w:rsidRDefault="00B16DC4" w:rsidP="00E733DD">
      <w:pPr>
        <w:tabs>
          <w:tab w:val="right" w:pos="9000"/>
        </w:tabs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…………………………………………………….…….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B16DC4" w:rsidRDefault="00B16DC4" w:rsidP="00B16DC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B16DC4" w:rsidRDefault="00B16DC4" w:rsidP="00B16DC4">
      <w:pPr>
        <w:spacing w:line="360" w:lineRule="auto"/>
      </w:pPr>
      <w:r>
        <w:t>Do: Nazwa i siedziba Zamawiającego:</w:t>
      </w:r>
    </w:p>
    <w:p w:rsidR="00B16DC4" w:rsidRDefault="00B16DC4" w:rsidP="00B16DC4">
      <w:pPr>
        <w:ind w:right="-110"/>
        <w:rPr>
          <w:b/>
        </w:rPr>
      </w:pPr>
      <w:r>
        <w:rPr>
          <w:b/>
        </w:rPr>
        <w:t>Akademia Górniczo - Hutnicza</w:t>
      </w:r>
    </w:p>
    <w:p w:rsidR="00B16DC4" w:rsidRDefault="00B16DC4" w:rsidP="00B16DC4">
      <w:pPr>
        <w:ind w:right="-110"/>
        <w:rPr>
          <w:b/>
        </w:rPr>
      </w:pPr>
      <w:r>
        <w:rPr>
          <w:b/>
        </w:rPr>
        <w:t>im. Stanisława Staszica w Krakowie</w:t>
      </w:r>
    </w:p>
    <w:p w:rsidR="00B16DC4" w:rsidRDefault="00B16DC4" w:rsidP="00B16DC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B16DC4" w:rsidRDefault="00B16DC4" w:rsidP="00B16DC4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B16DC4" w:rsidRDefault="00B16DC4" w:rsidP="00B16DC4">
      <w:pPr>
        <w:rPr>
          <w:b/>
        </w:rPr>
      </w:pPr>
      <w:r>
        <w:rPr>
          <w:b/>
        </w:rPr>
        <w:t xml:space="preserve">30-059 Kraków,  </w:t>
      </w:r>
    </w:p>
    <w:p w:rsidR="00B16DC4" w:rsidRDefault="00B16DC4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D0168" w:rsidRPr="00ED0168">
        <w:rPr>
          <w:b/>
        </w:rPr>
        <w:t xml:space="preserve">Rozbudowa spektrometru masowego TSQ </w:t>
      </w:r>
      <w:proofErr w:type="spellStart"/>
      <w:r w:rsidR="00ED0168" w:rsidRPr="00ED0168">
        <w:rPr>
          <w:b/>
        </w:rPr>
        <w:t>Altis</w:t>
      </w:r>
      <w:proofErr w:type="spellEnd"/>
      <w:r w:rsidR="00ED0168" w:rsidRPr="00ED0168">
        <w:rPr>
          <w:b/>
        </w:rPr>
        <w:t xml:space="preserve"> Plus firmy </w:t>
      </w:r>
      <w:proofErr w:type="spellStart"/>
      <w:r w:rsidR="00ED0168" w:rsidRPr="00ED0168">
        <w:rPr>
          <w:b/>
        </w:rPr>
        <w:t>Thermo</w:t>
      </w:r>
      <w:proofErr w:type="spellEnd"/>
      <w:r w:rsidR="00ED0168" w:rsidRPr="00ED0168">
        <w:rPr>
          <w:b/>
        </w:rPr>
        <w:t xml:space="preserve"> </w:t>
      </w:r>
      <w:proofErr w:type="spellStart"/>
      <w:r w:rsidR="00ED0168" w:rsidRPr="00ED0168">
        <w:rPr>
          <w:b/>
        </w:rPr>
        <w:t>Scientific</w:t>
      </w:r>
      <w:proofErr w:type="spellEnd"/>
      <w:r w:rsidR="00ED0168" w:rsidRPr="00ED0168">
        <w:rPr>
          <w:b/>
        </w:rPr>
        <w:t xml:space="preserve"> dla </w:t>
      </w:r>
      <w:proofErr w:type="spellStart"/>
      <w:r w:rsidR="00ED0168" w:rsidRPr="00ED0168">
        <w:rPr>
          <w:b/>
        </w:rPr>
        <w:t>WGGiOŚ</w:t>
      </w:r>
      <w:proofErr w:type="spellEnd"/>
      <w:r w:rsidR="00ED0168" w:rsidRPr="00ED0168">
        <w:rPr>
          <w:b/>
        </w:rPr>
        <w:t xml:space="preserve"> - DE-dzp.272-358/25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E733DD" w:rsidRDefault="00E733DD" w:rsidP="00E733D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.........................................................................PLN</w:t>
      </w:r>
    </w:p>
    <w:p w:rsidR="00E733DD" w:rsidRDefault="00E733DD" w:rsidP="00E733DD">
      <w:pPr>
        <w:widowControl w:val="0"/>
        <w:spacing w:line="264" w:lineRule="auto"/>
        <w:ind w:right="1"/>
        <w:rPr>
          <w:b/>
        </w:rPr>
      </w:pPr>
    </w:p>
    <w:p w:rsidR="00E733DD" w:rsidRDefault="00E733DD" w:rsidP="00E733D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.........................................................................PLN</w:t>
      </w:r>
    </w:p>
    <w:p w:rsidR="00E733DD" w:rsidRDefault="00E733DD" w:rsidP="00E733DD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E733DD" w:rsidRDefault="00E733DD" w:rsidP="00E733DD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E733DD" w:rsidRDefault="00E733DD" w:rsidP="00E733DD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733DD" w:rsidRDefault="00E733DD" w:rsidP="00E733DD">
      <w:pPr>
        <w:pStyle w:val="Tekstpodstawowy"/>
      </w:pPr>
      <w:r>
        <w:t>Powyższa cena zawiera podatek VAT w wysokości .......... % tj.…………………….PLN</w:t>
      </w:r>
    </w:p>
    <w:p w:rsidR="00E733DD" w:rsidRPr="000A4C55" w:rsidRDefault="00E733DD" w:rsidP="00E733DD">
      <w:pPr>
        <w:pStyle w:val="Tekstpodstawowy"/>
        <w:rPr>
          <w:u w:val="single"/>
        </w:rPr>
      </w:pPr>
      <w:r w:rsidRPr="000A4C55">
        <w:rPr>
          <w:u w:val="single"/>
        </w:rPr>
        <w:t>producent/model zaoferowanego:</w:t>
      </w:r>
    </w:p>
    <w:p w:rsidR="00E733DD" w:rsidRDefault="00E733DD" w:rsidP="00E733DD">
      <w:pPr>
        <w:pStyle w:val="Tekstpodstawowy"/>
        <w:rPr>
          <w:b w:val="0"/>
        </w:rPr>
      </w:pPr>
      <w:r>
        <w:t>źródła joniza</w:t>
      </w:r>
      <w:r w:rsidR="000A4C55">
        <w:t>c</w:t>
      </w:r>
      <w:r>
        <w:t xml:space="preserve">ji: </w:t>
      </w:r>
      <w:r>
        <w:rPr>
          <w:b w:val="0"/>
        </w:rPr>
        <w:t>…………………………</w:t>
      </w:r>
      <w:bookmarkStart w:id="0" w:name="_GoBack"/>
      <w:bookmarkEnd w:id="0"/>
      <w:r>
        <w:rPr>
          <w:b w:val="0"/>
        </w:rPr>
        <w:t>..</w:t>
      </w:r>
    </w:p>
    <w:p w:rsidR="00E733DD" w:rsidRDefault="00E733DD" w:rsidP="00E733DD">
      <w:pPr>
        <w:pStyle w:val="Tekstpodstawowy"/>
      </w:pPr>
      <w:r>
        <w:t>automatycznego podajnika próbek : ……………………………………</w:t>
      </w:r>
    </w:p>
    <w:p w:rsidR="00E733DD" w:rsidRDefault="00E733DD" w:rsidP="00E733D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…… tygodni od daty podpisania umowy </w:t>
      </w:r>
      <w:bookmarkStart w:id="1" w:name="_Hlk201133560"/>
      <w:r>
        <w:rPr>
          <w:i/>
          <w:highlight w:val="yellow"/>
        </w:rPr>
        <w:t>(kryterium oceny ofert)</w:t>
      </w:r>
    </w:p>
    <w:bookmarkEnd w:id="1"/>
    <w:p w:rsidR="00E733DD" w:rsidRDefault="00E733DD" w:rsidP="00E733D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 miesięcy </w:t>
      </w:r>
      <w:r>
        <w:rPr>
          <w:i/>
          <w:highlight w:val="yellow"/>
        </w:rPr>
        <w:t>(kryterium oceny ofert)</w:t>
      </w:r>
    </w:p>
    <w:p w:rsidR="00E733DD" w:rsidRDefault="00E733DD" w:rsidP="00E733DD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E733DD" w:rsidRDefault="00E733DD" w:rsidP="00E733DD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lastRenderedPageBreak/>
        <w:t xml:space="preserve">Termin płatności: </w:t>
      </w:r>
      <w:r>
        <w:rPr>
          <w:sz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733DD" w:rsidRDefault="00E733DD" w:rsidP="00E733DD">
      <w:pPr>
        <w:jc w:val="both"/>
        <w:rPr>
          <w:sz w:val="18"/>
          <w:szCs w:val="18"/>
        </w:rPr>
      </w:pPr>
    </w:p>
    <w:p w:rsidR="00E733DD" w:rsidRDefault="00E733DD" w:rsidP="00E733D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733DD" w:rsidRDefault="00E733DD" w:rsidP="00E733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wskazanego w SWZ.</w:t>
      </w:r>
    </w:p>
    <w:p w:rsidR="00E733DD" w:rsidRDefault="00E733DD" w:rsidP="00E733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733DD" w:rsidRDefault="00E733DD" w:rsidP="00E733D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733DD" w:rsidRDefault="00E733DD" w:rsidP="00E733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733DD" w:rsidRDefault="00E733DD" w:rsidP="00E733D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733DD" w:rsidRDefault="00E733DD" w:rsidP="00E733D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33DD" w:rsidRDefault="00E733DD" w:rsidP="00E733D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733DD" w:rsidTr="00E733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3DD" w:rsidRDefault="00E733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3DD" w:rsidRDefault="00E733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733DD" w:rsidRDefault="00E733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3DD" w:rsidRDefault="00E733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733DD" w:rsidTr="00E733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3DD" w:rsidRDefault="00E733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3DD" w:rsidRDefault="00E733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3DD" w:rsidRDefault="00E733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733DD" w:rsidTr="00E733D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3DD" w:rsidRDefault="00E733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3DD" w:rsidRDefault="00E733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3DD" w:rsidRDefault="00E733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733DD" w:rsidRDefault="00E733DD" w:rsidP="00E733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733DD" w:rsidRDefault="00E733DD" w:rsidP="00E733DD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733DD" w:rsidRDefault="00E733DD" w:rsidP="00E733D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733DD" w:rsidRDefault="00E733DD" w:rsidP="00E733D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733DD" w:rsidRDefault="00E733DD" w:rsidP="00E733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733DD" w:rsidRDefault="00E733DD" w:rsidP="00E733D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733DD" w:rsidRDefault="00E733DD" w:rsidP="00E733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733DD" w:rsidRDefault="00E733DD" w:rsidP="00E733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733DD" w:rsidRDefault="00E733DD" w:rsidP="00E733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733DD" w:rsidRDefault="00E733DD" w:rsidP="00E733DD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733DD" w:rsidRDefault="00E733DD" w:rsidP="00E733DD"/>
    <w:p w:rsidR="00E733DD" w:rsidRDefault="00E733DD" w:rsidP="00E733DD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6DD" w:rsidRDefault="008916DD">
      <w:r>
        <w:separator/>
      </w:r>
    </w:p>
  </w:endnote>
  <w:endnote w:type="continuationSeparator" w:id="0">
    <w:p w:rsidR="008916DD" w:rsidRDefault="00891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168" w:rsidRDefault="00ED0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168" w:rsidRDefault="00ED0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6DD" w:rsidRDefault="008916DD">
      <w:r>
        <w:separator/>
      </w:r>
    </w:p>
  </w:footnote>
  <w:footnote w:type="continuationSeparator" w:id="0">
    <w:p w:rsidR="008916DD" w:rsidRDefault="00891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168" w:rsidRDefault="00ED0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168" w:rsidRDefault="00ED0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6DD"/>
    <w:rsid w:val="00012286"/>
    <w:rsid w:val="000704FC"/>
    <w:rsid w:val="00071CCC"/>
    <w:rsid w:val="000A4C55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16DD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6DC4"/>
    <w:rsid w:val="00B774DC"/>
    <w:rsid w:val="00C969A6"/>
    <w:rsid w:val="00CA7D36"/>
    <w:rsid w:val="00D24208"/>
    <w:rsid w:val="00D60C38"/>
    <w:rsid w:val="00D66893"/>
    <w:rsid w:val="00D90ACB"/>
    <w:rsid w:val="00DC1500"/>
    <w:rsid w:val="00E2338F"/>
    <w:rsid w:val="00E44371"/>
    <w:rsid w:val="00E733DD"/>
    <w:rsid w:val="00E949B0"/>
    <w:rsid w:val="00EC0BEA"/>
    <w:rsid w:val="00ED016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E6446"/>
  <w15:chartTrackingRefBased/>
  <w15:docId w15:val="{0D2BBBE7-80F1-4ECC-9E8E-5C712D287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5978-8CBF-4925-B3C2-8F34D8B6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2</Pages>
  <Words>551</Words>
  <Characters>4421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2025-06-18T07:27:00Z</dcterms:created>
  <dcterms:modified xsi:type="dcterms:W3CDTF">2025-06-23T08:55:00Z</dcterms:modified>
</cp:coreProperties>
</file>