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F283D" w14:textId="34BC53D0" w:rsidR="00FB7F50" w:rsidRPr="00FF5D09" w:rsidRDefault="00377223" w:rsidP="00FF5D09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FF5D09">
        <w:rPr>
          <w:rFonts w:ascii="Verdana" w:hAnsi="Verdana"/>
          <w:sz w:val="18"/>
          <w:szCs w:val="18"/>
        </w:rPr>
        <w:t>Kraków</w:t>
      </w:r>
      <w:r w:rsidR="00FB7F50" w:rsidRPr="00FF5D09">
        <w:rPr>
          <w:rFonts w:ascii="Verdana" w:hAnsi="Verdana"/>
          <w:sz w:val="18"/>
          <w:szCs w:val="18"/>
        </w:rPr>
        <w:t xml:space="preserve"> dnia: </w:t>
      </w:r>
      <w:r w:rsidRPr="00FF5D09">
        <w:rPr>
          <w:rFonts w:ascii="Verdana" w:hAnsi="Verdana"/>
          <w:sz w:val="18"/>
          <w:szCs w:val="18"/>
        </w:rPr>
        <w:t>2025-06-</w:t>
      </w:r>
      <w:r w:rsidR="00D94B42" w:rsidRPr="00FF5D09">
        <w:rPr>
          <w:rFonts w:ascii="Verdana" w:hAnsi="Verdana"/>
          <w:sz w:val="18"/>
          <w:szCs w:val="18"/>
        </w:rPr>
        <w:t>24</w:t>
      </w:r>
    </w:p>
    <w:p w14:paraId="45378D31" w14:textId="77777777" w:rsidR="00377223" w:rsidRPr="00FF5D09" w:rsidRDefault="0037722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F5D0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F307341" w14:textId="77777777" w:rsidR="00377223" w:rsidRPr="00FF5D09" w:rsidRDefault="0037722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F5D0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0C27862" w14:textId="77777777" w:rsidR="00FB7F50" w:rsidRPr="00FF5D09" w:rsidRDefault="0037722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F5D0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F90ED24" w14:textId="77777777" w:rsidR="00FB7F50" w:rsidRPr="00FF5D09" w:rsidRDefault="00377223" w:rsidP="00FB7F50">
      <w:pPr>
        <w:rPr>
          <w:rFonts w:ascii="Verdana" w:hAnsi="Verdana"/>
          <w:sz w:val="18"/>
          <w:szCs w:val="18"/>
        </w:rPr>
      </w:pPr>
      <w:r w:rsidRPr="00FF5D09">
        <w:rPr>
          <w:rFonts w:ascii="Verdana" w:hAnsi="Verdana"/>
          <w:sz w:val="18"/>
          <w:szCs w:val="18"/>
        </w:rPr>
        <w:t>Al. Mickiewicza</w:t>
      </w:r>
      <w:r w:rsidR="00FB7F50" w:rsidRPr="00FF5D09">
        <w:rPr>
          <w:rFonts w:ascii="Verdana" w:hAnsi="Verdana"/>
          <w:sz w:val="18"/>
          <w:szCs w:val="18"/>
        </w:rPr>
        <w:t xml:space="preserve"> </w:t>
      </w:r>
      <w:r w:rsidRPr="00FF5D09">
        <w:rPr>
          <w:rFonts w:ascii="Verdana" w:hAnsi="Verdana"/>
          <w:sz w:val="18"/>
          <w:szCs w:val="18"/>
        </w:rPr>
        <w:t>30</w:t>
      </w:r>
    </w:p>
    <w:p w14:paraId="35E657FF" w14:textId="77777777" w:rsidR="00FB7F50" w:rsidRPr="00FF5D09" w:rsidRDefault="00377223" w:rsidP="00FB7F50">
      <w:pPr>
        <w:rPr>
          <w:rFonts w:ascii="Verdana" w:hAnsi="Verdana"/>
          <w:sz w:val="18"/>
          <w:szCs w:val="18"/>
        </w:rPr>
      </w:pPr>
      <w:r w:rsidRPr="00FF5D09">
        <w:rPr>
          <w:rFonts w:ascii="Verdana" w:hAnsi="Verdana"/>
          <w:sz w:val="18"/>
          <w:szCs w:val="18"/>
        </w:rPr>
        <w:t>30-059</w:t>
      </w:r>
      <w:r w:rsidR="00FB7F50" w:rsidRPr="00FF5D09">
        <w:rPr>
          <w:rFonts w:ascii="Verdana" w:hAnsi="Verdana"/>
          <w:sz w:val="18"/>
          <w:szCs w:val="18"/>
        </w:rPr>
        <w:t xml:space="preserve"> </w:t>
      </w:r>
      <w:r w:rsidRPr="00FF5D09">
        <w:rPr>
          <w:rFonts w:ascii="Verdana" w:hAnsi="Verdana"/>
          <w:sz w:val="18"/>
          <w:szCs w:val="18"/>
        </w:rPr>
        <w:t>Kraków</w:t>
      </w:r>
    </w:p>
    <w:p w14:paraId="55EB497D" w14:textId="59611532" w:rsidR="008642B3" w:rsidRPr="00FF5D09" w:rsidRDefault="00A17CDB" w:rsidP="00D94B42">
      <w:pPr>
        <w:pStyle w:val="Nagwek1"/>
        <w:spacing w:before="600"/>
        <w:rPr>
          <w:rFonts w:ascii="Verdana" w:hAnsi="Verdana"/>
          <w:sz w:val="18"/>
          <w:szCs w:val="18"/>
        </w:rPr>
      </w:pPr>
      <w:r w:rsidRPr="00FF5D09">
        <w:rPr>
          <w:rFonts w:ascii="Verdana" w:hAnsi="Verdana"/>
          <w:sz w:val="18"/>
          <w:szCs w:val="18"/>
        </w:rPr>
        <w:t>OGŁOSZENIE</w:t>
      </w:r>
    </w:p>
    <w:p w14:paraId="29B4AA92" w14:textId="77777777" w:rsidR="00D94B42" w:rsidRPr="00FF5D09" w:rsidRDefault="00D94B42" w:rsidP="00D94B42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FF5D09">
        <w:rPr>
          <w:rFonts w:ascii="Verdana" w:hAnsi="Verdana"/>
          <w:b/>
          <w:sz w:val="18"/>
          <w:szCs w:val="18"/>
        </w:rPr>
        <w:t>o unieważnieniu postępowania (po dokonaniu czynności nowych/czynności powtórzonych)</w:t>
      </w:r>
    </w:p>
    <w:p w14:paraId="16F0C36C" w14:textId="77777777" w:rsidR="00D94B42" w:rsidRPr="00FF5D09" w:rsidRDefault="00D94B42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377223" w:rsidRPr="00FF5D09" w14:paraId="176CE7EE" w14:textId="77777777" w:rsidTr="0077322D">
        <w:trPr>
          <w:trHeight w:val="638"/>
        </w:trPr>
        <w:tc>
          <w:tcPr>
            <w:tcW w:w="959" w:type="dxa"/>
            <w:shd w:val="clear" w:color="auto" w:fill="auto"/>
          </w:tcPr>
          <w:p w14:paraId="3E6F24AA" w14:textId="77777777" w:rsidR="00377223" w:rsidRPr="00FF5D09" w:rsidRDefault="00377223" w:rsidP="0077322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F5D09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8DE68F2" w14:textId="77777777" w:rsidR="00377223" w:rsidRPr="00FF5D09" w:rsidRDefault="00377223" w:rsidP="0077322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F5D09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FF5D0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F5D09">
              <w:rPr>
                <w:rFonts w:ascii="Verdana" w:hAnsi="Verdana"/>
                <w:sz w:val="18"/>
                <w:szCs w:val="18"/>
              </w:rPr>
              <w:t>pn.</w:t>
            </w:r>
            <w:r w:rsidRPr="00FF5D0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F5D0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F5D09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zestawu komputerowego stacjonarnego/stacji roboczej z wyposażeniem dla </w:t>
            </w:r>
            <w:proofErr w:type="spellStart"/>
            <w:r w:rsidRPr="00FF5D09">
              <w:rPr>
                <w:rFonts w:ascii="Verdana" w:hAnsi="Verdana"/>
                <w:b/>
                <w:bCs/>
                <w:sz w:val="18"/>
                <w:szCs w:val="18"/>
              </w:rPr>
              <w:t>WIEiT</w:t>
            </w:r>
            <w:proofErr w:type="spellEnd"/>
            <w:r w:rsidRPr="00FF5D09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DE-dzp.272-240/25</w:t>
            </w:r>
            <w:r w:rsidRPr="00FF5D0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F5D0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F5D09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FF5D09">
              <w:rPr>
                <w:rFonts w:ascii="Verdana" w:hAnsi="Verdana"/>
                <w:b/>
                <w:sz w:val="18"/>
                <w:szCs w:val="18"/>
              </w:rPr>
              <w:t xml:space="preserve"> DE-dzp.272-240/25</w:t>
            </w:r>
            <w:r w:rsidRPr="00FF5D0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80A4B09" w14:textId="6863166D" w:rsidR="008642B3" w:rsidRPr="00FF5D0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FF5D09">
        <w:rPr>
          <w:rFonts w:ascii="Verdana" w:hAnsi="Verdana"/>
          <w:sz w:val="18"/>
          <w:szCs w:val="18"/>
        </w:rPr>
        <w:t xml:space="preserve">Zamawiający, </w:t>
      </w:r>
      <w:r w:rsidR="00CC324B" w:rsidRPr="00FF5D09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FF5D09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FF5D09">
        <w:rPr>
          <w:rFonts w:ascii="Verdana" w:hAnsi="Verdana"/>
          <w:sz w:val="18"/>
          <w:szCs w:val="18"/>
        </w:rPr>
        <w:t xml:space="preserve">ust. 1 pkt. 1 i </w:t>
      </w:r>
      <w:r w:rsidRPr="00FF5D09">
        <w:rPr>
          <w:rFonts w:ascii="Verdana" w:hAnsi="Verdana"/>
          <w:sz w:val="18"/>
          <w:szCs w:val="18"/>
        </w:rPr>
        <w:t xml:space="preserve">ust. </w:t>
      </w:r>
      <w:r w:rsidR="00A17CDB" w:rsidRPr="00FF5D09">
        <w:rPr>
          <w:rFonts w:ascii="Verdana" w:hAnsi="Verdana"/>
          <w:sz w:val="18"/>
          <w:szCs w:val="18"/>
        </w:rPr>
        <w:t>2</w:t>
      </w:r>
      <w:r w:rsidRPr="00FF5D09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FF5D09">
        <w:rPr>
          <w:rFonts w:ascii="Verdana" w:hAnsi="Verdana"/>
          <w:sz w:val="18"/>
          <w:szCs w:val="18"/>
        </w:rPr>
        <w:t xml:space="preserve"> </w:t>
      </w:r>
      <w:r w:rsidR="00CC1A8E" w:rsidRPr="00FF5D09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FF5D09">
        <w:rPr>
          <w:rFonts w:ascii="Verdana" w:hAnsi="Verdana"/>
          <w:sz w:val="18"/>
          <w:szCs w:val="18"/>
        </w:rPr>
        <w:t>t.j</w:t>
      </w:r>
      <w:proofErr w:type="spellEnd"/>
      <w:r w:rsidR="00CC1A8E" w:rsidRPr="00FF5D09">
        <w:rPr>
          <w:rFonts w:ascii="Verdana" w:hAnsi="Verdana"/>
          <w:sz w:val="18"/>
          <w:szCs w:val="18"/>
        </w:rPr>
        <w:t xml:space="preserve">. ze zm.) </w:t>
      </w:r>
      <w:r w:rsidRPr="00FF5D09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FF5D09">
        <w:rPr>
          <w:rFonts w:ascii="Verdana" w:hAnsi="Verdana"/>
          <w:sz w:val="18"/>
          <w:szCs w:val="18"/>
        </w:rPr>
        <w:t>Pzp</w:t>
      </w:r>
      <w:proofErr w:type="spellEnd"/>
      <w:r w:rsidRPr="00FF5D09">
        <w:rPr>
          <w:rFonts w:ascii="Verdana" w:hAnsi="Verdana"/>
          <w:sz w:val="18"/>
          <w:szCs w:val="18"/>
        </w:rPr>
        <w:t>”</w:t>
      </w:r>
      <w:r w:rsidR="00D26ED6" w:rsidRPr="00FF5D09">
        <w:rPr>
          <w:rFonts w:ascii="Verdana" w:hAnsi="Verdana"/>
          <w:sz w:val="18"/>
          <w:szCs w:val="18"/>
        </w:rPr>
        <w:t xml:space="preserve">, </w:t>
      </w:r>
      <w:r w:rsidRPr="00FF5D09">
        <w:rPr>
          <w:rFonts w:ascii="Verdana" w:hAnsi="Verdana"/>
          <w:sz w:val="18"/>
          <w:szCs w:val="18"/>
        </w:rPr>
        <w:t>informuje</w:t>
      </w:r>
      <w:r w:rsidR="00D26ED6" w:rsidRPr="00FF5D09">
        <w:rPr>
          <w:rFonts w:ascii="Verdana" w:hAnsi="Verdana"/>
          <w:sz w:val="18"/>
          <w:szCs w:val="18"/>
        </w:rPr>
        <w:t xml:space="preserve">, że </w:t>
      </w:r>
      <w:r w:rsidR="00D94B42" w:rsidRPr="00FF5D09">
        <w:rPr>
          <w:rFonts w:ascii="Verdana" w:hAnsi="Verdana"/>
          <w:sz w:val="18"/>
          <w:szCs w:val="18"/>
        </w:rPr>
        <w:t>postępowanie zostało unieważnione.</w:t>
      </w:r>
    </w:p>
    <w:p w14:paraId="0EB8EF28" w14:textId="77777777" w:rsidR="003A0AFC" w:rsidRPr="00FF5D09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FF5D09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3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134"/>
        <w:gridCol w:w="1275"/>
        <w:gridCol w:w="993"/>
      </w:tblGrid>
      <w:tr w:rsidR="00AC78BA" w:rsidRPr="00FF5D09" w14:paraId="4D0679FC" w14:textId="77777777" w:rsidTr="00AF0FEF">
        <w:trPr>
          <w:trHeight w:val="510"/>
        </w:trPr>
        <w:tc>
          <w:tcPr>
            <w:tcW w:w="851" w:type="dxa"/>
            <w:vAlign w:val="center"/>
          </w:tcPr>
          <w:p w14:paraId="67BB8EF8" w14:textId="77777777" w:rsidR="00AC78BA" w:rsidRPr="00FF5D09" w:rsidRDefault="00AC78B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FF5D09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14:paraId="2168BE33" w14:textId="77777777" w:rsidR="00AC78BA" w:rsidRPr="00FF5D09" w:rsidRDefault="00AC78B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5D09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A5578E7" w14:textId="77777777" w:rsidR="00AC78BA" w:rsidRPr="00FF5D09" w:rsidRDefault="00AC78B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5D09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C0C0F9B" w14:textId="77777777" w:rsidR="00AC78BA" w:rsidRPr="00FF5D09" w:rsidRDefault="00AC78B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5D09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275" w:type="dxa"/>
            <w:vAlign w:val="center"/>
          </w:tcPr>
          <w:p w14:paraId="05BF9769" w14:textId="77777777" w:rsidR="00AC78BA" w:rsidRPr="00FF5D09" w:rsidRDefault="00AC78B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5D09">
              <w:rPr>
                <w:rFonts w:ascii="Verdana" w:hAnsi="Verdana" w:cs="Times New Roman"/>
                <w:bCs/>
                <w:sz w:val="18"/>
                <w:szCs w:val="18"/>
              </w:rPr>
              <w:t>Termin wykonania</w:t>
            </w:r>
          </w:p>
        </w:tc>
        <w:tc>
          <w:tcPr>
            <w:tcW w:w="993" w:type="dxa"/>
            <w:vAlign w:val="center"/>
          </w:tcPr>
          <w:p w14:paraId="2220526A" w14:textId="77777777" w:rsidR="00AC78BA" w:rsidRPr="00FF5D09" w:rsidRDefault="00AC78B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5D09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C78BA" w:rsidRPr="00FF5D09" w14:paraId="66FAFBB0" w14:textId="77777777" w:rsidTr="00AF0FEF">
        <w:tc>
          <w:tcPr>
            <w:tcW w:w="851" w:type="dxa"/>
            <w:vAlign w:val="center"/>
          </w:tcPr>
          <w:p w14:paraId="0C828B59" w14:textId="77777777" w:rsidR="00AC78BA" w:rsidRPr="00FF5D09" w:rsidRDefault="00AC78BA" w:rsidP="007732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5D09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14:paraId="07287DCC" w14:textId="77777777" w:rsidR="00AC78BA" w:rsidRPr="00FF5D09" w:rsidRDefault="00AC78BA" w:rsidP="0077322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F5D09">
              <w:rPr>
                <w:rFonts w:ascii="Verdana" w:hAnsi="Verdana" w:cs="Times New Roman"/>
                <w:b/>
                <w:sz w:val="18"/>
                <w:szCs w:val="18"/>
              </w:rPr>
              <w:t>PIXEL Centrum Komputerowe Tomasz Dziedzic</w:t>
            </w:r>
          </w:p>
          <w:p w14:paraId="376EB1E2" w14:textId="77777777" w:rsidR="00AC78BA" w:rsidRPr="00FF5D09" w:rsidRDefault="00AC78BA" w:rsidP="0077322D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5D09">
              <w:rPr>
                <w:rFonts w:ascii="Verdana" w:hAnsi="Verdana" w:cs="Times New Roman"/>
                <w:bCs/>
                <w:sz w:val="18"/>
                <w:szCs w:val="18"/>
              </w:rPr>
              <w:t xml:space="preserve">Wolica 60 </w:t>
            </w:r>
          </w:p>
          <w:p w14:paraId="2CAAFC7A" w14:textId="77777777" w:rsidR="00AC78BA" w:rsidRPr="00FF5D09" w:rsidRDefault="00AC78BA" w:rsidP="0077322D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5D09">
              <w:rPr>
                <w:rFonts w:ascii="Verdana" w:hAnsi="Verdana" w:cs="Times New Roman"/>
                <w:bCs/>
                <w:sz w:val="18"/>
                <w:szCs w:val="18"/>
              </w:rPr>
              <w:t>28-232 Łubnice</w:t>
            </w:r>
          </w:p>
        </w:tc>
        <w:tc>
          <w:tcPr>
            <w:tcW w:w="1134" w:type="dxa"/>
            <w:vAlign w:val="center"/>
          </w:tcPr>
          <w:p w14:paraId="36A491D6" w14:textId="081E368B" w:rsidR="00AC78BA" w:rsidRPr="00FF5D09" w:rsidRDefault="00AC78BA" w:rsidP="007732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5D09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D94B42" w:rsidRPr="00FF5D09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627B9D73" w14:textId="6AD212AA" w:rsidR="00AC78BA" w:rsidRPr="00FF5D09" w:rsidRDefault="00AC78BA" w:rsidP="007732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5D09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D94B42" w:rsidRPr="00FF5D09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275" w:type="dxa"/>
            <w:vAlign w:val="center"/>
          </w:tcPr>
          <w:p w14:paraId="3B543565" w14:textId="1281245C" w:rsidR="00AC78BA" w:rsidRPr="00FF5D09" w:rsidRDefault="00AC78BA" w:rsidP="007732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5D09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D94B42" w:rsidRPr="00FF5D09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3" w:type="dxa"/>
            <w:vAlign w:val="center"/>
          </w:tcPr>
          <w:p w14:paraId="28913DC2" w14:textId="2FB7C227" w:rsidR="00AC78BA" w:rsidRPr="00FF5D09" w:rsidRDefault="00AC78BA" w:rsidP="007732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5D09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D94B42" w:rsidRPr="00FF5D09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AC78BA" w:rsidRPr="00FF5D09" w14:paraId="1A9B61E1" w14:textId="77777777" w:rsidTr="00AF0FEF">
        <w:tc>
          <w:tcPr>
            <w:tcW w:w="851" w:type="dxa"/>
            <w:vAlign w:val="center"/>
          </w:tcPr>
          <w:p w14:paraId="45968254" w14:textId="77777777" w:rsidR="00AC78BA" w:rsidRPr="00FF5D09" w:rsidRDefault="00AC78BA" w:rsidP="007732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5D09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14:paraId="3A129FDE" w14:textId="77777777" w:rsidR="00AC78BA" w:rsidRPr="00FF5D09" w:rsidRDefault="00AC78BA" w:rsidP="0077322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F5D09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</w:t>
            </w:r>
            <w:r w:rsidR="00AF0FEF" w:rsidRPr="00FF5D09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Pr="00FF5D09">
              <w:rPr>
                <w:rFonts w:ascii="Verdana" w:hAnsi="Verdana" w:cs="Times New Roman"/>
                <w:b/>
                <w:sz w:val="18"/>
                <w:szCs w:val="18"/>
              </w:rPr>
              <w:t>o.</w:t>
            </w:r>
          </w:p>
          <w:p w14:paraId="778BC8D5" w14:textId="77777777" w:rsidR="00AC78BA" w:rsidRPr="00FF5D09" w:rsidRDefault="00AC78BA" w:rsidP="0077322D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5D09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48A494A1" w14:textId="77777777" w:rsidR="00AC78BA" w:rsidRPr="00FF5D09" w:rsidRDefault="00AC78BA" w:rsidP="0077322D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5D09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1134" w:type="dxa"/>
            <w:vAlign w:val="center"/>
          </w:tcPr>
          <w:p w14:paraId="6CE6CB10" w14:textId="77777777" w:rsidR="00AC78BA" w:rsidRPr="00FF5D09" w:rsidRDefault="00AC78BA" w:rsidP="007732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5D09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AF0FEF" w:rsidRPr="00FF5D09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6D091833" w14:textId="77777777" w:rsidR="00AC78BA" w:rsidRPr="00FF5D09" w:rsidRDefault="00AC78BA" w:rsidP="007732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5D09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AF0FEF" w:rsidRPr="00FF5D09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275" w:type="dxa"/>
            <w:vAlign w:val="center"/>
          </w:tcPr>
          <w:p w14:paraId="10F2523E" w14:textId="77777777" w:rsidR="00AC78BA" w:rsidRPr="00FF5D09" w:rsidRDefault="00AC78BA" w:rsidP="007732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5D09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AF0FEF" w:rsidRPr="00FF5D09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3" w:type="dxa"/>
            <w:vAlign w:val="center"/>
          </w:tcPr>
          <w:p w14:paraId="3B49D5C9" w14:textId="77777777" w:rsidR="00AC78BA" w:rsidRPr="00FF5D09" w:rsidRDefault="00AC78BA" w:rsidP="007732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5D09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AF0FEF" w:rsidRPr="00FF5D09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</w:tbl>
    <w:p w14:paraId="5606B0C1" w14:textId="77777777" w:rsidR="00AF0FEF" w:rsidRPr="00FF5D09" w:rsidRDefault="00AF0FEF" w:rsidP="00AF0FEF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59B7C8E8" w14:textId="77777777" w:rsidR="00AF0FEF" w:rsidRPr="00FF5D09" w:rsidRDefault="00AF0FEF" w:rsidP="00AF0FEF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FF5D09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FF5D09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7AA36297" w14:textId="77777777" w:rsidR="00E85D70" w:rsidRPr="00FF5D09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39883B55" w14:textId="77777777" w:rsidR="00FF5D09" w:rsidRPr="00FF5D09" w:rsidRDefault="00FF5D09" w:rsidP="00FF5D09">
      <w:pPr>
        <w:spacing w:after="60"/>
        <w:ind w:left="289" w:right="108" w:hanging="289"/>
        <w:jc w:val="both"/>
        <w:rPr>
          <w:rFonts w:ascii="Verdana" w:hAnsi="Verdana" w:cs="Arial"/>
          <w:b/>
          <w:bCs/>
          <w:sz w:val="18"/>
          <w:szCs w:val="18"/>
        </w:rPr>
      </w:pPr>
      <w:r w:rsidRPr="00FF5D09">
        <w:rPr>
          <w:rFonts w:ascii="Verdana" w:hAnsi="Verdana" w:cs="Arial"/>
          <w:b/>
          <w:bCs/>
          <w:sz w:val="18"/>
          <w:szCs w:val="18"/>
        </w:rPr>
        <w:t>Powody unieważnienia:</w:t>
      </w:r>
    </w:p>
    <w:p w14:paraId="3A58F742" w14:textId="77777777" w:rsidR="00FF5D09" w:rsidRPr="00FF5D09" w:rsidRDefault="00FF5D09" w:rsidP="00FF5D09">
      <w:pPr>
        <w:spacing w:after="80"/>
        <w:ind w:right="108"/>
        <w:jc w:val="both"/>
        <w:rPr>
          <w:rFonts w:ascii="Verdana" w:hAnsi="Verdana" w:cs="Arial"/>
          <w:b/>
          <w:bCs/>
          <w:sz w:val="18"/>
          <w:szCs w:val="18"/>
        </w:rPr>
      </w:pPr>
      <w:r w:rsidRPr="00FF5D09">
        <w:rPr>
          <w:rFonts w:ascii="Verdana" w:hAnsi="Verdana" w:cs="Arial"/>
          <w:b/>
          <w:bCs/>
          <w:sz w:val="18"/>
          <w:szCs w:val="18"/>
        </w:rPr>
        <w:t>Uzasadnienie prawne:</w:t>
      </w:r>
    </w:p>
    <w:p w14:paraId="02126E7B" w14:textId="77777777" w:rsidR="00FF5D09" w:rsidRPr="00FF5D09" w:rsidRDefault="00FF5D09" w:rsidP="00FF5D09">
      <w:pPr>
        <w:spacing w:after="80"/>
        <w:ind w:right="108"/>
        <w:jc w:val="both"/>
        <w:rPr>
          <w:rFonts w:ascii="Verdana" w:hAnsi="Verdana" w:cs="Arial"/>
          <w:b/>
          <w:bCs/>
          <w:sz w:val="18"/>
          <w:szCs w:val="18"/>
        </w:rPr>
      </w:pPr>
      <w:r w:rsidRPr="00FF5D09">
        <w:rPr>
          <w:rFonts w:ascii="Verdana" w:hAnsi="Verdana" w:cs="Arial"/>
          <w:b/>
          <w:bCs/>
          <w:sz w:val="18"/>
          <w:szCs w:val="18"/>
        </w:rPr>
        <w:t>Art. 255 pkt. 2) PZP</w:t>
      </w:r>
    </w:p>
    <w:p w14:paraId="18250D73" w14:textId="77777777" w:rsidR="00FF5D09" w:rsidRPr="00FF5D09" w:rsidRDefault="00FF5D09" w:rsidP="00FF5D09">
      <w:pPr>
        <w:spacing w:after="80"/>
        <w:ind w:right="108"/>
        <w:jc w:val="both"/>
        <w:rPr>
          <w:rFonts w:ascii="Verdana" w:hAnsi="Verdana" w:cs="Arial"/>
          <w:sz w:val="18"/>
          <w:szCs w:val="18"/>
        </w:rPr>
      </w:pPr>
      <w:r w:rsidRPr="00FF5D09">
        <w:rPr>
          <w:rFonts w:ascii="Verdana" w:hAnsi="Verdana" w:cs="Arial"/>
          <w:sz w:val="18"/>
          <w:szCs w:val="18"/>
        </w:rPr>
        <w:t>Zamawiający unieważnia postępowanie o udzielenie zamówienia, jeżeli wszystkie złożone wnioski o dopuszczenie do udziału w postępowaniu albo oferty podlegały odrzuceniu.</w:t>
      </w:r>
    </w:p>
    <w:p w14:paraId="6081A110" w14:textId="77777777" w:rsidR="00FF5D09" w:rsidRPr="00FF5D09" w:rsidRDefault="00FF5D09" w:rsidP="00FF5D09">
      <w:pPr>
        <w:spacing w:after="80"/>
        <w:ind w:right="108"/>
        <w:jc w:val="both"/>
        <w:rPr>
          <w:rFonts w:ascii="Verdana" w:hAnsi="Verdana" w:cs="Arial"/>
          <w:b/>
          <w:bCs/>
          <w:sz w:val="18"/>
          <w:szCs w:val="18"/>
        </w:rPr>
      </w:pPr>
      <w:r w:rsidRPr="00FF5D09">
        <w:rPr>
          <w:rFonts w:ascii="Verdana" w:hAnsi="Verdana" w:cs="Arial"/>
          <w:b/>
          <w:bCs/>
          <w:sz w:val="18"/>
          <w:szCs w:val="18"/>
        </w:rPr>
        <w:t>Uzasadnienie formalne:</w:t>
      </w:r>
    </w:p>
    <w:p w14:paraId="680CBAB4" w14:textId="77777777" w:rsidR="00FF5D09" w:rsidRPr="00FF5D09" w:rsidRDefault="00FF5D09" w:rsidP="00FF5D09">
      <w:pPr>
        <w:spacing w:before="120" w:after="120"/>
        <w:jc w:val="both"/>
        <w:rPr>
          <w:rFonts w:ascii="Verdana" w:hAnsi="Verdana"/>
          <w:color w:val="000000"/>
          <w:sz w:val="18"/>
          <w:szCs w:val="18"/>
        </w:rPr>
      </w:pPr>
      <w:r w:rsidRPr="00FF5D09">
        <w:rPr>
          <w:rFonts w:ascii="Verdana" w:hAnsi="Verdana" w:cs="Arial"/>
          <w:sz w:val="18"/>
          <w:szCs w:val="18"/>
        </w:rPr>
        <w:t>Wszystkie złożone oferty podlegają odrzuceniu.</w:t>
      </w:r>
    </w:p>
    <w:p w14:paraId="4B6367B4" w14:textId="77777777" w:rsidR="00FF5D09" w:rsidRPr="00FF5D09" w:rsidRDefault="00FF5D09" w:rsidP="00FF5D09">
      <w:pPr>
        <w:spacing w:after="40" w:line="276" w:lineRule="auto"/>
        <w:jc w:val="both"/>
        <w:rPr>
          <w:rFonts w:ascii="Verdana" w:hAnsi="Verdana"/>
          <w:sz w:val="18"/>
          <w:szCs w:val="18"/>
        </w:rPr>
      </w:pPr>
    </w:p>
    <w:p w14:paraId="690A33CA" w14:textId="77777777" w:rsidR="00F960D7" w:rsidRPr="00FF5D09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4771ACD1" w14:textId="77777777" w:rsidR="00F960D7" w:rsidRPr="00FF5D09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FF5D0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5F19C" w14:textId="77777777" w:rsidR="00D94B42" w:rsidRDefault="00D94B42">
      <w:r>
        <w:separator/>
      </w:r>
    </w:p>
  </w:endnote>
  <w:endnote w:type="continuationSeparator" w:id="0">
    <w:p w14:paraId="19EAA764" w14:textId="77777777" w:rsidR="00D94B42" w:rsidRDefault="00D94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32AA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EF25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E0438D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30486C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C445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38B01" w14:textId="77777777" w:rsidR="00D94B42" w:rsidRDefault="00D94B42">
      <w:r>
        <w:separator/>
      </w:r>
    </w:p>
  </w:footnote>
  <w:footnote w:type="continuationSeparator" w:id="0">
    <w:p w14:paraId="30EADA94" w14:textId="77777777" w:rsidR="00D94B42" w:rsidRDefault="00D94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6D8A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5C10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4416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56B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77223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4409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224E0"/>
    <w:rsid w:val="00832144"/>
    <w:rsid w:val="00841AC7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56B0"/>
    <w:rsid w:val="00AC78BA"/>
    <w:rsid w:val="00AF0FEF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94B42"/>
    <w:rsid w:val="00DE4BF6"/>
    <w:rsid w:val="00E30B2D"/>
    <w:rsid w:val="00E62859"/>
    <w:rsid w:val="00E85D70"/>
    <w:rsid w:val="00F33C66"/>
    <w:rsid w:val="00F960D7"/>
    <w:rsid w:val="00F96DC7"/>
    <w:rsid w:val="00FB7F50"/>
    <w:rsid w:val="00FE1ACC"/>
    <w:rsid w:val="00FF5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639767"/>
  <w15:chartTrackingRefBased/>
  <w15:docId w15:val="{BCF43BB3-5D97-4EA0-8C31-5A9110CA4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2025-06-06T09:39:00Z</cp:lastPrinted>
  <dcterms:created xsi:type="dcterms:W3CDTF">2025-06-24T08:52:00Z</dcterms:created>
  <dcterms:modified xsi:type="dcterms:W3CDTF">2025-06-24T08:55:00Z</dcterms:modified>
</cp:coreProperties>
</file>