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A57B2" w:rsidRPr="004A57B2">
        <w:rPr>
          <w:b/>
          <w:i w:val="0"/>
          <w:iCs/>
        </w:rPr>
        <w:t>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C4E04" w:rsidRPr="005C4E04">
        <w:rPr>
          <w:rFonts w:ascii="Times New Roman" w:eastAsia="Times New Roman" w:hAnsi="Times New Roman"/>
          <w:b/>
          <w:sz w:val="24"/>
          <w:szCs w:val="20"/>
          <w:lang w:eastAsia="pl-PL"/>
        </w:rPr>
        <w:t>ZP/27/2025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5C4E04" w:rsidRPr="005C4E0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C4E04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C4E04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dla Apteki Szpitala II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50FB9" w:rsidRDefault="00550FB9" w:rsidP="00025386">
      <w:pPr>
        <w:spacing w:after="0" w:line="240" w:lineRule="auto"/>
      </w:pPr>
      <w:r>
        <w:separator/>
      </w:r>
    </w:p>
  </w:endnote>
  <w:endnote w:type="continuationSeparator" w:id="0">
    <w:p w:rsidR="00550FB9" w:rsidRDefault="00550F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4E04" w:rsidRDefault="005C4E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4E04" w:rsidRDefault="005C4E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50FB9" w:rsidRDefault="00550FB9" w:rsidP="00025386">
      <w:pPr>
        <w:spacing w:after="0" w:line="240" w:lineRule="auto"/>
      </w:pPr>
      <w:r>
        <w:separator/>
      </w:r>
    </w:p>
  </w:footnote>
  <w:footnote w:type="continuationSeparator" w:id="0">
    <w:p w:rsidR="00550FB9" w:rsidRDefault="00550F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4E04" w:rsidRDefault="005C4E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4E04" w:rsidRDefault="005C4E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C4E04" w:rsidRDefault="005C4E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FB9"/>
    <w:rsid w:val="00025386"/>
    <w:rsid w:val="001C2314"/>
    <w:rsid w:val="004A57B2"/>
    <w:rsid w:val="004E2B1B"/>
    <w:rsid w:val="00550FB9"/>
    <w:rsid w:val="005624D8"/>
    <w:rsid w:val="005C4E04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7D2A467C"/>
  <w15:chartTrackingRefBased/>
  <w15:docId w15:val="{0849040D-CC6E-4604-B545-92B6B9991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2025-06-20T07:47:00Z</dcterms:created>
  <dcterms:modified xsi:type="dcterms:W3CDTF">2025-06-20T07:47:00Z</dcterms:modified>
</cp:coreProperties>
</file>