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CFD44" w14:textId="77777777" w:rsidR="00BA0F62" w:rsidRDefault="00BA0F62" w:rsidP="00BA0F62">
      <w:pPr>
        <w:pStyle w:val="Nagwek"/>
        <w:rPr>
          <w:rFonts w:ascii="Times New Roman" w:hAnsi="Times New Roman"/>
        </w:rPr>
      </w:pPr>
    </w:p>
    <w:p w14:paraId="0D3CF0A0" w14:textId="53157621" w:rsidR="00BA0F62" w:rsidRDefault="00BA0F62" w:rsidP="00BA0F62">
      <w:pPr>
        <w:pStyle w:val="Nagwek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DE-dzp.272-344/25</w:t>
      </w:r>
    </w:p>
    <w:p w14:paraId="75E7D235" w14:textId="77777777" w:rsidR="00BA0F62" w:rsidRDefault="00BA0F62" w:rsidP="00BA0F6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59784246" w14:textId="77777777" w:rsidR="00BA0F62" w:rsidRDefault="00BA0F62" w:rsidP="00BA0F62">
      <w:pPr>
        <w:jc w:val="center"/>
        <w:rPr>
          <w:rFonts w:ascii="Times New Roman" w:hAnsi="Times New Roman"/>
          <w:b/>
        </w:rPr>
      </w:pPr>
    </w:p>
    <w:p w14:paraId="75935D8E" w14:textId="77777777" w:rsidR="00BA0F62" w:rsidRDefault="00BA0F62" w:rsidP="00BA0F62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31790088" w14:textId="77777777" w:rsidR="00BA0F62" w:rsidRDefault="00BA0F62" w:rsidP="00BA0F62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(pełna nazwa i adres Wykonawcy)</w:t>
      </w:r>
    </w:p>
    <w:p w14:paraId="0A162346" w14:textId="77777777" w:rsidR="00BA0F62" w:rsidRDefault="00BA0F62" w:rsidP="00BA0F62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0E53DAF2" w14:textId="77777777" w:rsidR="00BA0F62" w:rsidRDefault="00BA0F62" w:rsidP="00BA0F62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sz w:val="22"/>
        </w:rPr>
        <w:t xml:space="preserve">Na potrzeby postępowania o udzielenie zamówienia publicznego prowadzonym </w:t>
      </w:r>
      <w:r>
        <w:rPr>
          <w:rFonts w:ascii="Times New Roman" w:hAnsi="Times New Roman"/>
          <w:b/>
          <w:bCs/>
          <w:sz w:val="22"/>
        </w:rPr>
        <w:t>w trybie przetargu nieograniczonego na:</w:t>
      </w:r>
    </w:p>
    <w:p w14:paraId="42033754" w14:textId="64BC0F1B" w:rsidR="00BA0F62" w:rsidRDefault="00C74410" w:rsidP="00BA0F62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265D90">
        <w:rPr>
          <w:b/>
        </w:rPr>
        <w:t>Dostawa 9 szt. komputerów przenośnych z wyposażeniem dodatkowym na potrzeby Sektora Bezpieczeństwa i Obronności  AGH</w:t>
      </w:r>
      <w:r w:rsidR="00BA0F62">
        <w:rPr>
          <w:rFonts w:ascii="Times New Roman" w:hAnsi="Times New Roman"/>
          <w:b/>
        </w:rPr>
        <w:t>, nr sprawy: DE-dzp.272-</w:t>
      </w:r>
      <w:r>
        <w:rPr>
          <w:rFonts w:ascii="Times New Roman" w:hAnsi="Times New Roman"/>
          <w:b/>
        </w:rPr>
        <w:t>344</w:t>
      </w:r>
      <w:r w:rsidR="00BA0F62">
        <w:rPr>
          <w:rFonts w:ascii="Times New Roman" w:hAnsi="Times New Roman"/>
          <w:b/>
        </w:rPr>
        <w:t>/25</w:t>
      </w:r>
      <w:r w:rsidR="00BA0F62">
        <w:rPr>
          <w:rFonts w:ascii="Times New Roman" w:hAnsi="Times New Roman"/>
          <w:b/>
          <w:bCs/>
          <w:iCs/>
        </w:rPr>
        <w:t xml:space="preserve">, </w:t>
      </w:r>
      <w:r w:rsidR="00BA0F62">
        <w:rPr>
          <w:rFonts w:ascii="Times New Roman" w:hAnsi="Times New Roman"/>
        </w:rPr>
        <w:t xml:space="preserve">prowadzonego przez Akademię Górniczo-Hutniczą w Krakowie, </w:t>
      </w:r>
    </w:p>
    <w:p w14:paraId="106E5AF3" w14:textId="77777777" w:rsidR="00BA0F62" w:rsidRDefault="00BA0F62" w:rsidP="00BA0F62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</w:rPr>
        <w:t>składam oświadczenie o w zakresie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art. 108 ust. 1 pkt 5)</w:t>
      </w:r>
      <w:r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>
        <w:rPr>
          <w:rFonts w:ascii="Times New Roman" w:hAnsi="Times New Roman"/>
          <w:b/>
        </w:rPr>
        <w:t>o braku przynależności do tej samej grupy kapitałowej</w:t>
      </w:r>
      <w:r>
        <w:rPr>
          <w:rFonts w:ascii="Times New Roman" w:hAnsi="Times New Roman"/>
        </w:rPr>
        <w:t xml:space="preserve">, w rozumieniu ustawy z dnia 16.02.2007 r. o ochronie konkurencji i konsumentów, </w:t>
      </w:r>
      <w:r>
        <w:rPr>
          <w:rFonts w:ascii="Times New Roman" w:hAnsi="Times New Roman"/>
          <w:b/>
        </w:rPr>
        <w:t>z innym wykonawcą, który złożył odrębną ofertę</w:t>
      </w:r>
      <w:r>
        <w:rPr>
          <w:rFonts w:ascii="Times New Roman" w:hAnsi="Times New Roman"/>
        </w:rPr>
        <w:t xml:space="preserve">, ofertę częściową </w:t>
      </w:r>
      <w:bookmarkStart w:id="0" w:name="_Hlk62574451"/>
      <w:r>
        <w:rPr>
          <w:rFonts w:ascii="Times New Roman" w:hAnsi="Times New Roman"/>
        </w:rPr>
        <w:t>lub wniosek o dopuszczenie do udziału w postępowaniu</w:t>
      </w:r>
      <w:bookmarkEnd w:id="0"/>
      <w:r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4A3D00D" w14:textId="77777777" w:rsidR="00BA0F62" w:rsidRDefault="00BA0F62" w:rsidP="00BA0F62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Oświadczam/(-my), że podmiot który reprezentuję </w:t>
      </w:r>
    </w:p>
    <w:p w14:paraId="4B717044" w14:textId="77777777" w:rsidR="00BA0F62" w:rsidRDefault="00BA0F62" w:rsidP="00BA0F62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(należy zaznaczyć właściwy kwadrat):</w:t>
      </w:r>
    </w:p>
    <w:p w14:paraId="59ECD01F" w14:textId="77777777" w:rsidR="00BA0F62" w:rsidRDefault="00BA0F62" w:rsidP="00BA0F62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nie należy do jakiejkolwiek/ żadnej grupy kapitałowej.</w:t>
      </w:r>
    </w:p>
    <w:p w14:paraId="6CF912EB" w14:textId="77777777" w:rsidR="00BA0F62" w:rsidRDefault="00BA0F62" w:rsidP="00BA0F62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nie 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2A57C386" w14:textId="77777777" w:rsidR="00BA0F62" w:rsidRDefault="00BA0F62" w:rsidP="00BA0F62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A0F62" w14:paraId="745DAC81" w14:textId="77777777" w:rsidTr="0022113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4B2CA" w14:textId="77777777" w:rsidR="00BA0F62" w:rsidRDefault="00BA0F62" w:rsidP="0022113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BB151" w14:textId="77777777" w:rsidR="00BA0F62" w:rsidRDefault="00BA0F62" w:rsidP="0022113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E6AA2" w14:textId="77777777" w:rsidR="00BA0F62" w:rsidRDefault="00BA0F62" w:rsidP="0022113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 podmiotu</w:t>
            </w:r>
          </w:p>
        </w:tc>
      </w:tr>
      <w:tr w:rsidR="00BA0F62" w14:paraId="6D0897D5" w14:textId="77777777" w:rsidTr="0022113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FC12E" w14:textId="77777777" w:rsidR="00BA0F62" w:rsidRDefault="00BA0F62" w:rsidP="0022113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E658" w14:textId="77777777" w:rsidR="00BA0F62" w:rsidRDefault="00BA0F62" w:rsidP="0022113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B6F46" w14:textId="77777777" w:rsidR="00BA0F62" w:rsidRDefault="00BA0F62" w:rsidP="0022113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BA0F62" w14:paraId="257CFF21" w14:textId="77777777" w:rsidTr="0022113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5CA8D" w14:textId="77777777" w:rsidR="00BA0F62" w:rsidRDefault="00BA0F62" w:rsidP="0022113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86CF2" w14:textId="77777777" w:rsidR="00BA0F62" w:rsidRDefault="00BA0F62" w:rsidP="0022113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6525" w14:textId="77777777" w:rsidR="00BA0F62" w:rsidRDefault="00BA0F62" w:rsidP="0022113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BA0F62" w14:paraId="3C468276" w14:textId="77777777" w:rsidTr="0022113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461CA" w14:textId="77777777" w:rsidR="00BA0F62" w:rsidRDefault="00BA0F62" w:rsidP="0022113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6332" w14:textId="77777777" w:rsidR="00BA0F62" w:rsidRDefault="00BA0F62" w:rsidP="0022113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1C5B" w14:textId="77777777" w:rsidR="00BA0F62" w:rsidRDefault="00BA0F62" w:rsidP="0022113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7807B391" w14:textId="77777777" w:rsidR="00BA0F62" w:rsidRDefault="00BA0F62" w:rsidP="00BA0F62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5A80C58C" w14:textId="77777777" w:rsidR="00BA0F62" w:rsidRDefault="00BA0F62" w:rsidP="00BA0F62">
      <w:pPr>
        <w:widowControl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Jednocześnie przekładam następujące dokumenty lub informacje potwierdzające przygotowanie oferty </w:t>
      </w:r>
      <w:r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19278013" w14:textId="77777777" w:rsidR="00BA0F62" w:rsidRDefault="00BA0F62" w:rsidP="00BA0F62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1B69282E" w14:textId="77777777" w:rsidR="00BA0F62" w:rsidRDefault="00BA0F62" w:rsidP="00BA0F62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2C3726EF" w14:textId="77777777" w:rsidR="00BA0F62" w:rsidRDefault="00BA0F62" w:rsidP="00BA0F62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5ADD5778" w14:textId="77777777" w:rsidR="00BA0F62" w:rsidRDefault="00BA0F62" w:rsidP="00BA0F6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78717CB8" w14:textId="77777777" w:rsidR="00BA0F62" w:rsidRDefault="00BA0F62" w:rsidP="00BA0F62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34CA8ECA" w14:textId="77777777" w:rsidR="00BA0F62" w:rsidRDefault="00BA0F62" w:rsidP="00BA0F6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59D49D3E" w14:textId="77777777" w:rsidR="00BA0F62" w:rsidRDefault="00BA0F62" w:rsidP="00BA0F62">
      <w:pPr>
        <w:rPr>
          <w:rFonts w:ascii="Times New Roman" w:hAnsi="Times New Roman"/>
        </w:rPr>
      </w:pPr>
    </w:p>
    <w:p w14:paraId="4CA146C3" w14:textId="77777777" w:rsidR="00BA0F62" w:rsidRDefault="00BA0F62" w:rsidP="00BA0F62">
      <w:pPr>
        <w:rPr>
          <w:rFonts w:ascii="Times New Roman" w:hAnsi="Times New Roman"/>
        </w:rPr>
      </w:pPr>
    </w:p>
    <w:p w14:paraId="62248E9D" w14:textId="77777777" w:rsidR="00BA0F62" w:rsidRDefault="00BA0F62" w:rsidP="00BA0F62"/>
    <w:p w14:paraId="2F800CD4" w14:textId="77777777" w:rsidR="00BA0F62" w:rsidRDefault="00BA0F62" w:rsidP="00BA0F62"/>
    <w:p w14:paraId="5E78FB27" w14:textId="77777777" w:rsidR="00BA0F62" w:rsidRDefault="00BA0F62" w:rsidP="00BA0F62"/>
    <w:p w14:paraId="6247F4B6" w14:textId="77777777" w:rsidR="00BA0F62" w:rsidRDefault="00BA0F62" w:rsidP="00BA0F62"/>
    <w:p w14:paraId="7D83D962" w14:textId="77777777" w:rsidR="00BA0F62" w:rsidRDefault="00BA0F62" w:rsidP="00BA0F62"/>
    <w:p w14:paraId="46377AB0" w14:textId="77777777" w:rsidR="00BA0F62" w:rsidRDefault="00BA0F62" w:rsidP="00BA0F62"/>
    <w:p w14:paraId="596A95F7" w14:textId="77777777" w:rsidR="00BA0F62" w:rsidRDefault="00BA0F62" w:rsidP="00BA0F62"/>
    <w:p w14:paraId="69081160" w14:textId="77777777" w:rsidR="00BA0F62" w:rsidRDefault="00BA0F62" w:rsidP="00BA0F62"/>
    <w:p w14:paraId="758F783F" w14:textId="77777777" w:rsidR="00BA0F62" w:rsidRDefault="00BA0F62" w:rsidP="00BA0F62"/>
    <w:p w14:paraId="1C050A11" w14:textId="77777777" w:rsidR="00BA0F62" w:rsidRPr="00FD6A10" w:rsidRDefault="00BA0F62" w:rsidP="00BA0F62"/>
    <w:p w14:paraId="085FE75A" w14:textId="77777777" w:rsidR="00BA0F62" w:rsidRPr="00AD121F" w:rsidRDefault="00BA0F62" w:rsidP="00BA0F62"/>
    <w:p w14:paraId="623B0B82" w14:textId="77777777" w:rsidR="00BA0F62" w:rsidRPr="005A1F38" w:rsidRDefault="00BA0F62" w:rsidP="00BA0F62"/>
    <w:p w14:paraId="0E3573B0" w14:textId="77777777" w:rsidR="00BA0F62" w:rsidRPr="00C033CD" w:rsidRDefault="00BA0F62" w:rsidP="00BA0F62"/>
    <w:p w14:paraId="33A3EB46" w14:textId="77777777" w:rsidR="00BA0F62" w:rsidRPr="009C6297" w:rsidRDefault="00BA0F62" w:rsidP="00BA0F62"/>
    <w:p w14:paraId="13651F97" w14:textId="12C515AE" w:rsidR="00106AC7" w:rsidRPr="00BA0F62" w:rsidRDefault="00106AC7" w:rsidP="00BA0F62"/>
    <w:sectPr w:rsidR="00106AC7" w:rsidRPr="00BA0F6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254E4" w14:textId="77777777" w:rsidR="00C46AA9" w:rsidRDefault="00C46AA9">
      <w:r>
        <w:separator/>
      </w:r>
    </w:p>
  </w:endnote>
  <w:endnote w:type="continuationSeparator" w:id="0">
    <w:p w14:paraId="181747A2" w14:textId="77777777" w:rsidR="00C46AA9" w:rsidRDefault="00C4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8C18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955D7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F4DA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BD41B07" w14:textId="77777777" w:rsidR="00336EEB" w:rsidRDefault="00C74410" w:rsidP="00336EEB">
    <w:pPr>
      <w:pStyle w:val="Stopka"/>
      <w:tabs>
        <w:tab w:val="clear" w:pos="4536"/>
      </w:tabs>
      <w:jc w:val="center"/>
    </w:pPr>
    <w:r>
      <w:rPr>
        <w:noProof/>
      </w:rPr>
      <w:pict w14:anchorId="0E7D0DAB">
        <v:line id="_x0000_s1025" style="position:absolute;left:0;text-align:left;z-index:251657728" from="-3.85pt,8.7pt" to="455.15pt,8.7pt"/>
      </w:pict>
    </w:r>
  </w:p>
  <w:p w14:paraId="331D96F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A41E4" w14:textId="77777777" w:rsidR="00D93CEF" w:rsidRDefault="00D93C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540D0" w14:textId="77777777" w:rsidR="00C46AA9" w:rsidRDefault="00C46AA9">
      <w:r>
        <w:separator/>
      </w:r>
    </w:p>
  </w:footnote>
  <w:footnote w:type="continuationSeparator" w:id="0">
    <w:p w14:paraId="0EB9C010" w14:textId="77777777" w:rsidR="00C46AA9" w:rsidRDefault="00C46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BF93F" w14:textId="77777777" w:rsidR="00D93CEF" w:rsidRDefault="00D93C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71854" w14:textId="77777777" w:rsidR="00D93CEF" w:rsidRDefault="00D93C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36136" w14:textId="77777777" w:rsidR="00D93CEF" w:rsidRDefault="00D93C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7830094">
    <w:abstractNumId w:val="14"/>
  </w:num>
  <w:num w:numId="2" w16cid:durableId="851378341">
    <w:abstractNumId w:val="0"/>
  </w:num>
  <w:num w:numId="3" w16cid:durableId="1535071492">
    <w:abstractNumId w:val="12"/>
  </w:num>
  <w:num w:numId="4" w16cid:durableId="932665707">
    <w:abstractNumId w:val="8"/>
  </w:num>
  <w:num w:numId="5" w16cid:durableId="701712800">
    <w:abstractNumId w:val="7"/>
  </w:num>
  <w:num w:numId="6" w16cid:durableId="1048147837">
    <w:abstractNumId w:val="1"/>
  </w:num>
  <w:num w:numId="7" w16cid:durableId="970676276">
    <w:abstractNumId w:val="6"/>
  </w:num>
  <w:num w:numId="8" w16cid:durableId="161816374">
    <w:abstractNumId w:val="3"/>
  </w:num>
  <w:num w:numId="9" w16cid:durableId="191843784">
    <w:abstractNumId w:val="2"/>
  </w:num>
  <w:num w:numId="10" w16cid:durableId="830213459">
    <w:abstractNumId w:val="5"/>
  </w:num>
  <w:num w:numId="11" w16cid:durableId="1634552559">
    <w:abstractNumId w:val="11"/>
  </w:num>
  <w:num w:numId="12" w16cid:durableId="1949578289">
    <w:abstractNumId w:val="4"/>
  </w:num>
  <w:num w:numId="13" w16cid:durableId="2017536513">
    <w:abstractNumId w:val="10"/>
  </w:num>
  <w:num w:numId="14" w16cid:durableId="891968419">
    <w:abstractNumId w:val="13"/>
  </w:num>
  <w:num w:numId="15" w16cid:durableId="4231157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6AA9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29B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A0F62"/>
    <w:rsid w:val="00BE6092"/>
    <w:rsid w:val="00C33407"/>
    <w:rsid w:val="00C46AA9"/>
    <w:rsid w:val="00C527C7"/>
    <w:rsid w:val="00C606B9"/>
    <w:rsid w:val="00C74410"/>
    <w:rsid w:val="00CB6204"/>
    <w:rsid w:val="00CC527A"/>
    <w:rsid w:val="00D74F94"/>
    <w:rsid w:val="00D93CE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3A74EF"/>
  <w15:chartTrackingRefBased/>
  <w15:docId w15:val="{7AE66142-7B26-4FF2-A1C5-0163AFA5C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A0F62"/>
    <w:pPr>
      <w:spacing w:after="160" w:line="254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BA0F62"/>
  </w:style>
  <w:style w:type="paragraph" w:styleId="Akapitzlist">
    <w:name w:val="List Paragraph"/>
    <w:basedOn w:val="Normalny"/>
    <w:uiPriority w:val="34"/>
    <w:qFormat/>
    <w:rsid w:val="00BA0F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2025-06-16T12:39:00Z</dcterms:created>
  <dcterms:modified xsi:type="dcterms:W3CDTF">2025-06-16T12:40:00Z</dcterms:modified>
</cp:coreProperties>
</file>