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82860" w14:textId="77777777" w:rsidR="00081D13" w:rsidRPr="00D37CCE" w:rsidRDefault="00771A0F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37CCE">
        <w:rPr>
          <w:sz w:val="20"/>
          <w:szCs w:val="20"/>
        </w:rPr>
        <w:t>Niepołomice</w:t>
      </w:r>
      <w:r w:rsidR="00081D13" w:rsidRPr="00D37CCE">
        <w:rPr>
          <w:sz w:val="20"/>
          <w:szCs w:val="20"/>
        </w:rPr>
        <w:t xml:space="preserve"> dnia: </w:t>
      </w:r>
      <w:r w:rsidRPr="00D37CCE">
        <w:rPr>
          <w:sz w:val="20"/>
          <w:szCs w:val="20"/>
        </w:rPr>
        <w:t>2025-06-23</w:t>
      </w:r>
    </w:p>
    <w:p w14:paraId="7361EA07" w14:textId="77777777" w:rsidR="00081D13" w:rsidRPr="00D37CCE" w:rsidRDefault="00771A0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37CCE">
        <w:rPr>
          <w:b/>
          <w:bCs/>
          <w:sz w:val="20"/>
          <w:szCs w:val="20"/>
        </w:rPr>
        <w:t>GMINA NIEPOŁOMICE</w:t>
      </w:r>
    </w:p>
    <w:p w14:paraId="0E5BF1C0" w14:textId="77777777" w:rsidR="00081D13" w:rsidRPr="00D37CCE" w:rsidRDefault="00771A0F" w:rsidP="00081D13">
      <w:pPr>
        <w:spacing w:line="360" w:lineRule="auto"/>
        <w:ind w:right="3969"/>
        <w:rPr>
          <w:sz w:val="20"/>
          <w:szCs w:val="20"/>
        </w:rPr>
      </w:pPr>
      <w:r w:rsidRPr="00D37CCE">
        <w:rPr>
          <w:sz w:val="20"/>
          <w:szCs w:val="20"/>
        </w:rPr>
        <w:t>Pl. Zwycięstwa</w:t>
      </w:r>
      <w:r w:rsidR="00081D13" w:rsidRPr="00D37CCE">
        <w:rPr>
          <w:sz w:val="20"/>
          <w:szCs w:val="20"/>
        </w:rPr>
        <w:t xml:space="preserve"> </w:t>
      </w:r>
      <w:r w:rsidRPr="00D37CCE">
        <w:rPr>
          <w:sz w:val="20"/>
          <w:szCs w:val="20"/>
        </w:rPr>
        <w:t>13</w:t>
      </w:r>
    </w:p>
    <w:p w14:paraId="7856191B" w14:textId="77777777" w:rsidR="00081D13" w:rsidRPr="00D37CCE" w:rsidRDefault="00771A0F" w:rsidP="00081D13">
      <w:pPr>
        <w:ind w:right="3969"/>
        <w:rPr>
          <w:sz w:val="20"/>
          <w:szCs w:val="20"/>
        </w:rPr>
      </w:pPr>
      <w:r w:rsidRPr="00D37CCE">
        <w:rPr>
          <w:sz w:val="20"/>
          <w:szCs w:val="20"/>
        </w:rPr>
        <w:t>32-005</w:t>
      </w:r>
      <w:r w:rsidR="00081D13" w:rsidRPr="00D37CCE">
        <w:rPr>
          <w:sz w:val="20"/>
          <w:szCs w:val="20"/>
        </w:rPr>
        <w:t xml:space="preserve"> </w:t>
      </w:r>
      <w:r w:rsidRPr="00D37CCE">
        <w:rPr>
          <w:sz w:val="20"/>
          <w:szCs w:val="20"/>
        </w:rPr>
        <w:t>Niepołomice</w:t>
      </w:r>
    </w:p>
    <w:p w14:paraId="7DAB5D91" w14:textId="77777777" w:rsidR="00081D13" w:rsidRPr="00D37CC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37CCE" w14:paraId="7B1C7970" w14:textId="77777777" w:rsidTr="00C13EA9">
        <w:tc>
          <w:tcPr>
            <w:tcW w:w="10065" w:type="dxa"/>
            <w:shd w:val="clear" w:color="auto" w:fill="F2F2F2"/>
            <w:hideMark/>
          </w:tcPr>
          <w:p w14:paraId="32318ED2" w14:textId="77777777" w:rsidR="00081D13" w:rsidRPr="00D37CC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37CC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240CD9B" w14:textId="77777777" w:rsidR="00081D13" w:rsidRPr="00D37CC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37CC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E6BBE7E" w14:textId="77777777" w:rsidR="00081D13" w:rsidRPr="00D37CC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677A48A" w14:textId="77777777" w:rsidR="00081D13" w:rsidRPr="00D37CC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37CCE">
        <w:rPr>
          <w:rFonts w:eastAsia="Calibri"/>
          <w:sz w:val="20"/>
          <w:szCs w:val="20"/>
          <w:lang w:eastAsia="en-US"/>
        </w:rPr>
        <w:t xml:space="preserve">Dotyczy </w:t>
      </w:r>
      <w:r w:rsidRPr="00D37CCE">
        <w:rPr>
          <w:sz w:val="20"/>
          <w:szCs w:val="20"/>
        </w:rPr>
        <w:t>postępowania o udzielenie zamówienia publicznego</w:t>
      </w:r>
      <w:r w:rsidRPr="00D37CC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37CCE" w14:paraId="06841CFF" w14:textId="77777777" w:rsidTr="00081D13">
        <w:tc>
          <w:tcPr>
            <w:tcW w:w="2269" w:type="dxa"/>
            <w:shd w:val="clear" w:color="auto" w:fill="auto"/>
          </w:tcPr>
          <w:p w14:paraId="46F027E3" w14:textId="77777777" w:rsidR="00081D13" w:rsidRPr="00D37CC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37CC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636FC92" w14:textId="77777777" w:rsidR="00081D13" w:rsidRPr="00D37CCE" w:rsidRDefault="00771A0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37CCE">
              <w:rPr>
                <w:bCs/>
                <w:sz w:val="20"/>
                <w:szCs w:val="20"/>
              </w:rPr>
              <w:t>Modernizacja dróg gminnych w roku 2025 na terenie Miasta i Gminy Niepołomice</w:t>
            </w:r>
          </w:p>
        </w:tc>
      </w:tr>
      <w:tr w:rsidR="00771A0F" w:rsidRPr="00D37CCE" w14:paraId="11F244A7" w14:textId="77777777" w:rsidTr="002F2DCF">
        <w:tc>
          <w:tcPr>
            <w:tcW w:w="2269" w:type="dxa"/>
            <w:shd w:val="clear" w:color="auto" w:fill="auto"/>
          </w:tcPr>
          <w:p w14:paraId="15591FB5" w14:textId="77777777" w:rsidR="00771A0F" w:rsidRPr="00D37CCE" w:rsidRDefault="00771A0F" w:rsidP="002F2D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37CC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72217A8" w14:textId="77777777" w:rsidR="00771A0F" w:rsidRPr="00D37CCE" w:rsidRDefault="00771A0F" w:rsidP="002F2D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37CCE">
              <w:rPr>
                <w:bCs/>
                <w:sz w:val="20"/>
                <w:szCs w:val="20"/>
              </w:rPr>
              <w:t>ZP.271.13.2025</w:t>
            </w:r>
          </w:p>
        </w:tc>
      </w:tr>
    </w:tbl>
    <w:p w14:paraId="16406C20" w14:textId="77777777" w:rsidR="00081D13" w:rsidRPr="00D37CC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080B69B" w14:textId="77777777" w:rsidR="00081D13" w:rsidRPr="00D37CC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37CCE">
        <w:rPr>
          <w:sz w:val="20"/>
          <w:szCs w:val="20"/>
        </w:rPr>
        <w:t xml:space="preserve">Zamawiający, </w:t>
      </w:r>
      <w:r w:rsidR="00771A0F" w:rsidRPr="00D37CCE">
        <w:rPr>
          <w:b/>
          <w:sz w:val="20"/>
          <w:szCs w:val="20"/>
        </w:rPr>
        <w:t>GMINA NIEPOŁOMICE</w:t>
      </w:r>
      <w:r w:rsidRPr="00D37CCE">
        <w:rPr>
          <w:sz w:val="20"/>
          <w:szCs w:val="20"/>
        </w:rPr>
        <w:t xml:space="preserve">, działając na podstawie art. 253 </w:t>
      </w:r>
      <w:r w:rsidR="00A17CDB" w:rsidRPr="00D37CCE">
        <w:rPr>
          <w:sz w:val="20"/>
          <w:szCs w:val="20"/>
        </w:rPr>
        <w:t xml:space="preserve">ust. 1 pkt. 1 i </w:t>
      </w:r>
      <w:r w:rsidRPr="00D37CCE">
        <w:rPr>
          <w:sz w:val="20"/>
          <w:szCs w:val="20"/>
        </w:rPr>
        <w:t xml:space="preserve">ust. </w:t>
      </w:r>
      <w:r w:rsidR="00A17CDB" w:rsidRPr="00D37CCE">
        <w:rPr>
          <w:sz w:val="20"/>
          <w:szCs w:val="20"/>
        </w:rPr>
        <w:t>2</w:t>
      </w:r>
      <w:r w:rsidRPr="00D37CCE">
        <w:rPr>
          <w:sz w:val="20"/>
          <w:szCs w:val="20"/>
        </w:rPr>
        <w:t xml:space="preserve"> </w:t>
      </w:r>
      <w:r w:rsidR="00081D13" w:rsidRPr="00D37CCE">
        <w:rPr>
          <w:sz w:val="20"/>
          <w:szCs w:val="20"/>
        </w:rPr>
        <w:t xml:space="preserve">ustawy z dnia 11 września 2019r. Prawo zamówień publicznych </w:t>
      </w:r>
      <w:r w:rsidR="00771A0F" w:rsidRPr="00D37CCE">
        <w:rPr>
          <w:sz w:val="20"/>
          <w:szCs w:val="20"/>
        </w:rPr>
        <w:t>(</w:t>
      </w:r>
      <w:proofErr w:type="spellStart"/>
      <w:r w:rsidR="00771A0F" w:rsidRPr="00D37CCE">
        <w:rPr>
          <w:sz w:val="20"/>
          <w:szCs w:val="20"/>
        </w:rPr>
        <w:t>t.j</w:t>
      </w:r>
      <w:proofErr w:type="spellEnd"/>
      <w:r w:rsidR="00771A0F" w:rsidRPr="00D37CCE">
        <w:rPr>
          <w:sz w:val="20"/>
          <w:szCs w:val="20"/>
        </w:rPr>
        <w:t>. Dz. U. z 2024 poz. 1320)</w:t>
      </w:r>
      <w:r w:rsidR="00081D13" w:rsidRPr="00D37CCE">
        <w:rPr>
          <w:sz w:val="20"/>
          <w:szCs w:val="20"/>
        </w:rPr>
        <w:t xml:space="preserve">, zwanej dalej „ustawą </w:t>
      </w:r>
      <w:proofErr w:type="spellStart"/>
      <w:r w:rsidR="00081D13" w:rsidRPr="00D37CCE">
        <w:rPr>
          <w:sz w:val="20"/>
          <w:szCs w:val="20"/>
        </w:rPr>
        <w:t>Pzp</w:t>
      </w:r>
      <w:proofErr w:type="spellEnd"/>
      <w:r w:rsidR="00081D13" w:rsidRPr="00D37CCE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71A0F" w:rsidRPr="00D37CCE" w14:paraId="7D900539" w14:textId="77777777" w:rsidTr="002F2D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4EA2DE1" w14:textId="77777777" w:rsidR="00771A0F" w:rsidRPr="00D37CCE" w:rsidRDefault="00771A0F" w:rsidP="002F2DC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37CCE">
              <w:rPr>
                <w:b/>
                <w:sz w:val="20"/>
                <w:szCs w:val="20"/>
              </w:rPr>
              <w:t>Przedsiębiorstwo Wielobranżowe MK MATRAB Michał Kaptur</w:t>
            </w:r>
          </w:p>
          <w:p w14:paraId="46EED4D9" w14:textId="6E950E46" w:rsidR="00771A0F" w:rsidRPr="00D37CCE" w:rsidRDefault="00D37CCE" w:rsidP="002F2DCF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71A0F" w:rsidRPr="00D37CCE">
              <w:rPr>
                <w:bCs/>
                <w:sz w:val="20"/>
                <w:szCs w:val="20"/>
              </w:rPr>
              <w:t>Zarabie</w:t>
            </w:r>
            <w:r w:rsidR="00771A0F" w:rsidRPr="00D37CCE">
              <w:rPr>
                <w:bCs/>
                <w:sz w:val="20"/>
                <w:szCs w:val="20"/>
              </w:rPr>
              <w:t xml:space="preserve"> </w:t>
            </w:r>
            <w:r w:rsidR="00771A0F" w:rsidRPr="00D37CCE">
              <w:rPr>
                <w:bCs/>
                <w:sz w:val="20"/>
                <w:szCs w:val="20"/>
              </w:rPr>
              <w:t>21</w:t>
            </w:r>
            <w:r w:rsidR="00771A0F" w:rsidRPr="00D37CCE">
              <w:rPr>
                <w:bCs/>
                <w:sz w:val="20"/>
                <w:szCs w:val="20"/>
              </w:rPr>
              <w:t xml:space="preserve"> </w:t>
            </w:r>
          </w:p>
          <w:p w14:paraId="536866F1" w14:textId="77777777" w:rsidR="00771A0F" w:rsidRPr="00D37CCE" w:rsidRDefault="00771A0F" w:rsidP="002F2DCF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37CCE">
              <w:rPr>
                <w:bCs/>
                <w:sz w:val="20"/>
                <w:szCs w:val="20"/>
              </w:rPr>
              <w:t>32-410</w:t>
            </w:r>
            <w:r w:rsidRPr="00D37CCE">
              <w:rPr>
                <w:bCs/>
                <w:sz w:val="20"/>
                <w:szCs w:val="20"/>
              </w:rPr>
              <w:t xml:space="preserve"> </w:t>
            </w:r>
            <w:r w:rsidRPr="00D37CCE">
              <w:rPr>
                <w:bCs/>
                <w:sz w:val="20"/>
                <w:szCs w:val="20"/>
              </w:rPr>
              <w:t>DOBCZYCE</w:t>
            </w:r>
          </w:p>
          <w:p w14:paraId="67420AC8" w14:textId="55E8BE87" w:rsidR="00771A0F" w:rsidRPr="00D37CCE" w:rsidRDefault="00771A0F" w:rsidP="002F2DC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37CC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37CCE">
              <w:rPr>
                <w:sz w:val="20"/>
                <w:szCs w:val="20"/>
              </w:rPr>
              <w:t xml:space="preserve"> </w:t>
            </w:r>
            <w:bookmarkEnd w:id="1"/>
            <w:r w:rsidRPr="00D37CCE">
              <w:rPr>
                <w:b/>
                <w:sz w:val="20"/>
                <w:szCs w:val="20"/>
              </w:rPr>
              <w:t>1</w:t>
            </w:r>
            <w:r w:rsidR="00D37CCE">
              <w:rPr>
                <w:b/>
                <w:sz w:val="20"/>
                <w:szCs w:val="20"/>
              </w:rPr>
              <w:t> 358 535,07</w:t>
            </w:r>
            <w:r w:rsidRPr="00D37CCE">
              <w:rPr>
                <w:b/>
                <w:sz w:val="20"/>
                <w:szCs w:val="20"/>
              </w:rPr>
              <w:t xml:space="preserve"> zł</w:t>
            </w:r>
            <w:r w:rsidRPr="00D37CCE">
              <w:rPr>
                <w:b/>
                <w:sz w:val="20"/>
                <w:szCs w:val="20"/>
              </w:rPr>
              <w:t xml:space="preserve"> brutto</w:t>
            </w:r>
            <w:r w:rsidRPr="00D37CCE">
              <w:rPr>
                <w:bCs/>
                <w:sz w:val="20"/>
                <w:szCs w:val="20"/>
              </w:rPr>
              <w:t>.</w:t>
            </w:r>
          </w:p>
          <w:p w14:paraId="6BA495B0" w14:textId="77777777" w:rsidR="00771A0F" w:rsidRPr="00D37CCE" w:rsidRDefault="00771A0F" w:rsidP="002F2DC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37CCE">
              <w:rPr>
                <w:color w:val="000000"/>
                <w:sz w:val="20"/>
                <w:szCs w:val="20"/>
              </w:rPr>
              <w:t>Uzasadnienie wyboru:</w:t>
            </w:r>
          </w:p>
          <w:p w14:paraId="240F6485" w14:textId="77777777" w:rsidR="00771A0F" w:rsidRPr="00D37CCE" w:rsidRDefault="00771A0F" w:rsidP="002F2DC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37CCE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92563C8" w14:textId="77777777" w:rsidR="00081D13" w:rsidRPr="00D37CCE" w:rsidRDefault="00771A0F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37CCE">
        <w:rPr>
          <w:b/>
          <w:bCs/>
          <w:color w:val="000000"/>
          <w:sz w:val="20"/>
          <w:szCs w:val="20"/>
        </w:rPr>
        <w:t xml:space="preserve"> </w:t>
      </w:r>
      <w:r w:rsidR="00081D13" w:rsidRPr="00D37CC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D37CCE">
        <w:rPr>
          <w:color w:val="000000"/>
          <w:sz w:val="20"/>
          <w:szCs w:val="20"/>
        </w:rPr>
        <w:t>:</w:t>
      </w:r>
    </w:p>
    <w:tbl>
      <w:tblPr>
        <w:tblW w:w="9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3536"/>
        <w:gridCol w:w="1663"/>
        <w:gridCol w:w="1870"/>
        <w:gridCol w:w="1663"/>
      </w:tblGrid>
      <w:tr w:rsidR="00D37CCE" w:rsidRPr="00D37CCE" w14:paraId="1BD86B5E" w14:textId="77777777" w:rsidTr="00D37CCE">
        <w:trPr>
          <w:trHeight w:val="511"/>
        </w:trPr>
        <w:tc>
          <w:tcPr>
            <w:tcW w:w="1248" w:type="dxa"/>
            <w:shd w:val="clear" w:color="auto" w:fill="F2F2F2"/>
            <w:vAlign w:val="center"/>
          </w:tcPr>
          <w:p w14:paraId="4A719DBD" w14:textId="77777777" w:rsidR="00D37CCE" w:rsidRPr="00D37CCE" w:rsidRDefault="00D37CC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37CC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36" w:type="dxa"/>
            <w:shd w:val="clear" w:color="auto" w:fill="F2F2F2"/>
            <w:vAlign w:val="center"/>
          </w:tcPr>
          <w:p w14:paraId="03BD2A57" w14:textId="77777777" w:rsidR="00D37CCE" w:rsidRPr="00D37CCE" w:rsidRDefault="00D37CC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0B0DF472" w14:textId="77777777" w:rsidR="00D37CCE" w:rsidRPr="00D37CCE" w:rsidRDefault="00D37CC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0" w:type="dxa"/>
            <w:shd w:val="clear" w:color="auto" w:fill="F2F2F2"/>
            <w:vAlign w:val="center"/>
          </w:tcPr>
          <w:p w14:paraId="31676CAB" w14:textId="77777777" w:rsidR="00D37CCE" w:rsidRPr="00D37CCE" w:rsidRDefault="00D37CC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6D316ABB" w14:textId="77777777" w:rsidR="00D37CCE" w:rsidRPr="00D37CCE" w:rsidRDefault="00D37CC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D37CCE" w:rsidRPr="00D37CCE" w14:paraId="7852B880" w14:textId="77777777" w:rsidTr="00D37CCE">
        <w:trPr>
          <w:trHeight w:val="1672"/>
        </w:trPr>
        <w:tc>
          <w:tcPr>
            <w:tcW w:w="1248" w:type="dxa"/>
            <w:vAlign w:val="center"/>
          </w:tcPr>
          <w:p w14:paraId="589BB882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36" w:type="dxa"/>
            <w:vAlign w:val="center"/>
          </w:tcPr>
          <w:p w14:paraId="69023861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>Przedsiębiorstwo Wielobranżowe MK MATRAB Michał Kaptur</w:t>
            </w:r>
          </w:p>
          <w:p w14:paraId="1539C353" w14:textId="256CC83B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Zarabie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21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406F1B6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32-410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DOBCZYCE</w:t>
            </w:r>
          </w:p>
        </w:tc>
        <w:tc>
          <w:tcPr>
            <w:tcW w:w="1663" w:type="dxa"/>
            <w:vAlign w:val="center"/>
          </w:tcPr>
          <w:p w14:paraId="7973B38C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0" w:type="dxa"/>
            <w:vAlign w:val="center"/>
          </w:tcPr>
          <w:p w14:paraId="66BBF94B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6DBC9FFE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37CCE" w:rsidRPr="00D37CCE" w14:paraId="363C9D53" w14:textId="77777777" w:rsidTr="00D37CCE">
        <w:trPr>
          <w:trHeight w:val="1660"/>
        </w:trPr>
        <w:tc>
          <w:tcPr>
            <w:tcW w:w="1248" w:type="dxa"/>
            <w:vAlign w:val="center"/>
          </w:tcPr>
          <w:p w14:paraId="187CEFA1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36" w:type="dxa"/>
            <w:vAlign w:val="center"/>
          </w:tcPr>
          <w:p w14:paraId="0C01A0F9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>Przedsiębiorstwo Drogowo-Mostowe "LIMDROG" Sp. z o.o.</w:t>
            </w:r>
          </w:p>
          <w:p w14:paraId="35892DC0" w14:textId="77777777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ul. Matki Boskiej Bolesnej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87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AACE88D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34-600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Limanowa</w:t>
            </w:r>
          </w:p>
        </w:tc>
        <w:tc>
          <w:tcPr>
            <w:tcW w:w="1663" w:type="dxa"/>
            <w:vAlign w:val="center"/>
          </w:tcPr>
          <w:p w14:paraId="06626635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56,58</w:t>
            </w:r>
          </w:p>
        </w:tc>
        <w:tc>
          <w:tcPr>
            <w:tcW w:w="1870" w:type="dxa"/>
            <w:vAlign w:val="center"/>
          </w:tcPr>
          <w:p w14:paraId="07F7B1D6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37CC5DF0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96,58</w:t>
            </w:r>
          </w:p>
        </w:tc>
      </w:tr>
      <w:tr w:rsidR="00D37CCE" w:rsidRPr="00D37CCE" w14:paraId="6EEB4CF7" w14:textId="77777777" w:rsidTr="00D37CCE">
        <w:trPr>
          <w:trHeight w:val="842"/>
        </w:trPr>
        <w:tc>
          <w:tcPr>
            <w:tcW w:w="1248" w:type="dxa"/>
            <w:vAlign w:val="center"/>
          </w:tcPr>
          <w:p w14:paraId="4E6C4A86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6" w:type="dxa"/>
            <w:vAlign w:val="center"/>
          </w:tcPr>
          <w:p w14:paraId="2B73DA90" w14:textId="594A330F" w:rsid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 xml:space="preserve">Krusz-Bud Piotr Iwulski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D37CCE">
              <w:rPr>
                <w:rFonts w:ascii="Times New Roman" w:hAnsi="Times New Roman" w:cs="Times New Roman"/>
                <w:b/>
              </w:rPr>
              <w:t>Roboty Drogowo-Budowlane</w:t>
            </w:r>
          </w:p>
          <w:p w14:paraId="1E105E99" w14:textId="17454CA9" w:rsid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>Krusz-Bud Piotr Iwulski</w:t>
            </w:r>
          </w:p>
          <w:p w14:paraId="42A8B12E" w14:textId="0E135F52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Zakład Eksploatacji Kruszyw</w:t>
            </w:r>
          </w:p>
          <w:p w14:paraId="16947EA9" w14:textId="54243888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Wola Batorska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1313</w:t>
            </w:r>
          </w:p>
          <w:p w14:paraId="59CBE3A6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32-007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Zabierzów Bocheński</w:t>
            </w:r>
          </w:p>
        </w:tc>
        <w:tc>
          <w:tcPr>
            <w:tcW w:w="1663" w:type="dxa"/>
            <w:vAlign w:val="center"/>
          </w:tcPr>
          <w:p w14:paraId="7DE9315D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lastRenderedPageBreak/>
              <w:t xml:space="preserve">  50,31</w:t>
            </w:r>
          </w:p>
        </w:tc>
        <w:tc>
          <w:tcPr>
            <w:tcW w:w="1870" w:type="dxa"/>
            <w:vAlign w:val="center"/>
          </w:tcPr>
          <w:p w14:paraId="7617C9B9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45412312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90,31</w:t>
            </w:r>
          </w:p>
        </w:tc>
      </w:tr>
      <w:tr w:rsidR="00D37CCE" w:rsidRPr="00D37CCE" w14:paraId="1BF82626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53F4A15B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6" w:type="dxa"/>
            <w:vAlign w:val="center"/>
          </w:tcPr>
          <w:p w14:paraId="7CEBCFF3" w14:textId="780E5E69" w:rsid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Konsorcjum Lider:</w:t>
            </w:r>
          </w:p>
          <w:p w14:paraId="6ADF0330" w14:textId="0C99A216" w:rsid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>P-BUD PRZEMYSŁAW BIRKOWSKI</w:t>
            </w:r>
          </w:p>
          <w:p w14:paraId="36F85AE9" w14:textId="3DA5DAB4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Partner: R-BUD Firma Usługowo-Transportowo-Handlowa Ryszard Birkowski</w:t>
            </w:r>
          </w:p>
          <w:p w14:paraId="088A2E32" w14:textId="77777777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Zawada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86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81ADB0D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32-700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ZAWADA</w:t>
            </w:r>
          </w:p>
        </w:tc>
        <w:tc>
          <w:tcPr>
            <w:tcW w:w="1663" w:type="dxa"/>
            <w:vAlign w:val="center"/>
          </w:tcPr>
          <w:p w14:paraId="795265F9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50,03</w:t>
            </w:r>
          </w:p>
        </w:tc>
        <w:tc>
          <w:tcPr>
            <w:tcW w:w="1870" w:type="dxa"/>
            <w:vAlign w:val="center"/>
          </w:tcPr>
          <w:p w14:paraId="691F0302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488B1D84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90,03</w:t>
            </w:r>
          </w:p>
        </w:tc>
      </w:tr>
      <w:tr w:rsidR="00D37CCE" w:rsidRPr="00D37CCE" w14:paraId="069F7BC9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19DC4770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6" w:type="dxa"/>
            <w:vAlign w:val="center"/>
          </w:tcPr>
          <w:p w14:paraId="32AD600A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7CCE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D37CCE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404A3CFE" w14:textId="6432A0BE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Blokowa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14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B12C28C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31-752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3" w:type="dxa"/>
            <w:vAlign w:val="center"/>
          </w:tcPr>
          <w:p w14:paraId="19BE72BE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46,87</w:t>
            </w:r>
          </w:p>
        </w:tc>
        <w:tc>
          <w:tcPr>
            <w:tcW w:w="1870" w:type="dxa"/>
            <w:vAlign w:val="center"/>
          </w:tcPr>
          <w:p w14:paraId="3A449C7E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6D26DAA9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86,87</w:t>
            </w:r>
          </w:p>
        </w:tc>
      </w:tr>
      <w:tr w:rsidR="00D37CCE" w:rsidRPr="00D37CCE" w14:paraId="281A90E7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2F5C8132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36" w:type="dxa"/>
            <w:vAlign w:val="center"/>
          </w:tcPr>
          <w:p w14:paraId="0AD53754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 xml:space="preserve">Przedsiębiorstwo Robót Drogowych </w:t>
            </w:r>
            <w:proofErr w:type="spellStart"/>
            <w:r w:rsidRPr="00D37CCE">
              <w:rPr>
                <w:rFonts w:ascii="Times New Roman" w:hAnsi="Times New Roman" w:cs="Times New Roman"/>
                <w:b/>
              </w:rPr>
              <w:t>Roadstar</w:t>
            </w:r>
            <w:proofErr w:type="spellEnd"/>
            <w:r w:rsidRPr="00D37CCE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30B85507" w14:textId="6CD60BA8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Bugaj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32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AA2BA45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27-200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Starachowice</w:t>
            </w:r>
          </w:p>
        </w:tc>
        <w:tc>
          <w:tcPr>
            <w:tcW w:w="1663" w:type="dxa"/>
            <w:vAlign w:val="center"/>
          </w:tcPr>
          <w:p w14:paraId="3FD0C2E8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46,23</w:t>
            </w:r>
          </w:p>
        </w:tc>
        <w:tc>
          <w:tcPr>
            <w:tcW w:w="1870" w:type="dxa"/>
            <w:vAlign w:val="center"/>
          </w:tcPr>
          <w:p w14:paraId="46D20FF4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2272C5CA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86,23</w:t>
            </w:r>
          </w:p>
        </w:tc>
      </w:tr>
      <w:tr w:rsidR="00D37CCE" w:rsidRPr="00D37CCE" w14:paraId="7C628C99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1E35C271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6" w:type="dxa"/>
            <w:vAlign w:val="center"/>
          </w:tcPr>
          <w:p w14:paraId="0F711855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7CCE">
              <w:rPr>
                <w:rFonts w:ascii="Times New Roman" w:hAnsi="Times New Roman" w:cs="Times New Roman"/>
                <w:b/>
              </w:rPr>
              <w:t>Zakład Gospodarki Komunalnej Spółka z o.o.</w:t>
            </w:r>
          </w:p>
          <w:p w14:paraId="00BF3FF6" w14:textId="3C036D38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Wodna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4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40573FE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30-556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3" w:type="dxa"/>
            <w:vAlign w:val="center"/>
          </w:tcPr>
          <w:p w14:paraId="203FB6E3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38,18</w:t>
            </w:r>
          </w:p>
        </w:tc>
        <w:tc>
          <w:tcPr>
            <w:tcW w:w="1870" w:type="dxa"/>
            <w:vAlign w:val="center"/>
          </w:tcPr>
          <w:p w14:paraId="4757D8B6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79FD102D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78,18</w:t>
            </w:r>
          </w:p>
        </w:tc>
      </w:tr>
      <w:tr w:rsidR="00D37CCE" w:rsidRPr="00D37CCE" w14:paraId="625A5DC2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6BB8CC54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36" w:type="dxa"/>
            <w:vAlign w:val="center"/>
          </w:tcPr>
          <w:p w14:paraId="2B83B15F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7CCE">
              <w:rPr>
                <w:rFonts w:ascii="Times New Roman" w:hAnsi="Times New Roman" w:cs="Times New Roman"/>
                <w:b/>
              </w:rPr>
              <w:t>Sarivo</w:t>
            </w:r>
            <w:proofErr w:type="spellEnd"/>
            <w:r w:rsidRPr="00D37CCE">
              <w:rPr>
                <w:rFonts w:ascii="Times New Roman" w:hAnsi="Times New Roman" w:cs="Times New Roman"/>
                <w:b/>
              </w:rPr>
              <w:t xml:space="preserve"> Infrastruktura Sp .z o.o.</w:t>
            </w:r>
          </w:p>
          <w:p w14:paraId="763850EA" w14:textId="51CD00EE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 xml:space="preserve">Christo </w:t>
            </w:r>
            <w:proofErr w:type="spellStart"/>
            <w:r w:rsidRPr="00D37CCE">
              <w:rPr>
                <w:rFonts w:ascii="Times New Roman" w:hAnsi="Times New Roman" w:cs="Times New Roman"/>
                <w:bCs/>
              </w:rPr>
              <w:t>Botewa</w:t>
            </w:r>
            <w:proofErr w:type="spellEnd"/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14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985252E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30-798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3" w:type="dxa"/>
            <w:vAlign w:val="center"/>
          </w:tcPr>
          <w:p w14:paraId="33F03F70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37,37</w:t>
            </w:r>
          </w:p>
        </w:tc>
        <w:tc>
          <w:tcPr>
            <w:tcW w:w="1870" w:type="dxa"/>
            <w:vAlign w:val="center"/>
          </w:tcPr>
          <w:p w14:paraId="22BE6A7B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6928EEB4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77,37</w:t>
            </w:r>
          </w:p>
        </w:tc>
      </w:tr>
      <w:tr w:rsidR="00D37CCE" w:rsidRPr="00D37CCE" w14:paraId="15EFB33F" w14:textId="77777777" w:rsidTr="00D37CCE">
        <w:trPr>
          <w:trHeight w:val="144"/>
        </w:trPr>
        <w:tc>
          <w:tcPr>
            <w:tcW w:w="1248" w:type="dxa"/>
            <w:vAlign w:val="center"/>
          </w:tcPr>
          <w:p w14:paraId="3FCBCAAC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36" w:type="dxa"/>
            <w:vAlign w:val="center"/>
          </w:tcPr>
          <w:p w14:paraId="082AF13E" w14:textId="77777777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7CCE">
              <w:rPr>
                <w:rFonts w:ascii="Times New Roman" w:hAnsi="Times New Roman" w:cs="Times New Roman"/>
                <w:b/>
              </w:rPr>
              <w:t>ViaSTRADA</w:t>
            </w:r>
            <w:proofErr w:type="spellEnd"/>
            <w:r w:rsidRPr="00D37CCE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7275994F" w14:textId="1999480D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Szlak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77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/222</w:t>
            </w:r>
          </w:p>
          <w:p w14:paraId="248757F9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31-153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3" w:type="dxa"/>
            <w:vAlign w:val="center"/>
          </w:tcPr>
          <w:p w14:paraId="7746B110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31,85</w:t>
            </w:r>
          </w:p>
        </w:tc>
        <w:tc>
          <w:tcPr>
            <w:tcW w:w="1870" w:type="dxa"/>
            <w:vAlign w:val="center"/>
          </w:tcPr>
          <w:p w14:paraId="6E03A932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3AD84584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71,85</w:t>
            </w:r>
          </w:p>
        </w:tc>
      </w:tr>
      <w:tr w:rsidR="00D37CCE" w:rsidRPr="00D37CCE" w14:paraId="7C518C9B" w14:textId="77777777" w:rsidTr="00D37CCE">
        <w:trPr>
          <w:trHeight w:val="1143"/>
        </w:trPr>
        <w:tc>
          <w:tcPr>
            <w:tcW w:w="1248" w:type="dxa"/>
            <w:vAlign w:val="center"/>
          </w:tcPr>
          <w:p w14:paraId="27BC26A5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6" w:type="dxa"/>
            <w:vAlign w:val="center"/>
          </w:tcPr>
          <w:p w14:paraId="7823489A" w14:textId="286DE0DB" w:rsidR="00D37CCE" w:rsidRPr="00D37CCE" w:rsidRDefault="00D37CCE" w:rsidP="002F2DC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7CCE">
              <w:rPr>
                <w:rFonts w:ascii="Times New Roman" w:hAnsi="Times New Roman" w:cs="Times New Roman"/>
                <w:b/>
              </w:rPr>
              <w:t>Strabag</w:t>
            </w:r>
            <w:proofErr w:type="spellEnd"/>
            <w:r w:rsidRPr="00D37CCE">
              <w:rPr>
                <w:rFonts w:ascii="Times New Roman" w:hAnsi="Times New Roman" w:cs="Times New Roman"/>
                <w:b/>
              </w:rPr>
              <w:t xml:space="preserve"> Infrastruktura Południe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D37CCE">
              <w:rPr>
                <w:rFonts w:ascii="Times New Roman" w:hAnsi="Times New Roman" w:cs="Times New Roman"/>
                <w:b/>
              </w:rPr>
              <w:t>Sp. z o. o.</w:t>
            </w:r>
          </w:p>
          <w:p w14:paraId="7CA532C7" w14:textId="51C381AF" w:rsidR="00D37CCE" w:rsidRPr="00D37CCE" w:rsidRDefault="00D37CCE" w:rsidP="002F2DC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7CCE">
              <w:rPr>
                <w:rFonts w:ascii="Times New Roman" w:hAnsi="Times New Roman" w:cs="Times New Roman"/>
                <w:bCs/>
              </w:rPr>
              <w:t>Wyścigowa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58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899FFCA" w14:textId="77777777" w:rsidR="00D37CCE" w:rsidRPr="00D37CCE" w:rsidRDefault="00D37CCE" w:rsidP="002F2DC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7CCE">
              <w:rPr>
                <w:rFonts w:ascii="Times New Roman" w:hAnsi="Times New Roman" w:cs="Times New Roman"/>
                <w:bCs/>
              </w:rPr>
              <w:t>53-012</w:t>
            </w:r>
            <w:r w:rsidRPr="00D37CCE">
              <w:rPr>
                <w:rFonts w:ascii="Times New Roman" w:hAnsi="Times New Roman" w:cs="Times New Roman"/>
                <w:bCs/>
              </w:rPr>
              <w:t xml:space="preserve"> </w:t>
            </w:r>
            <w:r w:rsidRPr="00D37CCE">
              <w:rPr>
                <w:rFonts w:ascii="Times New Roman" w:hAnsi="Times New Roman" w:cs="Times New Roman"/>
                <w:bCs/>
              </w:rPr>
              <w:t>Wrocław</w:t>
            </w:r>
          </w:p>
        </w:tc>
        <w:tc>
          <w:tcPr>
            <w:tcW w:w="1663" w:type="dxa"/>
            <w:vAlign w:val="center"/>
          </w:tcPr>
          <w:p w14:paraId="76F6E031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18,66</w:t>
            </w:r>
          </w:p>
        </w:tc>
        <w:tc>
          <w:tcPr>
            <w:tcW w:w="1870" w:type="dxa"/>
            <w:vAlign w:val="center"/>
          </w:tcPr>
          <w:p w14:paraId="7803A2A5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46D534A6" w14:textId="77777777" w:rsidR="00D37CCE" w:rsidRPr="00D37CCE" w:rsidRDefault="00D37CCE" w:rsidP="002F2D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7CCE">
              <w:rPr>
                <w:rFonts w:ascii="Times New Roman" w:hAnsi="Times New Roman" w:cs="Times New Roman"/>
              </w:rPr>
              <w:t xml:space="preserve">  58,66</w:t>
            </w:r>
          </w:p>
        </w:tc>
      </w:tr>
    </w:tbl>
    <w:p w14:paraId="5F8C2160" w14:textId="77777777" w:rsidR="00E85D70" w:rsidRPr="00D37CC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DE93E83" w14:textId="77777777" w:rsidR="00F960D7" w:rsidRPr="00D37CC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D37CC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B4D98" w14:textId="77777777" w:rsidR="00A715FE" w:rsidRDefault="00A715FE">
      <w:r>
        <w:separator/>
      </w:r>
    </w:p>
  </w:endnote>
  <w:endnote w:type="continuationSeparator" w:id="0">
    <w:p w14:paraId="2D8214A8" w14:textId="77777777" w:rsidR="00A715FE" w:rsidRDefault="00A7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C0C5D" w14:textId="77777777" w:rsidR="00771A0F" w:rsidRDefault="00771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80908" w14:textId="1EA897B2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78EDC" w14:textId="77777777" w:rsidR="00771A0F" w:rsidRDefault="00771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E057F" w14:textId="77777777" w:rsidR="00A715FE" w:rsidRDefault="00A715FE">
      <w:r>
        <w:separator/>
      </w:r>
    </w:p>
  </w:footnote>
  <w:footnote w:type="continuationSeparator" w:id="0">
    <w:p w14:paraId="15C0B9AB" w14:textId="77777777" w:rsidR="00A715FE" w:rsidRDefault="00A71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8F83C" w14:textId="77777777" w:rsidR="00771A0F" w:rsidRDefault="00771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05F98" w14:textId="77777777" w:rsidR="00771A0F" w:rsidRDefault="00771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C96C" w14:textId="77777777" w:rsidR="00771A0F" w:rsidRDefault="00771A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5F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1A0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15FE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7CCE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EAD43"/>
  <w15:chartTrackingRefBased/>
  <w15:docId w15:val="{FB5C4F51-6625-4254-8830-4E54A693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2025-06-23T14:58:00Z</cp:lastPrinted>
  <dcterms:created xsi:type="dcterms:W3CDTF">2025-06-23T14:58:00Z</dcterms:created>
  <dcterms:modified xsi:type="dcterms:W3CDTF">2025-06-23T14:58:00Z</dcterms:modified>
</cp:coreProperties>
</file>