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D1E41" w14:textId="77777777" w:rsidR="004A14C7" w:rsidRPr="004A14C7" w:rsidRDefault="004A14C7" w:rsidP="004A14C7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4A14C7">
        <w:rPr>
          <w:rFonts w:ascii="Verdana" w:hAnsi="Verdana"/>
          <w:bCs/>
          <w:sz w:val="20"/>
          <w:szCs w:val="20"/>
        </w:rPr>
        <w:tab/>
      </w:r>
      <w:r w:rsidRPr="004A14C7">
        <w:rPr>
          <w:rFonts w:ascii="Verdana" w:hAnsi="Verdana"/>
          <w:bCs/>
          <w:sz w:val="20"/>
          <w:szCs w:val="20"/>
        </w:rPr>
        <w:tab/>
      </w:r>
      <w:r w:rsidRPr="004A14C7">
        <w:rPr>
          <w:rFonts w:ascii="Verdana" w:hAnsi="Verdana"/>
          <w:bCs/>
          <w:sz w:val="20"/>
          <w:szCs w:val="20"/>
        </w:rPr>
        <w:tab/>
      </w:r>
      <w:r w:rsidRPr="004A14C7">
        <w:rPr>
          <w:rFonts w:ascii="Verdana" w:hAnsi="Verdana"/>
          <w:bCs/>
          <w:sz w:val="20"/>
          <w:szCs w:val="20"/>
        </w:rPr>
        <w:tab/>
      </w:r>
      <w:r w:rsidRPr="004A14C7">
        <w:rPr>
          <w:rFonts w:ascii="Verdana" w:hAnsi="Verdana"/>
          <w:bCs/>
          <w:sz w:val="20"/>
          <w:szCs w:val="20"/>
        </w:rPr>
        <w:tab/>
      </w:r>
      <w:r w:rsidRPr="004A14C7">
        <w:rPr>
          <w:rFonts w:ascii="Verdana" w:hAnsi="Verdana"/>
          <w:bCs/>
          <w:sz w:val="20"/>
          <w:szCs w:val="20"/>
        </w:rPr>
        <w:tab/>
      </w:r>
      <w:r w:rsidRPr="004A14C7">
        <w:rPr>
          <w:rFonts w:ascii="Verdana" w:hAnsi="Verdana"/>
          <w:bCs/>
          <w:sz w:val="20"/>
          <w:szCs w:val="20"/>
        </w:rPr>
        <w:tab/>
      </w:r>
      <w:r w:rsidRPr="004A14C7">
        <w:rPr>
          <w:rFonts w:ascii="Verdana" w:hAnsi="Verdana"/>
          <w:b/>
          <w:bCs/>
          <w:sz w:val="20"/>
          <w:szCs w:val="20"/>
        </w:rPr>
        <w:t>Załącznik nr 1</w:t>
      </w:r>
    </w:p>
    <w:p w14:paraId="58BE55E4" w14:textId="77777777" w:rsidR="004A14C7" w:rsidRPr="004A14C7" w:rsidRDefault="004A14C7" w:rsidP="004A14C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18F1E119" w14:textId="77777777" w:rsidR="004A14C7" w:rsidRPr="004A14C7" w:rsidRDefault="004A14C7" w:rsidP="004A14C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4A14C7">
        <w:rPr>
          <w:rFonts w:ascii="Verdana" w:hAnsi="Verdana"/>
          <w:b/>
          <w:sz w:val="20"/>
          <w:szCs w:val="20"/>
        </w:rPr>
        <w:t>FORMULARZ OFERTY</w:t>
      </w:r>
    </w:p>
    <w:p w14:paraId="12554AAF" w14:textId="77777777" w:rsidR="004A14C7" w:rsidRPr="004A14C7" w:rsidRDefault="004A14C7" w:rsidP="004A14C7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D1EE3CD" w14:textId="77777777" w:rsidR="004A14C7" w:rsidRPr="004A14C7" w:rsidRDefault="004A14C7" w:rsidP="004A14C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55163392" w14:textId="77777777" w:rsidR="004A14C7" w:rsidRPr="004A14C7" w:rsidRDefault="004A14C7" w:rsidP="004A14C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4FC54ADE" w14:textId="77777777" w:rsidR="004A14C7" w:rsidRPr="004A14C7" w:rsidRDefault="004A14C7" w:rsidP="004A14C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ED616E4" w14:textId="77777777" w:rsidR="004A14C7" w:rsidRPr="004A14C7" w:rsidRDefault="004A14C7" w:rsidP="004A14C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639066A" w14:textId="77777777" w:rsidR="004A14C7" w:rsidRPr="004A14C7" w:rsidRDefault="004A14C7" w:rsidP="004A14C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A14C7">
        <w:rPr>
          <w:rFonts w:ascii="Verdana" w:hAnsi="Verdana"/>
          <w:sz w:val="20"/>
          <w:szCs w:val="20"/>
          <w:lang w:val="de-DE"/>
        </w:rPr>
        <w:t>TEL.</w:t>
      </w:r>
      <w:r w:rsidRPr="004A14C7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4B7E553" w14:textId="77777777" w:rsidR="004A14C7" w:rsidRPr="004A14C7" w:rsidRDefault="004A14C7" w:rsidP="004A14C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A14C7">
        <w:rPr>
          <w:rFonts w:ascii="Verdana" w:hAnsi="Verdana"/>
          <w:sz w:val="20"/>
          <w:szCs w:val="20"/>
          <w:lang w:val="de-DE"/>
        </w:rPr>
        <w:t xml:space="preserve">FAX </w:t>
      </w:r>
      <w:r w:rsidRPr="004A14C7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7DE592AA" w14:textId="77777777" w:rsidR="004A14C7" w:rsidRPr="004A14C7" w:rsidRDefault="004A14C7" w:rsidP="004A14C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A14C7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B388B13" w14:textId="77777777" w:rsidR="004A14C7" w:rsidRPr="004A14C7" w:rsidRDefault="004A14C7" w:rsidP="004A14C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4A14C7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33C59E6" w14:textId="77777777" w:rsidR="004A14C7" w:rsidRPr="004A14C7" w:rsidRDefault="004A14C7" w:rsidP="004A14C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D51D273" w14:textId="77777777" w:rsidR="004A14C7" w:rsidRPr="004A14C7" w:rsidRDefault="004A14C7" w:rsidP="004A14C7">
      <w:pPr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sz w:val="20"/>
          <w:szCs w:val="20"/>
        </w:rPr>
        <w:t>Do: Nazwa i siedziba Zamawiającego:</w:t>
      </w:r>
    </w:p>
    <w:p w14:paraId="12B867FF" w14:textId="77777777" w:rsidR="00C25F92" w:rsidRDefault="00C25F92" w:rsidP="004A14C7">
      <w:pPr>
        <w:ind w:right="-110"/>
        <w:rPr>
          <w:rFonts w:ascii="Verdana" w:hAnsi="Verdana"/>
          <w:b/>
          <w:sz w:val="20"/>
          <w:szCs w:val="20"/>
        </w:rPr>
      </w:pPr>
    </w:p>
    <w:p w14:paraId="77037664" w14:textId="304CF0A3" w:rsidR="004A14C7" w:rsidRPr="004A14C7" w:rsidRDefault="004A14C7" w:rsidP="004A14C7">
      <w:pPr>
        <w:ind w:right="-110"/>
        <w:rPr>
          <w:rFonts w:ascii="Verdana" w:hAnsi="Verdana"/>
          <w:b/>
          <w:sz w:val="20"/>
          <w:szCs w:val="20"/>
        </w:rPr>
      </w:pPr>
      <w:r w:rsidRPr="004A14C7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5AE1DAD4" w14:textId="77777777" w:rsidR="004A14C7" w:rsidRPr="004A14C7" w:rsidRDefault="004A14C7" w:rsidP="004A14C7">
      <w:pPr>
        <w:ind w:right="-110"/>
        <w:rPr>
          <w:rFonts w:ascii="Verdana" w:hAnsi="Verdana"/>
          <w:b/>
          <w:sz w:val="20"/>
          <w:szCs w:val="20"/>
        </w:rPr>
      </w:pPr>
      <w:r w:rsidRPr="004A14C7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594E4A3" w14:textId="77777777" w:rsidR="004A14C7" w:rsidRPr="004A14C7" w:rsidRDefault="004A14C7" w:rsidP="004A14C7">
      <w:pPr>
        <w:ind w:right="-110"/>
        <w:rPr>
          <w:rFonts w:ascii="Verdana" w:hAnsi="Verdana"/>
          <w:b/>
          <w:sz w:val="20"/>
          <w:szCs w:val="20"/>
        </w:rPr>
      </w:pPr>
      <w:r w:rsidRPr="004A14C7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5C141116" w14:textId="77777777" w:rsidR="004A14C7" w:rsidRPr="004A14C7" w:rsidRDefault="004A14C7" w:rsidP="004A14C7">
      <w:pPr>
        <w:ind w:firstLine="3969"/>
        <w:rPr>
          <w:rFonts w:ascii="Verdana" w:hAnsi="Verdana"/>
          <w:b/>
          <w:sz w:val="20"/>
          <w:szCs w:val="20"/>
        </w:rPr>
      </w:pPr>
    </w:p>
    <w:p w14:paraId="08E06AF6" w14:textId="6D34AEC8" w:rsidR="004A14C7" w:rsidRPr="004A14C7" w:rsidRDefault="004A14C7" w:rsidP="004A14C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4A14C7">
        <w:rPr>
          <w:rFonts w:ascii="Verdana" w:hAnsi="Verdana"/>
          <w:b/>
          <w:sz w:val="20"/>
          <w:szCs w:val="20"/>
        </w:rPr>
        <w:t>wykonanie przeglądów instalacji oświetlenia awaryjnego, w tym ewakuacyjnego, centralek monitoringu opraw i systemów centralnych baterii w obiektach AGH - DE-dzp.272-</w:t>
      </w:r>
      <w:r w:rsidRPr="004A14C7">
        <w:rPr>
          <w:rFonts w:ascii="Verdana" w:hAnsi="Verdana"/>
          <w:b/>
          <w:sz w:val="20"/>
          <w:szCs w:val="20"/>
        </w:rPr>
        <w:t>306/25</w:t>
      </w:r>
      <w:r w:rsidRPr="004A14C7">
        <w:rPr>
          <w:rFonts w:ascii="Verdana" w:hAnsi="Verdana"/>
          <w:b/>
          <w:sz w:val="20"/>
          <w:szCs w:val="20"/>
        </w:rPr>
        <w:t xml:space="preserve">, </w:t>
      </w:r>
      <w:r w:rsidRPr="004A14C7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24741D69" w14:textId="77777777" w:rsidR="004A14C7" w:rsidRPr="004A14C7" w:rsidRDefault="004A14C7" w:rsidP="004A14C7">
      <w:pPr>
        <w:tabs>
          <w:tab w:val="right" w:pos="9000"/>
        </w:tabs>
        <w:rPr>
          <w:rFonts w:ascii="Verdana" w:hAnsi="Verdana"/>
          <w:b/>
          <w:bCs/>
          <w:sz w:val="20"/>
          <w:szCs w:val="20"/>
          <w:highlight w:val="cyan"/>
        </w:rPr>
      </w:pPr>
    </w:p>
    <w:p w14:paraId="159907E9" w14:textId="77777777" w:rsidR="004A14C7" w:rsidRPr="004A14C7" w:rsidRDefault="004A14C7" w:rsidP="004A14C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4A14C7"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2AD1230D" w14:textId="77777777" w:rsidR="004A14C7" w:rsidRPr="004A14C7" w:rsidRDefault="004A14C7" w:rsidP="004A14C7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343A8669" w14:textId="77777777" w:rsidR="004A14C7" w:rsidRPr="004A14C7" w:rsidRDefault="004A14C7" w:rsidP="004A14C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4A14C7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44433812" w14:textId="77777777" w:rsidR="004A14C7" w:rsidRPr="004A14C7" w:rsidRDefault="004A14C7" w:rsidP="004A14C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1CAE0C8" w14:textId="477A5FC1" w:rsidR="004A14C7" w:rsidRPr="004A14C7" w:rsidRDefault="004A14C7" w:rsidP="004A14C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sz w:val="20"/>
          <w:szCs w:val="20"/>
        </w:rPr>
        <w:t>Słownie brutto :.........................................................................................</w:t>
      </w:r>
    </w:p>
    <w:p w14:paraId="3F1E351E" w14:textId="77777777" w:rsidR="004A14C7" w:rsidRPr="004A14C7" w:rsidRDefault="004A14C7" w:rsidP="004A14C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4E89F49" w14:textId="0269861F" w:rsidR="004A14C7" w:rsidRPr="004A14C7" w:rsidRDefault="004A14C7" w:rsidP="004A14C7">
      <w:pPr>
        <w:widowControl w:val="0"/>
        <w:rPr>
          <w:rFonts w:ascii="Verdana" w:hAnsi="Verdana"/>
          <w:b/>
          <w:sz w:val="20"/>
          <w:szCs w:val="20"/>
        </w:rPr>
      </w:pPr>
      <w:r w:rsidRPr="004A14C7">
        <w:rPr>
          <w:rFonts w:ascii="Verdana" w:hAnsi="Verdana"/>
          <w:b/>
          <w:sz w:val="20"/>
          <w:szCs w:val="20"/>
        </w:rPr>
        <w:t>Powyższa cena zawiera podatek VAT w wysokości .......... % tj.……………….PLN</w:t>
      </w:r>
    </w:p>
    <w:p w14:paraId="6B336FC2" w14:textId="77777777" w:rsidR="004A14C7" w:rsidRPr="004A14C7" w:rsidRDefault="004A14C7" w:rsidP="004A14C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4A14C7">
        <w:rPr>
          <w:rFonts w:ascii="Verdana" w:hAnsi="Verdana"/>
          <w:b/>
          <w:sz w:val="20"/>
          <w:szCs w:val="20"/>
        </w:rPr>
        <w:t xml:space="preserve">Termin realizacji umowy: </w:t>
      </w:r>
      <w:r w:rsidRPr="004A14C7">
        <w:rPr>
          <w:rFonts w:ascii="Verdana" w:hAnsi="Verdana"/>
          <w:sz w:val="20"/>
          <w:szCs w:val="20"/>
        </w:rPr>
        <w:t>……………………………………….. ….</w:t>
      </w:r>
    </w:p>
    <w:p w14:paraId="2F53672E" w14:textId="19221B9B" w:rsidR="004A14C7" w:rsidRPr="004A14C7" w:rsidRDefault="004A14C7" w:rsidP="004A14C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4A14C7">
        <w:rPr>
          <w:rFonts w:ascii="Verdana" w:hAnsi="Verdana"/>
          <w:b/>
          <w:sz w:val="20"/>
          <w:szCs w:val="20"/>
        </w:rPr>
        <w:t>Okres udzielonej gwarancji wynosi:</w:t>
      </w:r>
      <w:r w:rsidRPr="004A14C7">
        <w:rPr>
          <w:rFonts w:ascii="Verdana" w:hAnsi="Verdana"/>
          <w:sz w:val="20"/>
          <w:szCs w:val="20"/>
        </w:rPr>
        <w:t xml:space="preserve"> ………………………………...</w:t>
      </w:r>
      <w:r w:rsidRPr="004A14C7">
        <w:rPr>
          <w:rFonts w:ascii="Verdana" w:hAnsi="Verdana"/>
          <w:sz w:val="20"/>
          <w:szCs w:val="20"/>
        </w:rPr>
        <w:t>*</w:t>
      </w:r>
      <w:r w:rsidRPr="004A14C7">
        <w:rPr>
          <w:rFonts w:ascii="Verdana" w:hAnsi="Verdana"/>
          <w:sz w:val="20"/>
          <w:szCs w:val="20"/>
          <w:highlight w:val="yellow"/>
        </w:rPr>
        <w:t>(</w:t>
      </w:r>
      <w:r w:rsidRPr="004A14C7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2DAA135F" w14:textId="4C89C0FB" w:rsidR="004A14C7" w:rsidRPr="004A14C7" w:rsidRDefault="004A14C7" w:rsidP="004A14C7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  <w:r w:rsidRPr="00C25F92">
        <w:rPr>
          <w:rFonts w:ascii="Verdana" w:hAnsi="Verdana"/>
          <w:i/>
          <w:sz w:val="18"/>
          <w:szCs w:val="18"/>
        </w:rPr>
        <w:t>*</w:t>
      </w:r>
      <w:r w:rsidRPr="004A14C7">
        <w:rPr>
          <w:rFonts w:ascii="Verdana" w:hAnsi="Verdana"/>
          <w:i/>
          <w:sz w:val="18"/>
          <w:szCs w:val="18"/>
        </w:rPr>
        <w:t>Brak wypełnienia skutkować będzie uznaniem przez Zamawiającego minimalnego okresu udzielonej gwarancji</w:t>
      </w:r>
    </w:p>
    <w:p w14:paraId="70B5FE2C" w14:textId="77777777" w:rsidR="004A14C7" w:rsidRPr="004A14C7" w:rsidRDefault="004A14C7" w:rsidP="004A14C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28F2F64F" w14:textId="77777777" w:rsidR="00C25F92" w:rsidRDefault="004A14C7" w:rsidP="00C25F92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b/>
          <w:sz w:val="20"/>
          <w:szCs w:val="20"/>
        </w:rPr>
        <w:t xml:space="preserve">Termin płatności: </w:t>
      </w:r>
      <w:r w:rsidRPr="004A14C7">
        <w:rPr>
          <w:rFonts w:ascii="Verdana" w:hAnsi="Verdana"/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43B17324" w14:textId="77777777" w:rsidR="00C25F92" w:rsidRDefault="00C25F92" w:rsidP="00C25F92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  <w:u w:val="single"/>
        </w:rPr>
      </w:pPr>
    </w:p>
    <w:p w14:paraId="35F07769" w14:textId="642A3EA0" w:rsidR="004A14C7" w:rsidRPr="004A14C7" w:rsidRDefault="004A14C7" w:rsidP="00C25F92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521D075" w14:textId="77777777" w:rsidR="004A14C7" w:rsidRPr="004A14C7" w:rsidRDefault="004A14C7" w:rsidP="004A14C7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4A14C7">
        <w:rPr>
          <w:rFonts w:ascii="Verdana" w:hAnsi="Verdana"/>
          <w:sz w:val="20"/>
          <w:szCs w:val="20"/>
        </w:rPr>
        <w:t xml:space="preserve"> </w:t>
      </w:r>
    </w:p>
    <w:p w14:paraId="5D47061F" w14:textId="77777777" w:rsidR="004A14C7" w:rsidRPr="004A14C7" w:rsidRDefault="004A14C7" w:rsidP="004A14C7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4A14C7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A14C7">
        <w:rPr>
          <w:rFonts w:ascii="Verdana" w:hAnsi="Verdana"/>
          <w:sz w:val="20"/>
          <w:szCs w:val="20"/>
          <w:lang w:eastAsia="ar-SA"/>
        </w:rPr>
        <w:t>zamawiającego</w:t>
      </w:r>
      <w:r w:rsidRPr="004A14C7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7C886864" w14:textId="36B773BA" w:rsidR="004A14C7" w:rsidRPr="004A14C7" w:rsidRDefault="004A14C7" w:rsidP="00C25F92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b/>
          <w:sz w:val="20"/>
          <w:szCs w:val="20"/>
        </w:rPr>
        <w:t xml:space="preserve">Oświadczamy, </w:t>
      </w:r>
      <w:r w:rsidR="00C25F92">
        <w:rPr>
          <w:rFonts w:ascii="Verdana" w:hAnsi="Verdana"/>
          <w:b/>
          <w:sz w:val="20"/>
          <w:szCs w:val="20"/>
        </w:rPr>
        <w:t>ż</w:t>
      </w:r>
      <w:r w:rsidRPr="004A14C7">
        <w:rPr>
          <w:rFonts w:ascii="Verdana" w:hAnsi="Verdana"/>
          <w:b/>
          <w:sz w:val="20"/>
          <w:szCs w:val="20"/>
        </w:rPr>
        <w:t xml:space="preserve">e jesteśmy mikro/małym/średnim/dużym przedsiębiorstwem </w:t>
      </w:r>
      <w:r w:rsidRPr="004A14C7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4A14C7">
        <w:rPr>
          <w:rFonts w:ascii="Verdana" w:hAnsi="Verdana"/>
          <w:b/>
          <w:sz w:val="20"/>
          <w:szCs w:val="20"/>
        </w:rPr>
        <w:t>*</w:t>
      </w:r>
    </w:p>
    <w:p w14:paraId="1819C728" w14:textId="77777777" w:rsidR="004A14C7" w:rsidRPr="004A14C7" w:rsidRDefault="004A14C7" w:rsidP="004A14C7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bCs/>
          <w:iCs/>
          <w:sz w:val="20"/>
          <w:szCs w:val="20"/>
        </w:rPr>
        <w:t>Ośw</w:t>
      </w:r>
      <w:r w:rsidRPr="004A14C7">
        <w:rPr>
          <w:rFonts w:ascii="Verdana" w:hAnsi="Verdana"/>
          <w:sz w:val="20"/>
          <w:szCs w:val="20"/>
        </w:rPr>
        <w:t>iadczam, że wypełniłem obowiązki</w:t>
      </w:r>
      <w:r w:rsidRPr="004A14C7">
        <w:rPr>
          <w:rFonts w:ascii="Verdana" w:hAnsi="Verdana"/>
          <w:color w:val="000000"/>
          <w:sz w:val="20"/>
          <w:szCs w:val="20"/>
        </w:rPr>
        <w:t xml:space="preserve"> informacyjne przewidziane w art. 13 lub art. 14 RODO</w:t>
      </w:r>
      <w:r w:rsidRPr="004A14C7">
        <w:rPr>
          <w:rFonts w:ascii="Verdana" w:hAnsi="Verdana"/>
          <w:sz w:val="20"/>
          <w:szCs w:val="20"/>
        </w:rPr>
        <w:t>*</w:t>
      </w:r>
      <w:r w:rsidRPr="004A14C7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4A14C7">
        <w:rPr>
          <w:rFonts w:ascii="Verdana" w:hAnsi="Verdana"/>
          <w:sz w:val="20"/>
          <w:szCs w:val="20"/>
        </w:rPr>
        <w:t xml:space="preserve">od których dane osobowe bezpośrednio lub </w:t>
      </w:r>
      <w:r w:rsidRPr="004A14C7">
        <w:rPr>
          <w:rFonts w:ascii="Verdana" w:hAnsi="Verdana"/>
          <w:sz w:val="20"/>
          <w:szCs w:val="20"/>
        </w:rPr>
        <w:lastRenderedPageBreak/>
        <w:t>pośrednio pozyskałem</w:t>
      </w:r>
      <w:r w:rsidRPr="004A14C7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4A14C7">
        <w:rPr>
          <w:rFonts w:ascii="Verdana" w:hAnsi="Verdana"/>
          <w:sz w:val="20"/>
          <w:szCs w:val="20"/>
        </w:rPr>
        <w:t xml:space="preserve">.* * </w:t>
      </w:r>
    </w:p>
    <w:p w14:paraId="2FFA02B4" w14:textId="77777777" w:rsidR="004A14C7" w:rsidRPr="004A14C7" w:rsidRDefault="004A14C7" w:rsidP="004A14C7">
      <w:pPr>
        <w:jc w:val="both"/>
        <w:rPr>
          <w:rFonts w:ascii="Verdana" w:hAnsi="Verdana"/>
          <w:sz w:val="18"/>
          <w:szCs w:val="18"/>
        </w:rPr>
      </w:pPr>
      <w:r w:rsidRPr="004A14C7">
        <w:rPr>
          <w:rFonts w:ascii="Verdana" w:hAnsi="Verdana"/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5467D92" w14:textId="77777777" w:rsidR="004A14C7" w:rsidRPr="004A14C7" w:rsidRDefault="004A14C7" w:rsidP="004A14C7">
      <w:pPr>
        <w:suppressAutoHyphens/>
        <w:ind w:left="142" w:hanging="142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4A14C7">
        <w:rPr>
          <w:rFonts w:ascii="Verdana" w:eastAsia="Calibri" w:hAnsi="Verdana"/>
          <w:sz w:val="18"/>
          <w:szCs w:val="18"/>
          <w:lang w:eastAsia="zh-CN"/>
        </w:rPr>
        <w:t>**</w:t>
      </w:r>
      <w:r w:rsidRPr="004A14C7">
        <w:rPr>
          <w:rFonts w:ascii="Verdana" w:eastAsia="Calibri" w:hAnsi="Verdana"/>
          <w:color w:val="000000"/>
          <w:sz w:val="18"/>
          <w:szCs w:val="18"/>
          <w:lang w:eastAsia="zh-CN"/>
        </w:rPr>
        <w:t xml:space="preserve">W przypadku gdy wykonawca </w:t>
      </w:r>
      <w:r w:rsidRPr="004A14C7">
        <w:rPr>
          <w:rFonts w:ascii="Verdana" w:eastAsia="Calibri" w:hAnsi="Verdana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4C1D23" w14:textId="77777777" w:rsidR="004A14C7" w:rsidRPr="004A14C7" w:rsidRDefault="004A14C7" w:rsidP="004A14C7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2F068C0D" w14:textId="77777777" w:rsidR="004A14C7" w:rsidRPr="004A14C7" w:rsidRDefault="004A14C7" w:rsidP="004A14C7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4A14C7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4A14C7">
        <w:rPr>
          <w:rFonts w:ascii="Verdana" w:hAnsi="Verdana"/>
          <w:b/>
          <w:sz w:val="20"/>
          <w:szCs w:val="20"/>
        </w:rPr>
        <w:t>ppkt</w:t>
      </w:r>
      <w:proofErr w:type="spellEnd"/>
      <w:r w:rsidRPr="004A14C7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 w:rsidRPr="004A14C7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4A14C7"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29379B60" w14:textId="77777777" w:rsidR="004A14C7" w:rsidRPr="004A14C7" w:rsidRDefault="004A14C7" w:rsidP="004A14C7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A14C7" w:rsidRPr="004A14C7" w14:paraId="413EC2C9" w14:textId="77777777" w:rsidTr="004A14C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55084BF" w14:textId="77777777" w:rsidR="004A14C7" w:rsidRPr="004A14C7" w:rsidRDefault="004A14C7" w:rsidP="004A14C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A14C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D01692F" w14:textId="77777777" w:rsidR="004A14C7" w:rsidRPr="004A14C7" w:rsidRDefault="004A14C7" w:rsidP="004A14C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A14C7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A2CE2BB" w14:textId="77777777" w:rsidR="004A14C7" w:rsidRPr="004A14C7" w:rsidRDefault="004A14C7" w:rsidP="004A14C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A14C7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2CB50" w14:textId="77777777" w:rsidR="004A14C7" w:rsidRPr="004A14C7" w:rsidRDefault="004A14C7" w:rsidP="004A14C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A14C7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4A14C7" w:rsidRPr="004A14C7" w14:paraId="740D2FB8" w14:textId="77777777" w:rsidTr="004A14C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C36347" w14:textId="77777777" w:rsidR="004A14C7" w:rsidRPr="004A14C7" w:rsidRDefault="004A14C7" w:rsidP="004A14C7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5C44E7F" w14:textId="77777777" w:rsidR="004A14C7" w:rsidRPr="004A14C7" w:rsidRDefault="004A14C7" w:rsidP="004A14C7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41E59" w14:textId="77777777" w:rsidR="004A14C7" w:rsidRPr="004A14C7" w:rsidRDefault="004A14C7" w:rsidP="004A14C7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8EC9B8F" w14:textId="77777777" w:rsidR="004A14C7" w:rsidRPr="004A14C7" w:rsidRDefault="004A14C7" w:rsidP="004A14C7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4A14C7">
        <w:rPr>
          <w:rFonts w:ascii="Verdana" w:hAnsi="Verdana"/>
          <w:b/>
          <w:sz w:val="20"/>
          <w:szCs w:val="20"/>
        </w:rPr>
        <w:t xml:space="preserve">Oświadczenie, w przypadku </w:t>
      </w:r>
      <w:r w:rsidRPr="004A14C7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4A14C7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A14C7" w:rsidRPr="004A14C7" w14:paraId="1B2D3B0A" w14:textId="77777777" w:rsidTr="004A14C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8187E36" w14:textId="77777777" w:rsidR="004A14C7" w:rsidRPr="004A14C7" w:rsidRDefault="004A14C7" w:rsidP="004A14C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A14C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EAEBF7A" w14:textId="77777777" w:rsidR="004A14C7" w:rsidRPr="004A14C7" w:rsidRDefault="004A14C7" w:rsidP="004A14C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A14C7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F46756" w14:textId="77777777" w:rsidR="004A14C7" w:rsidRPr="004A14C7" w:rsidRDefault="004A14C7" w:rsidP="004A14C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A14C7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4A14C7" w:rsidRPr="004A14C7" w14:paraId="0D675334" w14:textId="77777777" w:rsidTr="004A14C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13EBE95" w14:textId="77777777" w:rsidR="004A14C7" w:rsidRPr="004A14C7" w:rsidRDefault="004A14C7" w:rsidP="004A14C7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4A14C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F222CB3" w14:textId="77777777" w:rsidR="004A14C7" w:rsidRPr="004A14C7" w:rsidRDefault="004A14C7" w:rsidP="004A14C7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9AF4F" w14:textId="77777777" w:rsidR="004A14C7" w:rsidRPr="004A14C7" w:rsidRDefault="004A14C7" w:rsidP="004A14C7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4A14C7" w:rsidRPr="004A14C7" w14:paraId="2D5ECC7C" w14:textId="77777777" w:rsidTr="004A14C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FEF9BC6" w14:textId="77777777" w:rsidR="004A14C7" w:rsidRPr="004A14C7" w:rsidRDefault="004A14C7" w:rsidP="004A14C7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4A14C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37E960" w14:textId="77777777" w:rsidR="004A14C7" w:rsidRPr="004A14C7" w:rsidRDefault="004A14C7" w:rsidP="004A14C7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0D7AD" w14:textId="77777777" w:rsidR="004A14C7" w:rsidRPr="004A14C7" w:rsidRDefault="004A14C7" w:rsidP="004A14C7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8D77336" w14:textId="77777777" w:rsidR="004A14C7" w:rsidRPr="004A14C7" w:rsidRDefault="004A14C7" w:rsidP="004A14C7">
      <w:pPr>
        <w:ind w:left="720"/>
        <w:jc w:val="both"/>
        <w:rPr>
          <w:rFonts w:ascii="Verdana" w:hAnsi="Verdana"/>
          <w:sz w:val="20"/>
          <w:szCs w:val="20"/>
          <w:lang w:eastAsia="zh-CN"/>
        </w:rPr>
      </w:pPr>
    </w:p>
    <w:p w14:paraId="6C6BA100" w14:textId="77777777" w:rsidR="004A14C7" w:rsidRPr="004A14C7" w:rsidRDefault="004A14C7" w:rsidP="004A14C7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80C7AA7" w14:textId="77777777" w:rsidR="004A14C7" w:rsidRPr="004A14C7" w:rsidRDefault="004A14C7" w:rsidP="004A14C7">
      <w:pPr>
        <w:keepNext/>
        <w:numPr>
          <w:ilvl w:val="0"/>
          <w:numId w:val="9"/>
        </w:numPr>
        <w:tabs>
          <w:tab w:val="num" w:pos="1080"/>
        </w:tabs>
        <w:ind w:left="1080" w:hanging="360"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4A14C7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4A14C7">
        <w:rPr>
          <w:rFonts w:ascii="Verdana" w:hAnsi="Verdana"/>
          <w:b/>
          <w:bCs/>
          <w:kern w:val="32"/>
          <w:sz w:val="20"/>
          <w:szCs w:val="20"/>
        </w:rPr>
        <w:tab/>
      </w:r>
      <w:r w:rsidRPr="004A14C7">
        <w:rPr>
          <w:rFonts w:ascii="Verdana" w:hAnsi="Verdana"/>
          <w:b/>
          <w:bCs/>
          <w:kern w:val="32"/>
          <w:sz w:val="20"/>
          <w:szCs w:val="20"/>
        </w:rPr>
        <w:tab/>
      </w:r>
      <w:r w:rsidRPr="004A14C7">
        <w:rPr>
          <w:rFonts w:ascii="Verdana" w:hAnsi="Verdana"/>
          <w:b/>
          <w:bCs/>
          <w:kern w:val="32"/>
          <w:sz w:val="20"/>
          <w:szCs w:val="20"/>
        </w:rPr>
        <w:tab/>
      </w:r>
      <w:r w:rsidRPr="004A14C7">
        <w:rPr>
          <w:rFonts w:ascii="Verdana" w:hAnsi="Verdana"/>
          <w:b/>
          <w:bCs/>
          <w:kern w:val="32"/>
          <w:sz w:val="20"/>
          <w:szCs w:val="20"/>
        </w:rPr>
        <w:tab/>
      </w:r>
      <w:r w:rsidRPr="004A14C7">
        <w:rPr>
          <w:rFonts w:ascii="Verdana" w:hAnsi="Verdana"/>
          <w:b/>
          <w:bCs/>
          <w:kern w:val="32"/>
          <w:sz w:val="20"/>
          <w:szCs w:val="20"/>
        </w:rPr>
        <w:tab/>
      </w:r>
      <w:r w:rsidRPr="004A14C7">
        <w:rPr>
          <w:rFonts w:ascii="Verdana" w:hAnsi="Verdana"/>
          <w:b/>
          <w:bCs/>
          <w:kern w:val="32"/>
          <w:sz w:val="20"/>
          <w:szCs w:val="20"/>
        </w:rPr>
        <w:tab/>
      </w:r>
      <w:r w:rsidRPr="004A14C7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11CA4A0A" w14:textId="77777777" w:rsidR="004A14C7" w:rsidRPr="004A14C7" w:rsidRDefault="004A14C7" w:rsidP="004A14C7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18870E5E" w14:textId="77777777" w:rsidR="004A14C7" w:rsidRPr="004A14C7" w:rsidRDefault="004A14C7" w:rsidP="004A14C7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4A14C7">
        <w:rPr>
          <w:rFonts w:ascii="Verdana" w:hAnsi="Verdana"/>
          <w:sz w:val="20"/>
          <w:szCs w:val="20"/>
        </w:rPr>
        <w:tab/>
      </w:r>
      <w:r w:rsidRPr="004A14C7">
        <w:rPr>
          <w:rFonts w:ascii="Verdana" w:hAnsi="Verdana"/>
          <w:sz w:val="20"/>
          <w:szCs w:val="20"/>
        </w:rPr>
        <w:tab/>
        <w:t xml:space="preserve"> </w:t>
      </w:r>
    </w:p>
    <w:p w14:paraId="103EF07C" w14:textId="77777777" w:rsidR="004A14C7" w:rsidRPr="004A14C7" w:rsidRDefault="004A14C7" w:rsidP="004A14C7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599C91B3" w14:textId="77777777" w:rsidR="004A14C7" w:rsidRPr="004A14C7" w:rsidRDefault="004A14C7" w:rsidP="004A14C7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4A14C7">
        <w:rPr>
          <w:rFonts w:ascii="Verdana" w:hAnsi="Verdana"/>
          <w:sz w:val="20"/>
          <w:szCs w:val="20"/>
        </w:rPr>
        <w:t>ych</w:t>
      </w:r>
      <w:proofErr w:type="spellEnd"/>
      <w:r w:rsidRPr="004A14C7">
        <w:rPr>
          <w:rFonts w:ascii="Verdana" w:hAnsi="Verdana"/>
          <w:sz w:val="20"/>
          <w:szCs w:val="20"/>
        </w:rPr>
        <w:t>) dokumentu(ów)</w:t>
      </w:r>
    </w:p>
    <w:p w14:paraId="668E52E5" w14:textId="77777777" w:rsidR="004A14C7" w:rsidRPr="004A14C7" w:rsidRDefault="004A14C7" w:rsidP="004A14C7">
      <w:pPr>
        <w:jc w:val="both"/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sz w:val="20"/>
          <w:szCs w:val="20"/>
        </w:rPr>
        <w:t>…………………………………………………………………............. które dołączamy do oferty.</w:t>
      </w:r>
    </w:p>
    <w:p w14:paraId="7D0F1758" w14:textId="77777777" w:rsidR="004A14C7" w:rsidRPr="004A14C7" w:rsidRDefault="004A14C7" w:rsidP="004A14C7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sz w:val="20"/>
          <w:szCs w:val="20"/>
        </w:rPr>
        <w:t>załącznikami do niniejszej oferty są:</w:t>
      </w:r>
    </w:p>
    <w:p w14:paraId="46FF8A59" w14:textId="77777777" w:rsidR="004A14C7" w:rsidRPr="004A14C7" w:rsidRDefault="004A14C7" w:rsidP="004A14C7">
      <w:pPr>
        <w:numPr>
          <w:ilvl w:val="1"/>
          <w:numId w:val="10"/>
        </w:numPr>
        <w:suppressAutoHyphens/>
        <w:jc w:val="both"/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46B4A14" w14:textId="77777777" w:rsidR="004A14C7" w:rsidRPr="004A14C7" w:rsidRDefault="004A14C7" w:rsidP="004A14C7">
      <w:pPr>
        <w:numPr>
          <w:ilvl w:val="1"/>
          <w:numId w:val="10"/>
        </w:numPr>
        <w:suppressAutoHyphens/>
        <w:jc w:val="both"/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3305C1A0" w14:textId="77777777" w:rsidR="004A14C7" w:rsidRPr="004A14C7" w:rsidRDefault="004A14C7" w:rsidP="004A14C7">
      <w:pPr>
        <w:numPr>
          <w:ilvl w:val="1"/>
          <w:numId w:val="10"/>
        </w:numPr>
        <w:suppressAutoHyphens/>
        <w:jc w:val="both"/>
        <w:rPr>
          <w:rFonts w:ascii="Verdana" w:hAnsi="Verdana"/>
          <w:sz w:val="20"/>
          <w:szCs w:val="20"/>
        </w:rPr>
      </w:pPr>
      <w:r w:rsidRPr="004A14C7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7EE1E13A" w14:textId="77777777" w:rsidR="004A14C7" w:rsidRPr="004A14C7" w:rsidRDefault="004A14C7" w:rsidP="004A14C7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4A14C7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3A8A6090" w14:textId="77777777" w:rsidR="004A14C7" w:rsidRPr="004A14C7" w:rsidRDefault="004A14C7" w:rsidP="004A14C7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4A14C7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063B60C2" w14:textId="77777777" w:rsidR="00FE545C" w:rsidRPr="004A14C7" w:rsidRDefault="00FE545C" w:rsidP="004A14C7">
      <w:pPr>
        <w:rPr>
          <w:rFonts w:ascii="Verdana" w:hAnsi="Verdana"/>
          <w:sz w:val="20"/>
          <w:szCs w:val="20"/>
        </w:rPr>
      </w:pPr>
    </w:p>
    <w:sectPr w:rsidR="00FE545C" w:rsidRPr="004A14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29644" w14:textId="77777777" w:rsidR="009753FB" w:rsidRDefault="009753FB">
      <w:r>
        <w:separator/>
      </w:r>
    </w:p>
  </w:endnote>
  <w:endnote w:type="continuationSeparator" w:id="0">
    <w:p w14:paraId="6A265EEC" w14:textId="77777777" w:rsidR="009753FB" w:rsidRDefault="00975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C7195" w14:textId="77777777" w:rsidR="00E80995" w:rsidRDefault="00E809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D18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73631" w14:textId="77777777" w:rsidR="00E80995" w:rsidRDefault="00E809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2554F" w14:textId="77777777" w:rsidR="009753FB" w:rsidRDefault="009753FB">
      <w:r>
        <w:separator/>
      </w:r>
    </w:p>
  </w:footnote>
  <w:footnote w:type="continuationSeparator" w:id="0">
    <w:p w14:paraId="73DDF3BB" w14:textId="77777777" w:rsidR="009753FB" w:rsidRDefault="009753FB">
      <w:r>
        <w:continuationSeparator/>
      </w:r>
    </w:p>
  </w:footnote>
  <w:footnote w:id="1">
    <w:p w14:paraId="69A73CC4" w14:textId="77777777" w:rsidR="004A14C7" w:rsidRDefault="004A14C7" w:rsidP="004A14C7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FD31DD8" w14:textId="77777777" w:rsidR="004A14C7" w:rsidRDefault="004A14C7" w:rsidP="004A14C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261DF" w14:textId="77777777" w:rsidR="00E80995" w:rsidRDefault="00E809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0EA1C" w14:textId="78733F3B" w:rsidR="00F53146" w:rsidRPr="004A14C7" w:rsidRDefault="00F53146" w:rsidP="004A14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3B023" w14:textId="77777777" w:rsidR="00E80995" w:rsidRDefault="00E809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586800E8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1F5138"/>
    <w:multiLevelType w:val="hybridMultilevel"/>
    <w:tmpl w:val="D8A6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87F37"/>
    <w:multiLevelType w:val="hybridMultilevel"/>
    <w:tmpl w:val="2F8A4F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02358F"/>
    <w:multiLevelType w:val="hybridMultilevel"/>
    <w:tmpl w:val="2D2C460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8256986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33057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33030422">
    <w:abstractNumId w:val="3"/>
  </w:num>
  <w:num w:numId="4" w16cid:durableId="1386374838">
    <w:abstractNumId w:val="7"/>
  </w:num>
  <w:num w:numId="5" w16cid:durableId="16462745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3908906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0050633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71003135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9206696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676585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53F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A14C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53FB"/>
    <w:rsid w:val="00A0022B"/>
    <w:rsid w:val="00A346FE"/>
    <w:rsid w:val="00A47B4D"/>
    <w:rsid w:val="00A83018"/>
    <w:rsid w:val="00B774DC"/>
    <w:rsid w:val="00C25F92"/>
    <w:rsid w:val="00C969A6"/>
    <w:rsid w:val="00CA7D36"/>
    <w:rsid w:val="00D24208"/>
    <w:rsid w:val="00D60C38"/>
    <w:rsid w:val="00D66893"/>
    <w:rsid w:val="00D90ACB"/>
    <w:rsid w:val="00DC1500"/>
    <w:rsid w:val="00E44371"/>
    <w:rsid w:val="00E80995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577A079"/>
  <w15:chartTrackingRefBased/>
  <w15:docId w15:val="{B2E6C3CC-46C5-48F8-B44A-F537313E3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04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510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2025-06-03T12:38:00Z</dcterms:created>
  <dcterms:modified xsi:type="dcterms:W3CDTF">2025-06-03T12:38:00Z</dcterms:modified>
</cp:coreProperties>
</file>