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3049E" w14:textId="77777777" w:rsidR="00986737" w:rsidRPr="007234B7" w:rsidRDefault="00763959" w:rsidP="00986737">
      <w:pPr>
        <w:spacing w:after="600"/>
        <w:jc w:val="right"/>
      </w:pPr>
      <w:bookmarkStart w:id="0" w:name="_Hlk52197885"/>
      <w:r w:rsidRPr="007234B7">
        <w:t>Niepołomice</w:t>
      </w:r>
      <w:r w:rsidR="00986737" w:rsidRPr="007234B7">
        <w:t xml:space="preserve"> dnia: </w:t>
      </w:r>
      <w:r w:rsidRPr="007234B7">
        <w:t>2025-06-23</w:t>
      </w:r>
    </w:p>
    <w:p w14:paraId="45351ED4" w14:textId="77777777" w:rsidR="00986737" w:rsidRPr="007234B7" w:rsidRDefault="00763959" w:rsidP="00986737">
      <w:pPr>
        <w:spacing w:line="360" w:lineRule="auto"/>
        <w:rPr>
          <w:b/>
          <w:bCs/>
        </w:rPr>
      </w:pPr>
      <w:r w:rsidRPr="007234B7">
        <w:rPr>
          <w:b/>
          <w:bCs/>
        </w:rPr>
        <w:t>GMINA NIEPOŁOMICE</w:t>
      </w:r>
    </w:p>
    <w:p w14:paraId="21EC8768" w14:textId="77777777" w:rsidR="00986737" w:rsidRPr="007234B7" w:rsidRDefault="00763959" w:rsidP="00986737">
      <w:pPr>
        <w:spacing w:line="360" w:lineRule="auto"/>
      </w:pPr>
      <w:r w:rsidRPr="007234B7">
        <w:t>Pl. Zwycięstwa</w:t>
      </w:r>
      <w:r w:rsidR="00986737" w:rsidRPr="007234B7">
        <w:t xml:space="preserve"> </w:t>
      </w:r>
      <w:r w:rsidRPr="007234B7">
        <w:t>13</w:t>
      </w:r>
    </w:p>
    <w:p w14:paraId="0A1352D6" w14:textId="77777777" w:rsidR="00986737" w:rsidRPr="007234B7" w:rsidRDefault="00763959" w:rsidP="00986737">
      <w:r w:rsidRPr="007234B7">
        <w:t>32-005</w:t>
      </w:r>
      <w:r w:rsidR="00986737" w:rsidRPr="007234B7">
        <w:t xml:space="preserve"> </w:t>
      </w:r>
      <w:r w:rsidRPr="007234B7">
        <w:t>Niepołomice</w:t>
      </w:r>
    </w:p>
    <w:p w14:paraId="7C3A92C5" w14:textId="11EEF4C0" w:rsidR="00986737" w:rsidRPr="007234B7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7234B7" w14:paraId="7C52AAA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1D7D09" w14:textId="77777777" w:rsidR="00986737" w:rsidRPr="007234B7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234B7">
              <w:rPr>
                <w:b/>
                <w:spacing w:val="20"/>
              </w:rPr>
              <w:t>INFORMACJA Z OTWARCIA OFERT</w:t>
            </w:r>
          </w:p>
        </w:tc>
      </w:tr>
    </w:tbl>
    <w:p w14:paraId="0A6956D5" w14:textId="77777777" w:rsidR="00986737" w:rsidRPr="007234B7" w:rsidRDefault="00986737" w:rsidP="00986737">
      <w:pPr>
        <w:pStyle w:val="Nagwek"/>
        <w:tabs>
          <w:tab w:val="clear" w:pos="4536"/>
        </w:tabs>
        <w:spacing w:after="360"/>
      </w:pPr>
      <w:r w:rsidRPr="007234B7">
        <w:tab/>
        <w:t xml:space="preserve"> </w:t>
      </w:r>
    </w:p>
    <w:p w14:paraId="0634E999" w14:textId="77777777" w:rsidR="00986737" w:rsidRPr="007234B7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7234B7">
        <w:rPr>
          <w:rFonts w:eastAsia="Calibri"/>
          <w:lang w:eastAsia="en-US"/>
        </w:rPr>
        <w:t xml:space="preserve">Dotyczy </w:t>
      </w:r>
      <w:r w:rsidRPr="007234B7">
        <w:t>postępowania o udzielenie zamówienia publicznego</w:t>
      </w:r>
      <w:r w:rsidRPr="007234B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234B7" w14:paraId="3EEEE659" w14:textId="77777777" w:rsidTr="005A632E">
        <w:tc>
          <w:tcPr>
            <w:tcW w:w="2269" w:type="dxa"/>
            <w:shd w:val="clear" w:color="auto" w:fill="auto"/>
          </w:tcPr>
          <w:p w14:paraId="36F2393F" w14:textId="77777777" w:rsidR="00986737" w:rsidRPr="007234B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234B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8AF53D" w14:textId="77777777" w:rsidR="00986737" w:rsidRPr="007234B7" w:rsidRDefault="0076395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234B7">
              <w:rPr>
                <w:bCs/>
              </w:rPr>
              <w:t>Dostawa sprzętu i oprogramowania informatycznego realizowanego w ramach projektu "Zwiększenie Cyberbezpieczeństwa w Gminie Niepołomice"</w:t>
            </w:r>
            <w:r w:rsidR="00986737" w:rsidRPr="007234B7">
              <w:rPr>
                <w:bCs/>
              </w:rPr>
              <w:t>.</w:t>
            </w:r>
          </w:p>
        </w:tc>
      </w:tr>
      <w:tr w:rsidR="00763959" w:rsidRPr="007234B7" w14:paraId="37FD23E4" w14:textId="77777777" w:rsidTr="003F1157">
        <w:tc>
          <w:tcPr>
            <w:tcW w:w="2269" w:type="dxa"/>
            <w:shd w:val="clear" w:color="auto" w:fill="auto"/>
          </w:tcPr>
          <w:p w14:paraId="6E07BF38" w14:textId="77777777" w:rsidR="00763959" w:rsidRPr="007234B7" w:rsidRDefault="00763959" w:rsidP="003F11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234B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3FADD9" w14:textId="77777777" w:rsidR="00763959" w:rsidRPr="007234B7" w:rsidRDefault="00763959" w:rsidP="003F11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234B7">
              <w:rPr>
                <w:bCs/>
              </w:rPr>
              <w:t>ZP.271.18.2025</w:t>
            </w:r>
          </w:p>
        </w:tc>
      </w:tr>
    </w:tbl>
    <w:p w14:paraId="0556B54D" w14:textId="77777777" w:rsidR="00A80738" w:rsidRPr="007234B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6A760BC9" w14:textId="77777777" w:rsidR="00D665F5" w:rsidRPr="007234B7" w:rsidRDefault="00D665F5" w:rsidP="00986737">
      <w:pPr>
        <w:spacing w:before="120" w:line="360" w:lineRule="auto"/>
        <w:jc w:val="both"/>
      </w:pPr>
      <w:r w:rsidRPr="007234B7">
        <w:t>Zamawiający, działając na podstawie art. 22</w:t>
      </w:r>
      <w:r w:rsidR="00FC7F5E" w:rsidRPr="007234B7">
        <w:t>2</w:t>
      </w:r>
      <w:r w:rsidRPr="007234B7">
        <w:t xml:space="preserve"> ust. 5 </w:t>
      </w:r>
      <w:r w:rsidRPr="007234B7">
        <w:rPr>
          <w:bCs/>
        </w:rPr>
        <w:t>ustawy z dnia 11 września 2019 r. Prawo zamówień publicznych</w:t>
      </w:r>
      <w:r w:rsidRPr="007234B7">
        <w:t xml:space="preserve"> </w:t>
      </w:r>
      <w:r w:rsidR="00763959" w:rsidRPr="007234B7">
        <w:t>(</w:t>
      </w:r>
      <w:proofErr w:type="spellStart"/>
      <w:r w:rsidR="00763959" w:rsidRPr="007234B7">
        <w:t>t.j</w:t>
      </w:r>
      <w:proofErr w:type="spellEnd"/>
      <w:r w:rsidR="00763959" w:rsidRPr="007234B7">
        <w:t>. Dz. U. z 2024 poz. 1320)</w:t>
      </w:r>
      <w:r w:rsidR="00490DC0" w:rsidRPr="007234B7">
        <w:t xml:space="preserve"> </w:t>
      </w:r>
      <w:r w:rsidRPr="007234B7">
        <w:t>udostępnia</w:t>
      </w:r>
      <w:r w:rsidR="00F95C33" w:rsidRPr="007234B7">
        <w:t xml:space="preserve"> </w:t>
      </w:r>
      <w:r w:rsidR="004C7E9B" w:rsidRPr="007234B7">
        <w:t>informacj</w:t>
      </w:r>
      <w:r w:rsidR="00577BC6" w:rsidRPr="007234B7">
        <w:t>ę</w:t>
      </w:r>
      <w:r w:rsidR="00035488" w:rsidRPr="007234B7">
        <w:t xml:space="preserve"> z otwarcia ofert</w:t>
      </w:r>
      <w:r w:rsidR="00577BC6" w:rsidRPr="007234B7">
        <w:t>.</w:t>
      </w:r>
    </w:p>
    <w:p w14:paraId="4DAEFC6E" w14:textId="77777777" w:rsidR="00A80738" w:rsidRPr="007234B7" w:rsidRDefault="00D665F5" w:rsidP="00986737">
      <w:pPr>
        <w:spacing w:before="120" w:after="60" w:line="360" w:lineRule="auto"/>
        <w:jc w:val="both"/>
      </w:pPr>
      <w:r w:rsidRPr="007234B7">
        <w:t>Podczas otwarcia ofert, mającego miejsce</w:t>
      </w:r>
      <w:r w:rsidR="00FF4AB1" w:rsidRPr="007234B7">
        <w:t xml:space="preserve"> w dniu </w:t>
      </w:r>
      <w:r w:rsidR="00763959" w:rsidRPr="007234B7">
        <w:t>23/06/2025</w:t>
      </w:r>
      <w:r w:rsidR="00FF4AB1" w:rsidRPr="007234B7">
        <w:t xml:space="preserve"> o godz. </w:t>
      </w:r>
      <w:r w:rsidR="00763959" w:rsidRPr="007234B7">
        <w:t>08:30</w:t>
      </w:r>
      <w:r w:rsidRPr="007234B7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234B7" w14:paraId="5A42F882" w14:textId="77777777" w:rsidTr="005A632E">
        <w:tc>
          <w:tcPr>
            <w:tcW w:w="1276" w:type="dxa"/>
            <w:shd w:val="clear" w:color="auto" w:fill="F2F2F2"/>
            <w:vAlign w:val="center"/>
          </w:tcPr>
          <w:p w14:paraId="4D16DCB4" w14:textId="77777777" w:rsidR="006B27ED" w:rsidRPr="007234B7" w:rsidRDefault="00986737" w:rsidP="00C82837">
            <w:pPr>
              <w:spacing w:before="120" w:after="120"/>
              <w:jc w:val="center"/>
            </w:pPr>
            <w:r w:rsidRPr="007234B7">
              <w:t>Oferta n</w:t>
            </w:r>
            <w:r w:rsidR="006B27ED" w:rsidRPr="007234B7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11DCFF1" w14:textId="77777777" w:rsidR="006B27ED" w:rsidRPr="007234B7" w:rsidRDefault="00986737" w:rsidP="00C82837">
            <w:pPr>
              <w:spacing w:before="120" w:after="120"/>
              <w:jc w:val="center"/>
            </w:pPr>
            <w:r w:rsidRPr="007234B7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FBF0F43" w14:textId="77777777" w:rsidR="006B27ED" w:rsidRPr="007234B7" w:rsidRDefault="006B27ED" w:rsidP="00BB547B">
            <w:pPr>
              <w:spacing w:before="120" w:after="120"/>
              <w:jc w:val="center"/>
            </w:pPr>
            <w:r w:rsidRPr="007234B7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FB97ED2" w14:textId="77777777" w:rsidR="006B27ED" w:rsidRPr="007234B7" w:rsidRDefault="006B27ED" w:rsidP="00C82837">
            <w:pPr>
              <w:spacing w:before="120" w:after="120"/>
              <w:jc w:val="center"/>
            </w:pPr>
            <w:r w:rsidRPr="007234B7">
              <w:t>Cena oferty</w:t>
            </w:r>
          </w:p>
        </w:tc>
      </w:tr>
      <w:tr w:rsidR="00763959" w:rsidRPr="007234B7" w14:paraId="138C4991" w14:textId="77777777" w:rsidTr="003F1157">
        <w:tc>
          <w:tcPr>
            <w:tcW w:w="1276" w:type="dxa"/>
            <w:shd w:val="clear" w:color="auto" w:fill="auto"/>
            <w:vAlign w:val="center"/>
          </w:tcPr>
          <w:p w14:paraId="5644723C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DF4DED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1</w:t>
            </w:r>
          </w:p>
        </w:tc>
        <w:tc>
          <w:tcPr>
            <w:tcW w:w="3969" w:type="dxa"/>
            <w:shd w:val="clear" w:color="auto" w:fill="auto"/>
          </w:tcPr>
          <w:p w14:paraId="03BD46AE" w14:textId="77777777" w:rsidR="00763959" w:rsidRPr="007234B7" w:rsidRDefault="00763959" w:rsidP="003F1157">
            <w:pPr>
              <w:spacing w:before="80" w:after="40"/>
            </w:pPr>
            <w:r w:rsidRPr="007234B7">
              <w:t>TECHSOURCE SPÓŁKA Z OGRANICZONĄ ODPOWIEDZIALNOŚCIĄ</w:t>
            </w:r>
          </w:p>
          <w:p w14:paraId="0F4D42ED" w14:textId="77777777" w:rsidR="00763959" w:rsidRPr="007234B7" w:rsidRDefault="00763959" w:rsidP="003F1157">
            <w:r w:rsidRPr="007234B7">
              <w:t xml:space="preserve">ul. ks. Augustyna Kordeckiego 38 </w:t>
            </w:r>
          </w:p>
          <w:p w14:paraId="220D3D0A" w14:textId="77777777" w:rsidR="00763959" w:rsidRPr="007234B7" w:rsidRDefault="00763959" w:rsidP="003F1157">
            <w:pPr>
              <w:spacing w:after="80"/>
              <w:jc w:val="both"/>
            </w:pPr>
            <w:r w:rsidRPr="007234B7">
              <w:t>05-120 Legionowo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EB7249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436 650.00 zł</w:t>
            </w:r>
          </w:p>
        </w:tc>
      </w:tr>
      <w:tr w:rsidR="00763959" w:rsidRPr="007234B7" w14:paraId="1662D6C8" w14:textId="77777777" w:rsidTr="003F1157">
        <w:tc>
          <w:tcPr>
            <w:tcW w:w="1276" w:type="dxa"/>
            <w:shd w:val="clear" w:color="auto" w:fill="auto"/>
            <w:vAlign w:val="center"/>
          </w:tcPr>
          <w:p w14:paraId="07EEFAA6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263E7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2</w:t>
            </w:r>
          </w:p>
        </w:tc>
        <w:tc>
          <w:tcPr>
            <w:tcW w:w="3969" w:type="dxa"/>
            <w:shd w:val="clear" w:color="auto" w:fill="auto"/>
          </w:tcPr>
          <w:p w14:paraId="3A8F9E90" w14:textId="77777777" w:rsidR="00763959" w:rsidRPr="007234B7" w:rsidRDefault="00763959" w:rsidP="003F1157">
            <w:pPr>
              <w:spacing w:before="80" w:after="40"/>
            </w:pPr>
            <w:r w:rsidRPr="007234B7">
              <w:t>TECHSOURCE SPÓŁKA Z OGRANICZONĄ ODPOWIEDZIALNOŚCIĄ</w:t>
            </w:r>
          </w:p>
          <w:p w14:paraId="32C2C7B7" w14:textId="77777777" w:rsidR="00763959" w:rsidRPr="007234B7" w:rsidRDefault="00763959" w:rsidP="003F1157">
            <w:r w:rsidRPr="007234B7">
              <w:t xml:space="preserve">ul. ks. Augustyna Kordeckiego 38 </w:t>
            </w:r>
          </w:p>
          <w:p w14:paraId="7574834E" w14:textId="77777777" w:rsidR="00763959" w:rsidRPr="007234B7" w:rsidRDefault="00763959" w:rsidP="003F1157">
            <w:pPr>
              <w:spacing w:after="80"/>
              <w:jc w:val="both"/>
            </w:pPr>
            <w:r w:rsidRPr="007234B7">
              <w:t>05-120 Legionowo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DE40A6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535 050.00 zł</w:t>
            </w:r>
          </w:p>
        </w:tc>
      </w:tr>
      <w:tr w:rsidR="00763959" w:rsidRPr="007234B7" w14:paraId="441FB3A1" w14:textId="77777777" w:rsidTr="003F1157">
        <w:tc>
          <w:tcPr>
            <w:tcW w:w="1276" w:type="dxa"/>
            <w:shd w:val="clear" w:color="auto" w:fill="auto"/>
            <w:vAlign w:val="center"/>
          </w:tcPr>
          <w:p w14:paraId="68D66C27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00889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1</w:t>
            </w:r>
          </w:p>
        </w:tc>
        <w:tc>
          <w:tcPr>
            <w:tcW w:w="3969" w:type="dxa"/>
            <w:shd w:val="clear" w:color="auto" w:fill="auto"/>
          </w:tcPr>
          <w:p w14:paraId="6D54269D" w14:textId="77777777" w:rsidR="00763959" w:rsidRPr="007234B7" w:rsidRDefault="00763959" w:rsidP="003F1157">
            <w:pPr>
              <w:spacing w:before="80" w:after="40"/>
            </w:pPr>
            <w:r w:rsidRPr="007234B7">
              <w:t>EMATECH IT SP. Z O.O.</w:t>
            </w:r>
          </w:p>
          <w:p w14:paraId="505A53BD" w14:textId="73AE857D" w:rsidR="00763959" w:rsidRPr="007234B7" w:rsidRDefault="007234B7" w:rsidP="003F1157">
            <w:r>
              <w:t xml:space="preserve">Ul. </w:t>
            </w:r>
            <w:r w:rsidR="00763959" w:rsidRPr="007234B7">
              <w:t xml:space="preserve">Obrzeżna Północna 15 </w:t>
            </w:r>
          </w:p>
          <w:p w14:paraId="344B597F" w14:textId="77777777" w:rsidR="00763959" w:rsidRPr="007234B7" w:rsidRDefault="00763959" w:rsidP="003F1157">
            <w:pPr>
              <w:spacing w:after="80"/>
              <w:jc w:val="both"/>
            </w:pPr>
            <w:r w:rsidRPr="007234B7">
              <w:t>41-400 Mysłowice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B51CD3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431 976.00 zł</w:t>
            </w:r>
          </w:p>
        </w:tc>
      </w:tr>
      <w:tr w:rsidR="00763959" w:rsidRPr="007234B7" w14:paraId="49F06A19" w14:textId="77777777" w:rsidTr="003F1157">
        <w:tc>
          <w:tcPr>
            <w:tcW w:w="1276" w:type="dxa"/>
            <w:shd w:val="clear" w:color="auto" w:fill="auto"/>
            <w:vAlign w:val="center"/>
          </w:tcPr>
          <w:p w14:paraId="0F3AED53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AF47B7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2</w:t>
            </w:r>
          </w:p>
        </w:tc>
        <w:tc>
          <w:tcPr>
            <w:tcW w:w="3969" w:type="dxa"/>
            <w:shd w:val="clear" w:color="auto" w:fill="auto"/>
          </w:tcPr>
          <w:p w14:paraId="795F2B04" w14:textId="77777777" w:rsidR="00763959" w:rsidRPr="007234B7" w:rsidRDefault="00763959" w:rsidP="003F1157">
            <w:pPr>
              <w:spacing w:before="80" w:after="40"/>
            </w:pPr>
            <w:r w:rsidRPr="007234B7">
              <w:t>EMATECH IT SP. Z O.O.</w:t>
            </w:r>
          </w:p>
          <w:p w14:paraId="53023C1A" w14:textId="1127AF68" w:rsidR="00763959" w:rsidRPr="007234B7" w:rsidRDefault="007234B7" w:rsidP="003F1157">
            <w:r>
              <w:t xml:space="preserve">Ul. </w:t>
            </w:r>
            <w:r w:rsidR="00763959" w:rsidRPr="007234B7">
              <w:t xml:space="preserve">Obrzeżna Północna 15 </w:t>
            </w:r>
          </w:p>
          <w:p w14:paraId="17C890D5" w14:textId="77777777" w:rsidR="00763959" w:rsidRPr="007234B7" w:rsidRDefault="00763959" w:rsidP="003F1157">
            <w:pPr>
              <w:spacing w:after="80"/>
              <w:jc w:val="both"/>
            </w:pPr>
            <w:r w:rsidRPr="007234B7">
              <w:t>41-400 Mysłowice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68F7A0" w14:textId="77777777" w:rsidR="00763959" w:rsidRPr="007234B7" w:rsidRDefault="00763959" w:rsidP="003F1157">
            <w:pPr>
              <w:spacing w:before="80" w:after="80"/>
              <w:jc w:val="center"/>
            </w:pPr>
            <w:r w:rsidRPr="007234B7">
              <w:t>534 804.00 zł</w:t>
            </w:r>
          </w:p>
        </w:tc>
      </w:tr>
      <w:bookmarkEnd w:id="0"/>
    </w:tbl>
    <w:p w14:paraId="0B36A59B" w14:textId="47B71FF7" w:rsidR="00C236D3" w:rsidRPr="007234B7" w:rsidRDefault="00C236D3" w:rsidP="007234B7">
      <w:pPr>
        <w:pStyle w:val="Tekstpodstawowy"/>
        <w:spacing w:before="600" w:after="480"/>
        <w:ind w:left="3119" w:firstLine="425"/>
        <w:jc w:val="right"/>
        <w:rPr>
          <w:sz w:val="20"/>
        </w:rPr>
      </w:pPr>
    </w:p>
    <w:sectPr w:rsidR="00C236D3" w:rsidRPr="007234B7" w:rsidSect="00986737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55543" w14:textId="77777777" w:rsidR="00FE40AB" w:rsidRDefault="00FE40AB">
      <w:r>
        <w:separator/>
      </w:r>
    </w:p>
  </w:endnote>
  <w:endnote w:type="continuationSeparator" w:id="0">
    <w:p w14:paraId="6F270702" w14:textId="77777777" w:rsidR="00FE40AB" w:rsidRDefault="00FE4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E0D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6434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26E7" w14:textId="2778A4E4" w:rsidR="00E641B6" w:rsidRPr="00E641B6" w:rsidRDefault="00E641B6" w:rsidP="00E641B6">
    <w:pPr>
      <w:pStyle w:val="Stopka"/>
      <w:rPr>
        <w:lang w:val="x-none"/>
      </w:rPr>
    </w:pPr>
    <w:r w:rsidRPr="00E641B6">
      <w:rPr>
        <w:lang w:val="x-none"/>
      </w:rPr>
      <w:drawing>
        <wp:inline distT="0" distB="0" distL="0" distR="0" wp14:anchorId="2CE618F4" wp14:editId="5E275F1C">
          <wp:extent cx="5753100" cy="590550"/>
          <wp:effectExtent l="0" t="0" r="0" b="0"/>
          <wp:docPr id="152051647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B71188" w14:textId="77777777" w:rsidR="00E641B6" w:rsidRDefault="00E641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791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D5264D" w14:textId="77777777" w:rsidR="009F189D" w:rsidRDefault="009F189D">
    <w:pPr>
      <w:pStyle w:val="Stopka"/>
      <w:tabs>
        <w:tab w:val="clear" w:pos="4536"/>
      </w:tabs>
      <w:jc w:val="center"/>
    </w:pPr>
  </w:p>
  <w:p w14:paraId="4A2B332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72E9B" w14:textId="77777777" w:rsidR="00FE40AB" w:rsidRDefault="00FE40AB">
      <w:r>
        <w:separator/>
      </w:r>
    </w:p>
  </w:footnote>
  <w:footnote w:type="continuationSeparator" w:id="0">
    <w:p w14:paraId="3283A739" w14:textId="77777777" w:rsidR="00FE40AB" w:rsidRDefault="00FE40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A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5850"/>
    <w:rsid w:val="00490DC0"/>
    <w:rsid w:val="00493F8C"/>
    <w:rsid w:val="004C7E9B"/>
    <w:rsid w:val="005614F2"/>
    <w:rsid w:val="00577BC6"/>
    <w:rsid w:val="005A632E"/>
    <w:rsid w:val="0069085C"/>
    <w:rsid w:val="006B27ED"/>
    <w:rsid w:val="007234B7"/>
    <w:rsid w:val="00763959"/>
    <w:rsid w:val="00843263"/>
    <w:rsid w:val="00850C97"/>
    <w:rsid w:val="00851528"/>
    <w:rsid w:val="00861E75"/>
    <w:rsid w:val="00986737"/>
    <w:rsid w:val="009D19BD"/>
    <w:rsid w:val="009F189D"/>
    <w:rsid w:val="00A23010"/>
    <w:rsid w:val="00A80738"/>
    <w:rsid w:val="00AD7CC0"/>
    <w:rsid w:val="00BB547B"/>
    <w:rsid w:val="00C236D3"/>
    <w:rsid w:val="00C659E2"/>
    <w:rsid w:val="00C82837"/>
    <w:rsid w:val="00CA3D66"/>
    <w:rsid w:val="00CB0802"/>
    <w:rsid w:val="00D665F5"/>
    <w:rsid w:val="00D7128F"/>
    <w:rsid w:val="00DD0985"/>
    <w:rsid w:val="00E06770"/>
    <w:rsid w:val="00E641B6"/>
    <w:rsid w:val="00EA3476"/>
    <w:rsid w:val="00F16C60"/>
    <w:rsid w:val="00F95C33"/>
    <w:rsid w:val="00FC7F5E"/>
    <w:rsid w:val="00FE40A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226F"/>
  <w15:chartTrackingRefBased/>
  <w15:docId w15:val="{375772FC-5D30-4A14-A1E7-7E8FB0625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5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Anna Topór</cp:lastModifiedBy>
  <cp:revision>2</cp:revision>
  <cp:lastPrinted>2025-06-23T14:25:00Z</cp:lastPrinted>
  <dcterms:created xsi:type="dcterms:W3CDTF">2025-06-23T14:41:00Z</dcterms:created>
  <dcterms:modified xsi:type="dcterms:W3CDTF">2025-06-23T14:41:00Z</dcterms:modified>
</cp:coreProperties>
</file>