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AF34A" w14:textId="77777777" w:rsidR="00F3554C" w:rsidRDefault="00F3554C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D41F39" w14:textId="77777777" w:rsidR="00F3554C" w:rsidRDefault="00F3554C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5BE902C" w14:textId="77777777" w:rsidR="00BC121E" w:rsidRPr="00D1306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D13064"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1AAD9FE2" w14:textId="77777777" w:rsidR="00BC121E" w:rsidRPr="00D13064" w:rsidRDefault="00BC121E" w:rsidP="00E11FCE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D13064">
        <w:rPr>
          <w:rFonts w:ascii="Arial" w:hAnsi="Arial" w:cs="Arial"/>
          <w:b/>
          <w:sz w:val="20"/>
          <w:szCs w:val="20"/>
        </w:rPr>
        <w:t>Wykonawca:</w:t>
      </w:r>
    </w:p>
    <w:p w14:paraId="11DB67E9" w14:textId="77777777" w:rsidR="00BC121E" w:rsidRPr="00D13064" w:rsidRDefault="00BC121E" w:rsidP="00E11FCE">
      <w:pPr>
        <w:spacing w:after="0" w:line="360" w:lineRule="auto"/>
        <w:ind w:right="-2"/>
        <w:rPr>
          <w:rFonts w:ascii="Arial" w:hAnsi="Arial" w:cs="Arial"/>
          <w:sz w:val="20"/>
          <w:szCs w:val="20"/>
        </w:rPr>
      </w:pPr>
      <w:r w:rsidRPr="00D130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292E2213" w14:textId="77777777" w:rsidR="00BC121E" w:rsidRPr="00E11FCE" w:rsidRDefault="00BC121E" w:rsidP="00E11FCE">
      <w:pPr>
        <w:spacing w:after="0" w:line="360" w:lineRule="auto"/>
        <w:ind w:right="2976"/>
        <w:rPr>
          <w:rFonts w:ascii="Arial" w:hAnsi="Arial" w:cs="Arial"/>
          <w:i/>
          <w:sz w:val="20"/>
          <w:szCs w:val="20"/>
          <w:vertAlign w:val="superscript"/>
        </w:rPr>
      </w:pPr>
      <w:r w:rsidRPr="00E11FCE">
        <w:rPr>
          <w:rFonts w:ascii="Arial" w:hAnsi="Arial" w:cs="Arial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E11FCE">
        <w:rPr>
          <w:rFonts w:ascii="Arial" w:hAnsi="Arial" w:cs="Arial"/>
          <w:i/>
          <w:sz w:val="20"/>
          <w:szCs w:val="20"/>
          <w:vertAlign w:val="superscript"/>
        </w:rPr>
        <w:t>CEiDG</w:t>
      </w:r>
      <w:proofErr w:type="spellEnd"/>
      <w:r w:rsidRPr="00E11FCE">
        <w:rPr>
          <w:rFonts w:ascii="Arial" w:hAnsi="Arial" w:cs="Arial"/>
          <w:i/>
          <w:sz w:val="20"/>
          <w:szCs w:val="20"/>
          <w:vertAlign w:val="superscript"/>
        </w:rPr>
        <w:t>)</w:t>
      </w:r>
    </w:p>
    <w:p w14:paraId="69DDF0DE" w14:textId="77777777" w:rsidR="00BC121E" w:rsidRPr="00D13064" w:rsidRDefault="00BC121E" w:rsidP="00E11FCE">
      <w:pPr>
        <w:spacing w:after="0" w:line="360" w:lineRule="auto"/>
        <w:rPr>
          <w:rFonts w:ascii="Arial" w:hAnsi="Arial" w:cs="Arial"/>
          <w:sz w:val="20"/>
          <w:szCs w:val="20"/>
          <w:u w:val="single"/>
        </w:rPr>
      </w:pPr>
      <w:r w:rsidRPr="00D13064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026E56CF" w14:textId="77777777" w:rsidR="00BC121E" w:rsidRPr="00D13064" w:rsidRDefault="00BC121E" w:rsidP="00E11FCE">
      <w:pPr>
        <w:spacing w:after="0" w:line="360" w:lineRule="auto"/>
        <w:ind w:right="-2"/>
        <w:rPr>
          <w:rFonts w:ascii="Arial" w:hAnsi="Arial" w:cs="Arial"/>
          <w:sz w:val="20"/>
          <w:szCs w:val="20"/>
        </w:rPr>
      </w:pPr>
      <w:r w:rsidRPr="00D130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5E04F4BA" w14:textId="77777777" w:rsidR="00BC121E" w:rsidRPr="00E11FCE" w:rsidRDefault="00BC121E" w:rsidP="00E11FCE">
      <w:pPr>
        <w:spacing w:after="0" w:line="360" w:lineRule="auto"/>
        <w:ind w:right="3260"/>
        <w:rPr>
          <w:rFonts w:ascii="Arial" w:hAnsi="Arial" w:cs="Arial"/>
          <w:i/>
          <w:sz w:val="20"/>
          <w:szCs w:val="20"/>
          <w:vertAlign w:val="superscript"/>
        </w:rPr>
      </w:pPr>
      <w:r w:rsidRPr="00E11FCE">
        <w:rPr>
          <w:rFonts w:ascii="Arial" w:hAnsi="Arial" w:cs="Arial"/>
          <w:i/>
          <w:sz w:val="20"/>
          <w:szCs w:val="20"/>
          <w:vertAlign w:val="superscript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F50AB" w:rsidRPr="00D13064" w14:paraId="1A5F95A1" w14:textId="77777777" w:rsidTr="007E16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2D5FE1" w14:textId="77777777" w:rsidR="009F50AB" w:rsidRPr="00D13064" w:rsidRDefault="009F50AB" w:rsidP="007E169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0AC4498E" w14:textId="77777777" w:rsidR="009F50AB" w:rsidRPr="00D13064" w:rsidRDefault="009F50AB" w:rsidP="007E1694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14:paraId="27468828" w14:textId="77777777" w:rsidR="009F50AB" w:rsidRPr="00D13064" w:rsidRDefault="009F50AB" w:rsidP="007E16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57E22984" w14:textId="77777777" w:rsidR="009F50AB" w:rsidRPr="00D13064" w:rsidRDefault="009F50AB" w:rsidP="007E16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5FFC11CF" w14:textId="77777777" w:rsidR="00BC121E" w:rsidRPr="00D13064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6444279C" w14:textId="24B0D5C3" w:rsidR="00BC121E" w:rsidRPr="00D13064" w:rsidRDefault="009F50A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Zakupy </w:t>
      </w:r>
      <w:r w:rsidR="002E36AA">
        <w:rPr>
          <w:rFonts w:ascii="Arial" w:eastAsia="Times New Roman" w:hAnsi="Arial" w:cs="Arial"/>
          <w:b/>
          <w:sz w:val="20"/>
          <w:szCs w:val="20"/>
          <w:lang w:eastAsia="pl-PL"/>
        </w:rPr>
        <w:t>i dostawa zestawu do anoskopii wysokiej rozdzielczości dla potrzeb Poradni Koloproktologii</w:t>
      </w:r>
    </w:p>
    <w:p w14:paraId="25B07DB7" w14:textId="44280A55" w:rsidR="00BC121E" w:rsidRPr="00D1306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9F50AB"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ZP/</w:t>
      </w:r>
      <w:r w:rsidR="00723DB0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="002E36AA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="009F50AB"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/202</w:t>
      </w:r>
      <w:r w:rsidR="002E36AA"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</w:p>
    <w:p w14:paraId="7ED39A7C" w14:textId="77777777" w:rsidR="00BC121E" w:rsidRPr="00D13064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9F50AB"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16DA926B" w14:textId="0BBDEAF6" w:rsidR="00BC121E" w:rsidRPr="00D13064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D13064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D050E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723DB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723DB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D1306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A2FC0A7" w14:textId="59112F47" w:rsidR="00BC121E" w:rsidRPr="00D13064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160185C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723DB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D13064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D13064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723DB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74FE9FD4" w14:textId="77777777" w:rsidR="00BF69A4" w:rsidRPr="00D13064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D13064" w14:paraId="4AA87E6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68E0F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4D401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5FC2F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D13064" w14:paraId="049E122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5FB67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6AEC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A4AB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D13064" w14:paraId="39EACB3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B60CC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4AE5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3CC3" w14:textId="77777777"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F822C81" w14:textId="77777777" w:rsidR="00BC121E" w:rsidRPr="00D1306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3FF24DEB" w14:textId="77777777" w:rsidR="00BC121E" w:rsidRPr="00D1306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DA4105B" w14:textId="77777777" w:rsidR="00067B62" w:rsidRPr="00D13064" w:rsidRDefault="00067B62" w:rsidP="00E11FCE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E11FCE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* 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13064" w14:paraId="270389D4" w14:textId="77777777" w:rsidTr="00620E37">
        <w:tc>
          <w:tcPr>
            <w:tcW w:w="2660" w:type="dxa"/>
            <w:shd w:val="clear" w:color="auto" w:fill="auto"/>
          </w:tcPr>
          <w:p w14:paraId="2A1440B0" w14:textId="77777777"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  <w:p w14:paraId="66025A4E" w14:textId="77777777"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………………....</w:t>
            </w:r>
          </w:p>
          <w:p w14:paraId="034F4F49" w14:textId="77777777" w:rsidR="00BC121E" w:rsidRPr="00E11FC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</w:pPr>
            <w:r w:rsidRPr="00E11FCE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14A15B0B" w14:textId="77777777"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  <w:p w14:paraId="0D2E7F55" w14:textId="77777777"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13064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D78B30" w14:textId="77777777" w:rsidR="00BC121E" w:rsidRPr="00E11FCE" w:rsidRDefault="009F50A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</w:pPr>
            <w:r w:rsidRPr="00E11FC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  <w:t xml:space="preserve">kwalifikowany podpis elektroniczny lub podpis zaufany lub elektroniczny podpis osobisty </w:t>
            </w:r>
            <w:r w:rsidR="00BC121E" w:rsidRPr="00E11FC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  <w:t>osoby / osób uprawnionych do reprezentacji Wykonawcy</w:t>
            </w:r>
          </w:p>
        </w:tc>
      </w:tr>
    </w:tbl>
    <w:p w14:paraId="4DCB583E" w14:textId="77777777" w:rsidR="00106AC7" w:rsidRPr="00D13064" w:rsidRDefault="00106AC7" w:rsidP="002E36AA">
      <w:pPr>
        <w:rPr>
          <w:sz w:val="20"/>
          <w:szCs w:val="20"/>
        </w:rPr>
      </w:pPr>
    </w:p>
    <w:sectPr w:rsidR="00106AC7" w:rsidRPr="00D13064" w:rsidSect="00E11FCE">
      <w:footerReference w:type="even" r:id="rId12"/>
      <w:footerReference w:type="default" r:id="rId13"/>
      <w:pgSz w:w="11906" w:h="16838"/>
      <w:pgMar w:top="0" w:right="1418" w:bottom="1135" w:left="1418" w:header="-1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9367D" w14:textId="77777777" w:rsidR="0010404B" w:rsidRDefault="0010404B">
      <w:r>
        <w:separator/>
      </w:r>
    </w:p>
  </w:endnote>
  <w:endnote w:type="continuationSeparator" w:id="0">
    <w:p w14:paraId="6FC93CC8" w14:textId="77777777" w:rsidR="0010404B" w:rsidRDefault="0010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6B62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481C0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5E9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223E1E1" w14:textId="77777777" w:rsidR="009A4CD3" w:rsidRDefault="00C420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B7BA59" wp14:editId="0174F11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8E04A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9D4AD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B8B4B" w14:textId="77777777" w:rsidR="0010404B" w:rsidRDefault="0010404B">
      <w:r>
        <w:separator/>
      </w:r>
    </w:p>
  </w:footnote>
  <w:footnote w:type="continuationSeparator" w:id="0">
    <w:p w14:paraId="650860B1" w14:textId="77777777" w:rsidR="0010404B" w:rsidRDefault="00104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1771373">
    <w:abstractNumId w:val="13"/>
  </w:num>
  <w:num w:numId="2" w16cid:durableId="1914462660">
    <w:abstractNumId w:val="0"/>
  </w:num>
  <w:num w:numId="3" w16cid:durableId="1675917587">
    <w:abstractNumId w:val="11"/>
  </w:num>
  <w:num w:numId="4" w16cid:durableId="977340285">
    <w:abstractNumId w:val="8"/>
  </w:num>
  <w:num w:numId="5" w16cid:durableId="463935976">
    <w:abstractNumId w:val="7"/>
  </w:num>
  <w:num w:numId="6" w16cid:durableId="1170832422">
    <w:abstractNumId w:val="1"/>
  </w:num>
  <w:num w:numId="7" w16cid:durableId="545263">
    <w:abstractNumId w:val="6"/>
  </w:num>
  <w:num w:numId="8" w16cid:durableId="836724145">
    <w:abstractNumId w:val="3"/>
  </w:num>
  <w:num w:numId="9" w16cid:durableId="684750055">
    <w:abstractNumId w:val="2"/>
  </w:num>
  <w:num w:numId="10" w16cid:durableId="665978320">
    <w:abstractNumId w:val="5"/>
  </w:num>
  <w:num w:numId="11" w16cid:durableId="395201575">
    <w:abstractNumId w:val="10"/>
  </w:num>
  <w:num w:numId="12" w16cid:durableId="67962493">
    <w:abstractNumId w:val="4"/>
  </w:num>
  <w:num w:numId="13" w16cid:durableId="1025406502">
    <w:abstractNumId w:val="9"/>
  </w:num>
  <w:num w:numId="14" w16cid:durableId="3626323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04B"/>
    <w:rsid w:val="0000184A"/>
    <w:rsid w:val="00012997"/>
    <w:rsid w:val="000621A2"/>
    <w:rsid w:val="00067B62"/>
    <w:rsid w:val="000719DC"/>
    <w:rsid w:val="00075CEC"/>
    <w:rsid w:val="000E0467"/>
    <w:rsid w:val="0010404B"/>
    <w:rsid w:val="00106AC7"/>
    <w:rsid w:val="00111985"/>
    <w:rsid w:val="00147532"/>
    <w:rsid w:val="001614BA"/>
    <w:rsid w:val="00196532"/>
    <w:rsid w:val="00204613"/>
    <w:rsid w:val="00283561"/>
    <w:rsid w:val="002B1E07"/>
    <w:rsid w:val="002C2DE7"/>
    <w:rsid w:val="002D160C"/>
    <w:rsid w:val="002D3BDF"/>
    <w:rsid w:val="002E36AA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4C81"/>
    <w:rsid w:val="00723DB0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50AB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0ABD"/>
    <w:rsid w:val="00BC121E"/>
    <w:rsid w:val="00BE6092"/>
    <w:rsid w:val="00BF69A4"/>
    <w:rsid w:val="00C33407"/>
    <w:rsid w:val="00C37CD2"/>
    <w:rsid w:val="00C42022"/>
    <w:rsid w:val="00C527C7"/>
    <w:rsid w:val="00C606B9"/>
    <w:rsid w:val="00C65401"/>
    <w:rsid w:val="00CB6204"/>
    <w:rsid w:val="00CC527A"/>
    <w:rsid w:val="00D13064"/>
    <w:rsid w:val="00D74F94"/>
    <w:rsid w:val="00DA2E64"/>
    <w:rsid w:val="00DD482A"/>
    <w:rsid w:val="00DE0396"/>
    <w:rsid w:val="00DE0405"/>
    <w:rsid w:val="00DE252B"/>
    <w:rsid w:val="00E11FCE"/>
    <w:rsid w:val="00E37A20"/>
    <w:rsid w:val="00EB5766"/>
    <w:rsid w:val="00EC667E"/>
    <w:rsid w:val="00F3554C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0E14CDA"/>
  <w15:chartTrackingRefBased/>
  <w15:docId w15:val="{3A34BA5A-6299-4FCA-9B06-850B5B93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98CC1-F330-40EA-A7DF-2319DAD4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235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2010-01-07T09:39:00Z</cp:lastPrinted>
  <dcterms:created xsi:type="dcterms:W3CDTF">2025-06-11T07:13:00Z</dcterms:created>
  <dcterms:modified xsi:type="dcterms:W3CDTF">2025-06-11T07:14:00Z</dcterms:modified>
</cp:coreProperties>
</file>