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74A76325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pn. </w:t>
      </w:r>
      <w:r w:rsidR="00E15524" w:rsidRPr="00E15524">
        <w:rPr>
          <w:rFonts w:eastAsia="Times New Roman" w:cs="Calibri"/>
          <w:b/>
          <w:lang w:eastAsia="pl-PL"/>
        </w:rPr>
        <w:t xml:space="preserve">Doposażenie aparatury do trawienia i nanoszenia warstw dla </w:t>
      </w:r>
      <w:proofErr w:type="spellStart"/>
      <w:r w:rsidR="00E15524" w:rsidRPr="00E15524">
        <w:rPr>
          <w:rFonts w:eastAsia="Times New Roman" w:cs="Calibri"/>
          <w:b/>
          <w:lang w:eastAsia="pl-PL"/>
        </w:rPr>
        <w:t>WEiT</w:t>
      </w:r>
      <w:proofErr w:type="spellEnd"/>
      <w:r w:rsidR="00E15524" w:rsidRPr="00E15524">
        <w:rPr>
          <w:rFonts w:eastAsia="Times New Roman" w:cs="Calibri"/>
          <w:b/>
          <w:lang w:eastAsia="pl-PL"/>
        </w:rPr>
        <w:t xml:space="preserve"> - DE-dzp.272-334/25</w:t>
      </w:r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778ACF" w14:textId="77777777" w:rsidR="001C68F0" w:rsidRDefault="001C68F0" w:rsidP="0038231F">
      <w:pPr>
        <w:spacing w:after="0" w:line="240" w:lineRule="auto"/>
      </w:pPr>
      <w:r>
        <w:separator/>
      </w:r>
    </w:p>
  </w:endnote>
  <w:endnote w:type="continuationSeparator" w:id="0">
    <w:p w14:paraId="07722BCA" w14:textId="77777777" w:rsidR="001C68F0" w:rsidRDefault="001C68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EFFF9D" w14:textId="77777777" w:rsidR="001C68F0" w:rsidRDefault="001C68F0" w:rsidP="0038231F">
      <w:pPr>
        <w:spacing w:after="0" w:line="240" w:lineRule="auto"/>
      </w:pPr>
      <w:r>
        <w:separator/>
      </w:r>
    </w:p>
  </w:footnote>
  <w:footnote w:type="continuationSeparator" w:id="0">
    <w:p w14:paraId="00CB79F0" w14:textId="77777777" w:rsidR="001C68F0" w:rsidRDefault="001C68F0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444DC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8F0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00B7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A7395"/>
    <w:rsid w:val="007B01C8"/>
    <w:rsid w:val="007B64BD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1ACF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131D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73E7E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15524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F7F2A-1FB6-4C19-95E9-50730E2B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2025-06-12T08:11:00Z</dcterms:created>
  <dcterms:modified xsi:type="dcterms:W3CDTF">2025-06-12T08:11:00Z</dcterms:modified>
</cp:coreProperties>
</file>