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E11" w:rsidRPr="002245BE" w:rsidRDefault="00C16E11" w:rsidP="00C16E11">
      <w:pPr>
        <w:jc w:val="right"/>
        <w:rPr>
          <w:sz w:val="22"/>
          <w:szCs w:val="22"/>
        </w:rPr>
      </w:pPr>
      <w:bookmarkStart w:id="0" w:name="_Hlk53520193"/>
      <w:r w:rsidRPr="001E3790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1E3790">
        <w:rPr>
          <w:sz w:val="22"/>
          <w:szCs w:val="22"/>
        </w:rPr>
        <w:t>2025-05-22</w:t>
      </w:r>
    </w:p>
    <w:p w:rsidR="00C16E11" w:rsidRPr="001E3790" w:rsidRDefault="00C16E11" w:rsidP="00C16E11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Akademia Górniczo - Hutnicza</w:t>
      </w:r>
    </w:p>
    <w:p w:rsidR="00C16E11" w:rsidRPr="001E3790" w:rsidRDefault="00C16E11" w:rsidP="00C16E11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im. Stanisława Staszica w Krakowie</w:t>
      </w:r>
    </w:p>
    <w:p w:rsidR="00C16E11" w:rsidRPr="002245BE" w:rsidRDefault="00C16E11" w:rsidP="00C16E11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Dział Zamówień Publicznych</w:t>
      </w:r>
    </w:p>
    <w:p w:rsidR="00C16E11" w:rsidRPr="002245BE" w:rsidRDefault="00C16E11" w:rsidP="00C16E11">
      <w:pPr>
        <w:rPr>
          <w:sz w:val="22"/>
          <w:szCs w:val="22"/>
        </w:rPr>
      </w:pPr>
      <w:r w:rsidRPr="001E3790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1E3790">
        <w:rPr>
          <w:sz w:val="22"/>
          <w:szCs w:val="22"/>
        </w:rPr>
        <w:t>30</w:t>
      </w:r>
    </w:p>
    <w:p w:rsidR="00C16E11" w:rsidRPr="002245BE" w:rsidRDefault="00C16E11" w:rsidP="00C16E11">
      <w:pPr>
        <w:rPr>
          <w:sz w:val="22"/>
          <w:szCs w:val="22"/>
        </w:rPr>
      </w:pPr>
      <w:r w:rsidRPr="001E3790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1E3790">
        <w:rPr>
          <w:sz w:val="22"/>
          <w:szCs w:val="22"/>
        </w:rPr>
        <w:t>Kraków</w:t>
      </w:r>
    </w:p>
    <w:p w:rsidR="00C16E11" w:rsidRPr="00E713BD" w:rsidRDefault="00C16E11" w:rsidP="00C16E11">
      <w:pPr>
        <w:pStyle w:val="Nagwek1"/>
        <w:spacing w:before="0" w:after="0"/>
        <w:rPr>
          <w:szCs w:val="24"/>
        </w:rPr>
      </w:pPr>
      <w:r w:rsidRPr="00E713BD">
        <w:rPr>
          <w:szCs w:val="24"/>
        </w:rPr>
        <w:t>OGŁOSZENIE</w:t>
      </w:r>
    </w:p>
    <w:p w:rsidR="00C16E11" w:rsidRDefault="00C16E11" w:rsidP="00C16E11">
      <w:pPr>
        <w:jc w:val="center"/>
        <w:rPr>
          <w:b/>
        </w:rPr>
      </w:pPr>
      <w:r w:rsidRPr="00E713BD">
        <w:rPr>
          <w:b/>
        </w:rPr>
        <w:t>o wyborze najkorzystniejszej oferty</w:t>
      </w:r>
    </w:p>
    <w:p w:rsidR="008E1500" w:rsidRDefault="008E1500" w:rsidP="00C16E11">
      <w:pPr>
        <w:jc w:val="center"/>
        <w:rPr>
          <w:b/>
        </w:rPr>
      </w:pPr>
      <w:r>
        <w:rPr>
          <w:b/>
        </w:rPr>
        <w:t>po ponownej ocenie ofert w zadaniu częściowym nr 1</w:t>
      </w:r>
    </w:p>
    <w:p w:rsidR="00C16E11" w:rsidRPr="00E713BD" w:rsidRDefault="00C16E11" w:rsidP="00C16E11">
      <w:pPr>
        <w:jc w:val="center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16E11" w:rsidRPr="00607F9B" w:rsidTr="00B92556">
        <w:trPr>
          <w:trHeight w:val="638"/>
        </w:trPr>
        <w:tc>
          <w:tcPr>
            <w:tcW w:w="959" w:type="dxa"/>
            <w:shd w:val="clear" w:color="auto" w:fill="auto"/>
          </w:tcPr>
          <w:p w:rsidR="00C16E11" w:rsidRPr="00607F9B" w:rsidRDefault="00C16E11" w:rsidP="00B925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6E11" w:rsidRPr="00607F9B" w:rsidRDefault="00C16E11" w:rsidP="00B925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379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3790">
              <w:rPr>
                <w:b/>
                <w:bCs/>
                <w:sz w:val="22"/>
                <w:szCs w:val="22"/>
              </w:rPr>
              <w:t xml:space="preserve">Dostawa komputerów przenośnych dla potrzeb projektu </w:t>
            </w:r>
            <w:proofErr w:type="spellStart"/>
            <w:r w:rsidRPr="001E3790">
              <w:rPr>
                <w:b/>
                <w:bCs/>
                <w:sz w:val="22"/>
                <w:szCs w:val="22"/>
              </w:rPr>
              <w:t>Symbiotech</w:t>
            </w:r>
            <w:proofErr w:type="spellEnd"/>
            <w:r w:rsidRPr="001E3790">
              <w:rPr>
                <w:b/>
                <w:bCs/>
                <w:sz w:val="22"/>
                <w:szCs w:val="22"/>
              </w:rPr>
              <w:t xml:space="preserve"> - DE-dzp.272-143/25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3790">
              <w:rPr>
                <w:b/>
                <w:sz w:val="22"/>
                <w:szCs w:val="22"/>
              </w:rPr>
              <w:t>DE-dzp.272-143/25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16E11" w:rsidRDefault="00C16E11" w:rsidP="00C16E11">
      <w:pPr>
        <w:pStyle w:val="Nagwek"/>
        <w:spacing w:line="276" w:lineRule="auto"/>
        <w:jc w:val="both"/>
        <w:rPr>
          <w:sz w:val="22"/>
          <w:szCs w:val="22"/>
        </w:rPr>
      </w:pPr>
    </w:p>
    <w:p w:rsidR="00C16E11" w:rsidRDefault="00C16E11" w:rsidP="00C16E11">
      <w:pPr>
        <w:pStyle w:val="Nagwek"/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 xml:space="preserve">(Dz.U.2024.1320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informuje:</w:t>
      </w:r>
    </w:p>
    <w:bookmarkEnd w:id="0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16E11" w:rsidTr="00B9255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500" w:rsidRDefault="008E1500" w:rsidP="008E1500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E1500" w:rsidRDefault="008E1500" w:rsidP="008E1500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 </w:t>
            </w:r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>związku z odstąpieniem od podpisania umowy wybranego w postępowaniu Wykonawcy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w zadaniu częściowym nr 1</w:t>
            </w:r>
            <w:r w:rsidRPr="00CB2F5E">
              <w:rPr>
                <w:rFonts w:ascii="Times New Roman" w:hAnsi="Times New Roman" w:cs="Times New Roman"/>
                <w:b/>
                <w:sz w:val="22"/>
                <w:szCs w:val="22"/>
              </w:rPr>
              <w:t>, Zamawiający dokonał ponownego badania i oceny ofert.</w:t>
            </w:r>
          </w:p>
          <w:p w:rsidR="008E1500" w:rsidRDefault="008E1500" w:rsidP="008E150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1500" w:rsidRPr="00CB2F5E" w:rsidRDefault="008E1500" w:rsidP="008E1500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F5E">
              <w:rPr>
                <w:rFonts w:ascii="Times New Roman" w:hAnsi="Times New Roman" w:cs="Times New Roman"/>
                <w:sz w:val="22"/>
                <w:szCs w:val="22"/>
              </w:rPr>
              <w:t>Jako najkorzystniejsza wybrana została oferta:</w:t>
            </w:r>
          </w:p>
          <w:p w:rsidR="008E1500" w:rsidRDefault="008E1500" w:rsidP="00C16E1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</w:p>
          <w:p w:rsidR="00C16E11" w:rsidRDefault="00C16E11" w:rsidP="00C16E1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PROGRESS Systemy Komputerowe Sp. z o.o.</w:t>
            </w:r>
          </w:p>
          <w:p w:rsidR="00C16E11" w:rsidRDefault="00C16E11" w:rsidP="00C16E1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Al. Mickiewicza 27 </w:t>
            </w:r>
          </w:p>
          <w:p w:rsidR="00C16E11" w:rsidRDefault="00C16E11" w:rsidP="00C16E1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31-120 Kraków</w:t>
            </w:r>
          </w:p>
          <w:p w:rsidR="00C16E11" w:rsidRDefault="00C16E11" w:rsidP="00B925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1: Dostawa 1 szt. komputera przenośnego za 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cenę brutto </w:t>
            </w:r>
            <w:r>
              <w:rPr>
                <w:b/>
                <w:sz w:val="22"/>
                <w:szCs w:val="22"/>
              </w:rPr>
              <w:t>16 236,00</w:t>
            </w:r>
            <w:r>
              <w:rPr>
                <w:b/>
                <w:sz w:val="22"/>
                <w:szCs w:val="22"/>
              </w:rPr>
              <w:t xml:space="preserve"> zł</w:t>
            </w:r>
            <w:r>
              <w:rPr>
                <w:bCs/>
                <w:sz w:val="22"/>
                <w:szCs w:val="22"/>
              </w:rPr>
              <w:t>.</w:t>
            </w:r>
          </w:p>
          <w:p w:rsidR="00C16E11" w:rsidRDefault="00C16E11" w:rsidP="00B92556">
            <w:pPr>
              <w:pStyle w:val="Nagwek"/>
              <w:tabs>
                <w:tab w:val="left" w:pos="708"/>
              </w:tabs>
              <w:spacing w:after="60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C16E11" w:rsidRDefault="00C16E11" w:rsidP="00C16E1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16E11" w:rsidTr="00B9255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16E11" w:rsidRDefault="00C16E11" w:rsidP="00B9255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16E11" w:rsidRDefault="00C16E11" w:rsidP="00B9255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16E11" w:rsidRDefault="00C16E11" w:rsidP="00B9255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16E11" w:rsidRDefault="00C16E11" w:rsidP="00B9255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16E11" w:rsidTr="00B9255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11" w:rsidRDefault="00C16E11" w:rsidP="00B92556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1 szt. komputera przenośnego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11" w:rsidRDefault="00C16E11" w:rsidP="00B925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C16E11" w:rsidRDefault="00C16E11" w:rsidP="00B92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 27</w:t>
            </w:r>
          </w:p>
          <w:p w:rsidR="00C16E11" w:rsidRDefault="00C16E11" w:rsidP="00B9255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11" w:rsidRDefault="00C16E11" w:rsidP="00B9255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1 - Cena </w:t>
            </w:r>
            <w:r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60.00</w:t>
            </w:r>
          </w:p>
          <w:p w:rsidR="00C16E11" w:rsidRDefault="00C16E11" w:rsidP="00B9255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- 6.67</w:t>
            </w:r>
          </w:p>
          <w:p w:rsidR="00C16E11" w:rsidRDefault="00C16E11" w:rsidP="00B92556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E11" w:rsidRDefault="00C16E11" w:rsidP="00B925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86,67</w:t>
            </w:r>
          </w:p>
        </w:tc>
      </w:tr>
    </w:tbl>
    <w:p w:rsidR="00C16E11" w:rsidRDefault="00C16E11" w:rsidP="00C16E11">
      <w:pPr>
        <w:spacing w:before="120"/>
        <w:jc w:val="both"/>
        <w:rPr>
          <w:color w:val="000000"/>
        </w:rPr>
      </w:pPr>
    </w:p>
    <w:p w:rsidR="00C16E11" w:rsidRDefault="00C16E11" w:rsidP="00C16E11">
      <w:pPr>
        <w:spacing w:line="360" w:lineRule="auto"/>
        <w:jc w:val="both"/>
        <w:rPr>
          <w:bCs/>
        </w:rPr>
      </w:pPr>
    </w:p>
    <w:p w:rsidR="00C16E11" w:rsidRPr="00B464D3" w:rsidRDefault="00C16E11" w:rsidP="00C16E11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8642B3" w:rsidRPr="00C16E11" w:rsidRDefault="008642B3" w:rsidP="00C16E11"/>
    <w:sectPr w:rsidR="008642B3" w:rsidRPr="00C16E1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7D2" w:rsidRDefault="006757D2">
      <w:r>
        <w:separator/>
      </w:r>
    </w:p>
  </w:endnote>
  <w:endnote w:type="continuationSeparator" w:id="0">
    <w:p w:rsidR="006757D2" w:rsidRDefault="0067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68" w:rsidRDefault="00C665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68" w:rsidRDefault="00C66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7D2" w:rsidRDefault="006757D2">
      <w:r>
        <w:separator/>
      </w:r>
    </w:p>
  </w:footnote>
  <w:footnote w:type="continuationSeparator" w:id="0">
    <w:p w:rsidR="006757D2" w:rsidRDefault="0067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68" w:rsidRDefault="00C665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68" w:rsidRDefault="00C665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68" w:rsidRDefault="00C665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7D2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57D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150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16E11"/>
    <w:rsid w:val="00C423DD"/>
    <w:rsid w:val="00C60D7B"/>
    <w:rsid w:val="00C65E53"/>
    <w:rsid w:val="00C66568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73EE8E3"/>
  <w15:chartTrackingRefBased/>
  <w15:docId w15:val="{BB5D8B13-F3C0-4888-9721-1D7DD5345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16E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C16E11"/>
    <w:rPr>
      <w:b/>
      <w:kern w:val="28"/>
      <w:sz w:val="24"/>
    </w:rPr>
  </w:style>
  <w:style w:type="character" w:customStyle="1" w:styleId="ZwykytekstZnak">
    <w:name w:val="Zwykły tekst Znak"/>
    <w:link w:val="Zwykytekst"/>
    <w:rsid w:val="008E150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218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2025-06-18T13:11:00Z</dcterms:created>
  <dcterms:modified xsi:type="dcterms:W3CDTF">2025-06-18T13:16:00Z</dcterms:modified>
</cp:coreProperties>
</file>