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EEB9E" w14:textId="69D6FC03" w:rsidR="00DA2A7E" w:rsidRPr="003261E7" w:rsidRDefault="0054672A" w:rsidP="00DA2A7E">
      <w:pPr>
        <w:spacing w:after="240"/>
        <w:jc w:val="right"/>
        <w:rPr>
          <w:sz w:val="22"/>
          <w:szCs w:val="22"/>
        </w:rPr>
      </w:pPr>
      <w:r w:rsidRPr="0054672A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6948A9">
        <w:rPr>
          <w:sz w:val="22"/>
          <w:szCs w:val="22"/>
        </w:rPr>
        <w:t>18.06.2025</w:t>
      </w:r>
    </w:p>
    <w:p w14:paraId="1C41F5AD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297AA944" w14:textId="77777777" w:rsidR="00AF5E2C" w:rsidRPr="00AF5E2C" w:rsidRDefault="00AF5E2C" w:rsidP="00AF5E2C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1BC711D" w14:textId="77777777" w:rsidR="00AF5E2C" w:rsidRPr="00AF5E2C" w:rsidRDefault="00AF5E2C" w:rsidP="00AF5E2C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54C5674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C9D6FB7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ED39593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61DF6E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696C9B9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1C5A011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4672A" w:rsidRPr="003261E7" w14:paraId="209C1988" w14:textId="77777777" w:rsidTr="009F7FD9">
        <w:trPr>
          <w:trHeight w:val="638"/>
        </w:trPr>
        <w:tc>
          <w:tcPr>
            <w:tcW w:w="959" w:type="dxa"/>
            <w:shd w:val="clear" w:color="auto" w:fill="auto"/>
          </w:tcPr>
          <w:p w14:paraId="359A6832" w14:textId="77777777" w:rsidR="0054672A" w:rsidRPr="003261E7" w:rsidRDefault="0054672A" w:rsidP="009F7F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F9C0C98" w14:textId="567CA782" w:rsidR="0054672A" w:rsidRPr="003261E7" w:rsidRDefault="0054672A" w:rsidP="009F7F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4672A">
              <w:rPr>
                <w:sz w:val="22"/>
                <w:szCs w:val="22"/>
              </w:rPr>
              <w:t>podstawowy</w:t>
            </w:r>
            <w:r w:rsidR="00F410D9">
              <w:rPr>
                <w:sz w:val="22"/>
                <w:szCs w:val="22"/>
              </w:rPr>
              <w:t>m</w:t>
            </w:r>
            <w:r w:rsidRPr="0054672A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4672A">
              <w:rPr>
                <w:b/>
                <w:bCs/>
                <w:sz w:val="22"/>
                <w:szCs w:val="22"/>
              </w:rPr>
              <w:t>Zakup i dostawa testów do badań metodą ELISA do posiadanego analizatora (Chorus Trio) w celu poszerzenia oferty diagnostycznej o dodatkowe badania dla Pracowni Wirusologii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4672A">
              <w:rPr>
                <w:b/>
                <w:sz w:val="22"/>
                <w:szCs w:val="22"/>
              </w:rPr>
              <w:t>ZP/29/2025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F8C490E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AF5E2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AF5E2C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63DB5EF9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4672A" w:rsidRPr="007240DA" w14:paraId="693A67B5" w14:textId="77777777" w:rsidTr="009F7FD9">
        <w:tc>
          <w:tcPr>
            <w:tcW w:w="2660" w:type="dxa"/>
            <w:shd w:val="clear" w:color="auto" w:fill="auto"/>
          </w:tcPr>
          <w:p w14:paraId="71D75BD5" w14:textId="77777777" w:rsidR="0054672A" w:rsidRPr="007240DA" w:rsidRDefault="0054672A" w:rsidP="009F7FD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4672A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6DEAF15D" w14:textId="77777777" w:rsidR="0054672A" w:rsidRPr="007240DA" w:rsidRDefault="0054672A" w:rsidP="009F7FD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4672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00A96C64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7EAFDF70" w14:textId="205B552E" w:rsidR="00DA2A7E" w:rsidRPr="003261E7" w:rsidRDefault="0054672A" w:rsidP="00DA2A7E">
      <w:pPr>
        <w:spacing w:after="480" w:line="276" w:lineRule="auto"/>
        <w:jc w:val="both"/>
        <w:rPr>
          <w:sz w:val="22"/>
          <w:szCs w:val="22"/>
        </w:rPr>
      </w:pPr>
      <w:r w:rsidRPr="0054672A">
        <w:rPr>
          <w:sz w:val="22"/>
          <w:szCs w:val="22"/>
        </w:rPr>
        <w:t>W postępowaniu  nie wpłynęła żadna oferta w terminie przewidzianym na składanie ofert, tj. do dnia 17.06.2025 r. do godziny 11</w:t>
      </w:r>
      <w:r w:rsidR="00F410D9">
        <w:rPr>
          <w:sz w:val="22"/>
          <w:szCs w:val="22"/>
        </w:rPr>
        <w:t>:00</w:t>
      </w:r>
      <w:r w:rsidRPr="0054672A">
        <w:rPr>
          <w:sz w:val="22"/>
          <w:szCs w:val="22"/>
        </w:rPr>
        <w:t>.</w:t>
      </w:r>
    </w:p>
    <w:p w14:paraId="3C1BC4D9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E51E7" w14:textId="77777777" w:rsidR="00CE41FA" w:rsidRDefault="00CE41FA">
      <w:r>
        <w:separator/>
      </w:r>
    </w:p>
  </w:endnote>
  <w:endnote w:type="continuationSeparator" w:id="0">
    <w:p w14:paraId="49769B63" w14:textId="77777777" w:rsidR="00CE41FA" w:rsidRDefault="00CE4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3766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D2770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D9F40" w14:textId="77777777" w:rsidR="003F0CBE" w:rsidRDefault="006948A9">
    <w:pPr>
      <w:pStyle w:val="Stopka"/>
      <w:tabs>
        <w:tab w:val="clear" w:pos="4536"/>
      </w:tabs>
      <w:jc w:val="center"/>
    </w:pPr>
    <w:r>
      <w:rPr>
        <w:noProof/>
      </w:rPr>
      <w:pict w14:anchorId="53575BAD">
        <v:line id="_x0000_s1025" style="position:absolute;left:0;text-align:left;z-index:251657728" from="-3.85pt,8.75pt" to="455.15pt,8.75pt"/>
      </w:pict>
    </w:r>
  </w:p>
  <w:p w14:paraId="5DD337D5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126ED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BF239F" w14:textId="77777777" w:rsidR="003F0CBE" w:rsidRDefault="003F0CBE">
    <w:pPr>
      <w:pStyle w:val="Stopka"/>
      <w:tabs>
        <w:tab w:val="clear" w:pos="4536"/>
      </w:tabs>
      <w:jc w:val="center"/>
    </w:pPr>
  </w:p>
  <w:p w14:paraId="5DC65637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650FB" w14:textId="77777777" w:rsidR="00CE41FA" w:rsidRDefault="00CE41FA">
      <w:r>
        <w:separator/>
      </w:r>
    </w:p>
  </w:footnote>
  <w:footnote w:type="continuationSeparator" w:id="0">
    <w:p w14:paraId="42267F6F" w14:textId="77777777" w:rsidR="00CE41FA" w:rsidRDefault="00CE4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BA6AC" w14:textId="77777777" w:rsidR="0054672A" w:rsidRDefault="005467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8FC48" w14:textId="77777777" w:rsidR="0054672A" w:rsidRDefault="005467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71C77" w14:textId="77777777" w:rsidR="0054672A" w:rsidRDefault="005467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46357449">
    <w:abstractNumId w:val="5"/>
  </w:num>
  <w:num w:numId="2" w16cid:durableId="1130319760">
    <w:abstractNumId w:val="10"/>
  </w:num>
  <w:num w:numId="3" w16cid:durableId="272446526">
    <w:abstractNumId w:val="4"/>
  </w:num>
  <w:num w:numId="4" w16cid:durableId="1625428691">
    <w:abstractNumId w:val="9"/>
  </w:num>
  <w:num w:numId="5" w16cid:durableId="1460224040">
    <w:abstractNumId w:val="1"/>
  </w:num>
  <w:num w:numId="6" w16cid:durableId="1962884369">
    <w:abstractNumId w:val="2"/>
  </w:num>
  <w:num w:numId="7" w16cid:durableId="77755229">
    <w:abstractNumId w:val="8"/>
  </w:num>
  <w:num w:numId="8" w16cid:durableId="405811019">
    <w:abstractNumId w:val="6"/>
  </w:num>
  <w:num w:numId="9" w16cid:durableId="142818134">
    <w:abstractNumId w:val="3"/>
  </w:num>
  <w:num w:numId="10" w16cid:durableId="489103300">
    <w:abstractNumId w:val="0"/>
  </w:num>
  <w:num w:numId="11" w16cid:durableId="18281285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41FA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4672A"/>
    <w:rsid w:val="005644C6"/>
    <w:rsid w:val="006948A9"/>
    <w:rsid w:val="006E6C0F"/>
    <w:rsid w:val="006E706C"/>
    <w:rsid w:val="0079556E"/>
    <w:rsid w:val="007A1DCC"/>
    <w:rsid w:val="007A2D48"/>
    <w:rsid w:val="007F118B"/>
    <w:rsid w:val="009553F8"/>
    <w:rsid w:val="009F2596"/>
    <w:rsid w:val="00A86662"/>
    <w:rsid w:val="00AA397E"/>
    <w:rsid w:val="00AF5E2C"/>
    <w:rsid w:val="00AF6582"/>
    <w:rsid w:val="00AF7988"/>
    <w:rsid w:val="00B1578C"/>
    <w:rsid w:val="00BA77A9"/>
    <w:rsid w:val="00BF7AFB"/>
    <w:rsid w:val="00CC422D"/>
    <w:rsid w:val="00CE41FA"/>
    <w:rsid w:val="00CE52C3"/>
    <w:rsid w:val="00DA2A7E"/>
    <w:rsid w:val="00EB304B"/>
    <w:rsid w:val="00F409C4"/>
    <w:rsid w:val="00F410D9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61DDA1"/>
  <w15:chartTrackingRefBased/>
  <w15:docId w15:val="{9741F701-88AB-4CD9-9C93-D897C3D52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F5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143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Urszula Sojka</cp:lastModifiedBy>
  <cp:revision>4</cp:revision>
  <cp:lastPrinted>2001-02-25T09:00:00Z</cp:lastPrinted>
  <dcterms:created xsi:type="dcterms:W3CDTF">2025-06-17T12:16:00Z</dcterms:created>
  <dcterms:modified xsi:type="dcterms:W3CDTF">2025-06-18T12:51:00Z</dcterms:modified>
</cp:coreProperties>
</file>