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ED11BE" w:rsidRDefault="000A7B3A" w:rsidP="00ED11BE">
      <w:pPr>
        <w:jc w:val="right"/>
      </w:pPr>
      <w:bookmarkStart w:id="0" w:name="_Hlk53520193"/>
      <w:r w:rsidRPr="00ED11BE">
        <w:t>Kraków</w:t>
      </w:r>
      <w:r w:rsidR="00B048DA" w:rsidRPr="00ED11BE">
        <w:t xml:space="preserve"> dnia: </w:t>
      </w:r>
      <w:r w:rsidRPr="00ED11BE">
        <w:t>2025-06-18</w:t>
      </w:r>
    </w:p>
    <w:p w:rsidR="00B048DA" w:rsidRPr="00ED11BE" w:rsidRDefault="000A7B3A" w:rsidP="00ED11BE">
      <w:pPr>
        <w:ind w:right="3969"/>
        <w:rPr>
          <w:b/>
          <w:bCs/>
        </w:rPr>
      </w:pPr>
      <w:r w:rsidRPr="00ED11BE">
        <w:rPr>
          <w:b/>
          <w:bCs/>
        </w:rPr>
        <w:t>A</w:t>
      </w:r>
      <w:r w:rsidR="00ED11BE">
        <w:rPr>
          <w:b/>
          <w:bCs/>
        </w:rPr>
        <w:t>K</w:t>
      </w:r>
      <w:r w:rsidRPr="00ED11BE">
        <w:rPr>
          <w:b/>
          <w:bCs/>
        </w:rPr>
        <w:t>F Kraków</w:t>
      </w:r>
    </w:p>
    <w:p w:rsidR="00B048DA" w:rsidRPr="00ED11BE" w:rsidRDefault="000A7B3A" w:rsidP="00B048DA">
      <w:pPr>
        <w:spacing w:line="360" w:lineRule="auto"/>
        <w:ind w:right="3969"/>
      </w:pPr>
      <w:r w:rsidRPr="00ED11BE">
        <w:t>al. Jana Pawła II</w:t>
      </w:r>
      <w:r w:rsidR="00B048DA" w:rsidRPr="00ED11BE">
        <w:t xml:space="preserve"> </w:t>
      </w:r>
      <w:r w:rsidRPr="00ED11BE">
        <w:t>78</w:t>
      </w:r>
    </w:p>
    <w:p w:rsidR="00B048DA" w:rsidRPr="00ED11BE" w:rsidRDefault="000A7B3A" w:rsidP="00B048DA">
      <w:pPr>
        <w:ind w:right="3969"/>
      </w:pPr>
      <w:r w:rsidRPr="00ED11BE">
        <w:t>31-571</w:t>
      </w:r>
      <w:r w:rsidR="00B048DA" w:rsidRPr="00ED11BE">
        <w:t xml:space="preserve"> </w:t>
      </w:r>
      <w:r w:rsidRPr="00ED11BE">
        <w:t>Kraków</w:t>
      </w:r>
    </w:p>
    <w:p w:rsidR="00B048DA" w:rsidRPr="00ED11BE" w:rsidRDefault="00B048DA" w:rsidP="00B048DA">
      <w:pPr>
        <w:ind w:right="3969"/>
        <w:jc w:val="both"/>
        <w:rPr>
          <w:bCs/>
        </w:rPr>
      </w:pPr>
      <w:r w:rsidRPr="00ED11BE">
        <w:rPr>
          <w:bCs/>
        </w:rPr>
        <w:t>……………………………………</w:t>
      </w:r>
    </w:p>
    <w:p w:rsidR="00B048DA" w:rsidRPr="00ED11BE" w:rsidRDefault="00B048DA" w:rsidP="00ED11BE">
      <w:pPr>
        <w:tabs>
          <w:tab w:val="right" w:pos="9072"/>
        </w:tabs>
        <w:ind w:right="3969"/>
        <w:jc w:val="both"/>
        <w:rPr>
          <w:bCs/>
        </w:rPr>
      </w:pPr>
      <w:r w:rsidRPr="00ED11BE">
        <w:rPr>
          <w:bCs/>
        </w:rPr>
        <w:t>[nazwa zamawiającego, adres]</w:t>
      </w:r>
    </w:p>
    <w:p w:rsidR="00B048DA" w:rsidRPr="00ED11BE" w:rsidRDefault="00B048DA" w:rsidP="00ED11BE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ED11BE" w:rsidTr="00B048DA">
        <w:tc>
          <w:tcPr>
            <w:tcW w:w="9498" w:type="dxa"/>
            <w:shd w:val="clear" w:color="auto" w:fill="F2F2F2"/>
            <w:hideMark/>
          </w:tcPr>
          <w:p w:rsidR="00B048DA" w:rsidRPr="00ED11BE" w:rsidRDefault="00ED11BE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OGŁOSZENIE</w:t>
            </w:r>
          </w:p>
          <w:p w:rsidR="00B048DA" w:rsidRPr="00ED11BE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ED11BE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048DA" w:rsidRPr="00ED11BE" w:rsidRDefault="00B048DA" w:rsidP="00ED11BE">
      <w:pPr>
        <w:keepNext/>
        <w:outlineLvl w:val="0"/>
        <w:rPr>
          <w:b/>
        </w:rPr>
      </w:pPr>
    </w:p>
    <w:p w:rsidR="00B048DA" w:rsidRPr="00ED11BE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ED11BE">
        <w:rPr>
          <w:rFonts w:eastAsia="Calibri"/>
          <w:lang w:eastAsia="en-US"/>
        </w:rPr>
        <w:t xml:space="preserve">Dotyczy </w:t>
      </w:r>
      <w:r w:rsidRPr="00ED11BE">
        <w:t>postępowania o udzielenie zamówienia publicznego</w:t>
      </w:r>
      <w:r w:rsidRPr="00ED11BE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ED11BE" w:rsidTr="00B048DA">
        <w:tc>
          <w:tcPr>
            <w:tcW w:w="2269" w:type="dxa"/>
            <w:shd w:val="clear" w:color="auto" w:fill="auto"/>
          </w:tcPr>
          <w:p w:rsidR="00B048DA" w:rsidRPr="00ED11B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D11BE"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D11BE" w:rsidRDefault="000A7B3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11BE">
              <w:rPr>
                <w:bCs/>
              </w:rPr>
              <w:t xml:space="preserve">Kompleksowe sprzątanie obiektów Akademii Kultury Fizycznej </w:t>
            </w:r>
            <w:r w:rsidR="00ED11BE">
              <w:rPr>
                <w:bCs/>
              </w:rPr>
              <w:br/>
            </w:r>
            <w:r w:rsidRPr="00ED11BE">
              <w:rPr>
                <w:bCs/>
              </w:rPr>
              <w:t>im. Bronisława Czecha w Krakowie</w:t>
            </w:r>
          </w:p>
        </w:tc>
      </w:tr>
      <w:tr w:rsidR="000A7B3A" w:rsidRPr="00ED11BE" w:rsidTr="00412293">
        <w:tc>
          <w:tcPr>
            <w:tcW w:w="2269" w:type="dxa"/>
            <w:shd w:val="clear" w:color="auto" w:fill="auto"/>
          </w:tcPr>
          <w:p w:rsidR="000A7B3A" w:rsidRPr="00ED11BE" w:rsidRDefault="000A7B3A" w:rsidP="004122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D11BE"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A7B3A" w:rsidRPr="00ED11BE" w:rsidRDefault="000A7B3A" w:rsidP="004122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11BE">
              <w:rPr>
                <w:bCs/>
              </w:rPr>
              <w:t>K-2.381/12/2025</w:t>
            </w:r>
          </w:p>
        </w:tc>
      </w:tr>
    </w:tbl>
    <w:p w:rsidR="00B048DA" w:rsidRPr="00ED11BE" w:rsidRDefault="00B048DA" w:rsidP="00B048DA">
      <w:pPr>
        <w:tabs>
          <w:tab w:val="left" w:pos="708"/>
          <w:tab w:val="center" w:pos="4536"/>
          <w:tab w:val="right" w:pos="9072"/>
        </w:tabs>
      </w:pPr>
    </w:p>
    <w:p w:rsidR="008642B3" w:rsidRPr="00ED11B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ED11BE">
        <w:t xml:space="preserve">Zamawiający działając </w:t>
      </w:r>
      <w:r w:rsidR="00C65E53" w:rsidRPr="00ED11BE">
        <w:t>na podstawie art. 253 ust. 1</w:t>
      </w:r>
      <w:r w:rsidR="00836DAF" w:rsidRPr="00ED11BE">
        <w:t xml:space="preserve"> pkt. 1 i ust. 2</w:t>
      </w:r>
      <w:r w:rsidR="00C65E53" w:rsidRPr="00ED11BE">
        <w:t xml:space="preserve"> ustawy z dnia 11 września 2019r. Prawo zamówień publicznych </w:t>
      </w:r>
      <w:r w:rsidR="000A7B3A" w:rsidRPr="00ED11BE">
        <w:t>(</w:t>
      </w:r>
      <w:proofErr w:type="spellStart"/>
      <w:r w:rsidR="000A7B3A" w:rsidRPr="00ED11BE">
        <w:t>t.j</w:t>
      </w:r>
      <w:proofErr w:type="spellEnd"/>
      <w:r w:rsidR="000A7B3A" w:rsidRPr="00ED11BE">
        <w:t>. Dz. U. z 2024 poz. 1320)</w:t>
      </w:r>
      <w:r w:rsidR="00C65E53" w:rsidRPr="00ED11BE">
        <w:t xml:space="preserve">, zwanej dalej „ustawą </w:t>
      </w:r>
      <w:proofErr w:type="spellStart"/>
      <w:r w:rsidR="00C65E53" w:rsidRPr="00ED11BE">
        <w:t>Pzp</w:t>
      </w:r>
      <w:proofErr w:type="spellEnd"/>
      <w:r w:rsidR="00C65E53" w:rsidRPr="00ED11BE">
        <w:t>”</w:t>
      </w:r>
      <w:r w:rsidR="00D26ED6" w:rsidRPr="00ED11BE">
        <w:t xml:space="preserve">, </w:t>
      </w:r>
      <w:r w:rsidR="00C65E53" w:rsidRPr="00ED11BE">
        <w:t>informuje</w:t>
      </w:r>
      <w:r w:rsidR="00D26ED6" w:rsidRPr="00ED11BE">
        <w:t xml:space="preserve">, że w toczącym się postępowaniu o udzielenie zamówienia publicznego, jako </w:t>
      </w:r>
      <w:r w:rsidR="00756CDA" w:rsidRPr="00ED11BE">
        <w:t>najkorzystniejsz</w:t>
      </w:r>
      <w:r w:rsidR="00D26ED6" w:rsidRPr="00ED11BE">
        <w:t xml:space="preserve">a wybrana została </w:t>
      </w:r>
      <w:r w:rsidR="00756CDA" w:rsidRPr="00ED11BE">
        <w:t>ofer</w:t>
      </w:r>
      <w:r w:rsidR="00D26ED6" w:rsidRPr="00ED11BE">
        <w:t>t</w:t>
      </w:r>
      <w:r w:rsidR="009F0E5C" w:rsidRPr="00ED11BE">
        <w:t>a</w:t>
      </w:r>
      <w:r w:rsidRPr="00ED11BE">
        <w:t xml:space="preserve"> złożona przez wykonawcę</w:t>
      </w:r>
      <w:r w:rsidR="00D26ED6" w:rsidRPr="00ED11BE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7B3A" w:rsidRPr="00ED11BE" w:rsidTr="004122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7B3A" w:rsidRPr="00ED11BE" w:rsidRDefault="000A7B3A" w:rsidP="00412293">
            <w:pPr>
              <w:spacing w:before="120" w:after="240"/>
              <w:jc w:val="both"/>
              <w:rPr>
                <w:b/>
              </w:rPr>
            </w:pPr>
            <w:r w:rsidRPr="00ED11BE">
              <w:rPr>
                <w:b/>
                <w:bCs/>
              </w:rPr>
              <w:t xml:space="preserve">Część nr </w:t>
            </w:r>
            <w:r w:rsidRPr="00ED11BE">
              <w:rPr>
                <w:b/>
                <w:bCs/>
                <w:color w:val="000000"/>
              </w:rPr>
              <w:t>2</w:t>
            </w:r>
            <w:r w:rsidRPr="00ED11BE">
              <w:t xml:space="preserve">: </w:t>
            </w:r>
            <w:r w:rsidRPr="00ED11BE">
              <w:rPr>
                <w:color w:val="000000"/>
              </w:rPr>
              <w:t>Kompleksowe sprzątanie obiektów sportowych (kryte korty tenisowe, pawilon dydaktyczno-sportowy, hala gier sportowych, pawilon lekkoatletyczny, pawilony szatniowe przy boisku piłkarskim)</w:t>
            </w:r>
          </w:p>
          <w:p w:rsidR="000A7B3A" w:rsidRPr="00ED11BE" w:rsidRDefault="000A7B3A" w:rsidP="00412293">
            <w:pPr>
              <w:spacing w:line="360" w:lineRule="auto"/>
              <w:jc w:val="both"/>
              <w:rPr>
                <w:b/>
              </w:rPr>
            </w:pPr>
            <w:r w:rsidRPr="00ED11BE">
              <w:rPr>
                <w:b/>
              </w:rPr>
              <w:t xml:space="preserve">ADS Spółka </w:t>
            </w:r>
            <w:r w:rsidR="00ED11BE">
              <w:rPr>
                <w:b/>
              </w:rPr>
              <w:t>Jawna</w:t>
            </w:r>
          </w:p>
          <w:p w:rsidR="000A7B3A" w:rsidRPr="00ED11BE" w:rsidRDefault="00ED11BE" w:rsidP="00412293">
            <w:pPr>
              <w:spacing w:line="360" w:lineRule="auto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0A7B3A" w:rsidRPr="00ED11BE">
              <w:rPr>
                <w:bCs/>
              </w:rPr>
              <w:t>Spacerowa</w:t>
            </w:r>
            <w:r w:rsidR="000A7B3A" w:rsidRPr="00ED11BE">
              <w:rPr>
                <w:bCs/>
              </w:rPr>
              <w:t xml:space="preserve"> </w:t>
            </w:r>
            <w:r w:rsidR="000A7B3A" w:rsidRPr="00ED11BE">
              <w:rPr>
                <w:bCs/>
              </w:rPr>
              <w:t>1</w:t>
            </w:r>
            <w:r w:rsidR="000A7B3A" w:rsidRPr="00ED11BE">
              <w:rPr>
                <w:bCs/>
              </w:rPr>
              <w:t xml:space="preserve">  </w:t>
            </w:r>
          </w:p>
          <w:p w:rsidR="000A7B3A" w:rsidRPr="00ED11BE" w:rsidRDefault="000A7B3A" w:rsidP="00412293">
            <w:pPr>
              <w:spacing w:line="360" w:lineRule="auto"/>
              <w:rPr>
                <w:bCs/>
              </w:rPr>
            </w:pPr>
            <w:r w:rsidRPr="00ED11BE">
              <w:rPr>
                <w:bCs/>
              </w:rPr>
              <w:t>32-088</w:t>
            </w:r>
            <w:r w:rsidRPr="00ED11BE">
              <w:rPr>
                <w:bCs/>
              </w:rPr>
              <w:t xml:space="preserve"> </w:t>
            </w:r>
            <w:r w:rsidRPr="00ED11BE">
              <w:rPr>
                <w:bCs/>
              </w:rPr>
              <w:t>Brzozówka</w:t>
            </w:r>
          </w:p>
          <w:p w:rsidR="000A7B3A" w:rsidRPr="00ED11BE" w:rsidRDefault="000A7B3A" w:rsidP="00412293">
            <w:pPr>
              <w:spacing w:before="120" w:line="360" w:lineRule="auto"/>
              <w:jc w:val="both"/>
            </w:pPr>
            <w:r w:rsidRPr="00ED11BE">
              <w:t>za cenę wykonania przedmiotu zamówienia w wysokości</w:t>
            </w:r>
            <w:r w:rsidRPr="00ED11BE">
              <w:rPr>
                <w:b/>
              </w:rPr>
              <w:t xml:space="preserve"> </w:t>
            </w:r>
            <w:r w:rsidRPr="00ED11BE">
              <w:rPr>
                <w:b/>
              </w:rPr>
              <w:t>2 093 708.16 zł</w:t>
            </w:r>
            <w:r w:rsidRPr="00ED11BE">
              <w:rPr>
                <w:b/>
              </w:rPr>
              <w:t xml:space="preserve"> brutto</w:t>
            </w:r>
            <w:r w:rsidRPr="00ED11BE">
              <w:rPr>
                <w:bCs/>
              </w:rPr>
              <w:t>.</w:t>
            </w:r>
          </w:p>
          <w:p w:rsidR="000A7B3A" w:rsidRPr="00ED11BE" w:rsidRDefault="000A7B3A" w:rsidP="00412293">
            <w:pPr>
              <w:spacing w:before="120" w:line="360" w:lineRule="auto"/>
              <w:jc w:val="both"/>
            </w:pPr>
            <w:r w:rsidRPr="00ED11BE">
              <w:rPr>
                <w:u w:val="single"/>
              </w:rPr>
              <w:t>Uzasadnienie wyboru</w:t>
            </w:r>
            <w:r w:rsidRPr="00ED11BE">
              <w:t>:</w:t>
            </w:r>
          </w:p>
          <w:p w:rsidR="000A7B3A" w:rsidRPr="00ED11BE" w:rsidRDefault="000A7B3A" w:rsidP="0041229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ED11BE">
              <w:t>oferta jest poprawna pod względem formalnym i merytorycznym</w:t>
            </w:r>
          </w:p>
        </w:tc>
      </w:tr>
    </w:tbl>
    <w:p w:rsidR="00992FF5" w:rsidRPr="00ED11BE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ED11BE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551"/>
        <w:gridCol w:w="3260"/>
        <w:gridCol w:w="993"/>
      </w:tblGrid>
      <w:tr w:rsidR="00992FF5" w:rsidRPr="00ED11BE" w:rsidTr="00ED11B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D11B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D11BE">
              <w:rPr>
                <w:bCs/>
              </w:rPr>
              <w:t>Część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D11BE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ED11BE">
              <w:rPr>
                <w:bCs/>
              </w:rPr>
              <w:t>Wykonawca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D11B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D11BE">
              <w:rPr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D11B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D11BE">
              <w:rPr>
                <w:bCs/>
                <w:color w:val="000000"/>
              </w:rPr>
              <w:t>Razem</w:t>
            </w:r>
          </w:p>
        </w:tc>
      </w:tr>
      <w:tr w:rsidR="000A7B3A" w:rsidRPr="00ED11BE" w:rsidTr="00ED11B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B3A" w:rsidRPr="00ED11BE" w:rsidRDefault="000A7B3A" w:rsidP="00412293">
            <w:pPr>
              <w:spacing w:before="40" w:after="40"/>
              <w:rPr>
                <w:color w:val="000000"/>
              </w:rPr>
            </w:pPr>
            <w:r w:rsidRPr="00ED11BE">
              <w:t>2</w:t>
            </w:r>
            <w:r w:rsidRPr="00ED11BE">
              <w:t xml:space="preserve"> - </w:t>
            </w:r>
            <w:r w:rsidRPr="00ED11BE">
              <w:t xml:space="preserve">Kompleksowe sprzątanie obiektów sportowych (kryte korty tenisowe, pawilon dydaktyczno-sportowy, hala gier sportowych, </w:t>
            </w:r>
            <w:r w:rsidRPr="00ED11BE">
              <w:lastRenderedPageBreak/>
              <w:t>pawilon lekkoatletyczny, pawilony szatniowe przy boisku piłkarskim)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B3A" w:rsidRPr="00ED11BE" w:rsidRDefault="000A7B3A" w:rsidP="00412293">
            <w:pPr>
              <w:spacing w:before="40" w:line="276" w:lineRule="auto"/>
              <w:rPr>
                <w:b/>
                <w:bCs/>
              </w:rPr>
            </w:pPr>
            <w:r w:rsidRPr="00ED11BE">
              <w:rPr>
                <w:b/>
                <w:bCs/>
              </w:rPr>
              <w:lastRenderedPageBreak/>
              <w:t xml:space="preserve">ADS Spółka </w:t>
            </w:r>
            <w:r w:rsidR="00ED11BE">
              <w:rPr>
                <w:b/>
                <w:bCs/>
              </w:rPr>
              <w:t>Jawna</w:t>
            </w:r>
          </w:p>
          <w:p w:rsidR="000A7B3A" w:rsidRPr="00ED11BE" w:rsidRDefault="00ED11BE" w:rsidP="00412293">
            <w:pPr>
              <w:spacing w:line="276" w:lineRule="auto"/>
            </w:pPr>
            <w:r>
              <w:t xml:space="preserve">Ul. </w:t>
            </w:r>
            <w:r w:rsidR="000A7B3A" w:rsidRPr="00ED11BE">
              <w:t>Spacerowa</w:t>
            </w:r>
            <w:r w:rsidR="000A7B3A" w:rsidRPr="00ED11BE">
              <w:t xml:space="preserve"> </w:t>
            </w:r>
            <w:r w:rsidR="000A7B3A" w:rsidRPr="00ED11BE">
              <w:t>1</w:t>
            </w:r>
          </w:p>
          <w:p w:rsidR="000A7B3A" w:rsidRPr="00ED11BE" w:rsidRDefault="000A7B3A" w:rsidP="00412293">
            <w:pPr>
              <w:spacing w:after="40" w:line="276" w:lineRule="auto"/>
              <w:rPr>
                <w:color w:val="000000"/>
              </w:rPr>
            </w:pPr>
            <w:r w:rsidRPr="00ED11BE">
              <w:t>32-088</w:t>
            </w:r>
            <w:r w:rsidRPr="00ED11BE">
              <w:t xml:space="preserve"> </w:t>
            </w:r>
            <w:r w:rsidRPr="00ED11BE">
              <w:t>Brzozówka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B3A" w:rsidRPr="00ED11BE" w:rsidRDefault="000A7B3A" w:rsidP="00412293">
            <w:pPr>
              <w:spacing w:before="40" w:after="40"/>
            </w:pPr>
            <w:r w:rsidRPr="00ED11BE">
              <w:t>1 - Cena - 60.00</w:t>
            </w:r>
          </w:p>
          <w:p w:rsidR="000A7B3A" w:rsidRPr="00ED11BE" w:rsidRDefault="000A7B3A" w:rsidP="00412293">
            <w:pPr>
              <w:spacing w:before="40" w:after="40"/>
            </w:pPr>
            <w:r w:rsidRPr="00ED11BE">
              <w:t>2 - Certyfikat potwierdzający spełnianie normy ISO 9001: 2015 lub równoważnej  - 20.00</w:t>
            </w:r>
          </w:p>
          <w:p w:rsidR="000A7B3A" w:rsidRPr="00ED11BE" w:rsidRDefault="000A7B3A" w:rsidP="00412293">
            <w:pPr>
              <w:spacing w:before="40" w:after="40"/>
              <w:rPr>
                <w:color w:val="000000"/>
              </w:rPr>
            </w:pPr>
            <w:r w:rsidRPr="00ED11BE">
              <w:t xml:space="preserve">3 - Certyfikat ECO LABEL dla produktów do czyszczenia </w:t>
            </w:r>
            <w:r w:rsidRPr="00ED11BE">
              <w:lastRenderedPageBreak/>
              <w:t>twardych powierzchni lub równoważny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B3A" w:rsidRPr="00ED11BE" w:rsidRDefault="000A7B3A" w:rsidP="00412293">
            <w:pPr>
              <w:jc w:val="center"/>
              <w:rPr>
                <w:color w:val="000000"/>
              </w:rPr>
            </w:pPr>
            <w:r w:rsidRPr="00ED11BE">
              <w:lastRenderedPageBreak/>
              <w:t xml:space="preserve">  80,00</w:t>
            </w:r>
          </w:p>
        </w:tc>
      </w:tr>
      <w:tr w:rsidR="000A7B3A" w:rsidRPr="00ED11BE" w:rsidTr="00ED11B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B3A" w:rsidRPr="00ED11BE" w:rsidRDefault="000A7B3A" w:rsidP="00412293">
            <w:pPr>
              <w:spacing w:before="40" w:after="40"/>
              <w:rPr>
                <w:color w:val="000000"/>
              </w:rPr>
            </w:pPr>
            <w:r w:rsidRPr="00ED11BE">
              <w:t>2</w:t>
            </w:r>
            <w:r w:rsidRPr="00ED11BE">
              <w:t xml:space="preserve"> - </w:t>
            </w:r>
            <w:r w:rsidRPr="00ED11BE">
              <w:t>Kompleksowe sprzątanie obiektów sportowych (kryte korty tenisowe, pawilon dydaktyczno-sportowy, hala gier sportowych, pawilon lekkoatletyczny, pawilony szatniowe przy boisku piłkarskim)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B3A" w:rsidRPr="00ED11BE" w:rsidRDefault="000A7B3A" w:rsidP="00412293">
            <w:pPr>
              <w:spacing w:before="40" w:line="276" w:lineRule="auto"/>
              <w:rPr>
                <w:b/>
                <w:bCs/>
              </w:rPr>
            </w:pPr>
            <w:r w:rsidRPr="00ED11BE">
              <w:rPr>
                <w:b/>
                <w:bCs/>
              </w:rPr>
              <w:t xml:space="preserve">HEMAG H. GUZIAK </w:t>
            </w:r>
            <w:r w:rsidR="00ED11BE">
              <w:rPr>
                <w:b/>
                <w:bCs/>
              </w:rPr>
              <w:t>S</w:t>
            </w:r>
            <w:r w:rsidR="00ED11BE" w:rsidRPr="00ED11BE">
              <w:rPr>
                <w:b/>
                <w:bCs/>
              </w:rPr>
              <w:t xml:space="preserve">półka </w:t>
            </w:r>
            <w:r w:rsidR="00ED11BE">
              <w:rPr>
                <w:b/>
                <w:bCs/>
              </w:rPr>
              <w:t>J</w:t>
            </w:r>
            <w:r w:rsidR="00ED11BE" w:rsidRPr="00ED11BE">
              <w:rPr>
                <w:b/>
                <w:bCs/>
              </w:rPr>
              <w:t>awna</w:t>
            </w:r>
          </w:p>
          <w:p w:rsidR="000A7B3A" w:rsidRPr="00ED11BE" w:rsidRDefault="00ED11BE" w:rsidP="00412293">
            <w:pPr>
              <w:spacing w:line="276" w:lineRule="auto"/>
            </w:pPr>
            <w:r>
              <w:t xml:space="preserve">Ul. </w:t>
            </w:r>
            <w:r w:rsidRPr="00ED11BE">
              <w:t>Konecznego</w:t>
            </w:r>
            <w:r w:rsidR="000A7B3A" w:rsidRPr="00ED11BE">
              <w:t xml:space="preserve"> </w:t>
            </w:r>
            <w:r w:rsidR="000A7B3A" w:rsidRPr="00ED11BE">
              <w:t>8</w:t>
            </w:r>
          </w:p>
          <w:p w:rsidR="000A7B3A" w:rsidRPr="00ED11BE" w:rsidRDefault="000A7B3A" w:rsidP="00412293">
            <w:pPr>
              <w:spacing w:after="40" w:line="276" w:lineRule="auto"/>
              <w:rPr>
                <w:color w:val="000000"/>
              </w:rPr>
            </w:pPr>
            <w:r w:rsidRPr="00ED11BE">
              <w:t>31-216</w:t>
            </w:r>
            <w:r w:rsidRPr="00ED11BE">
              <w:t xml:space="preserve"> </w:t>
            </w:r>
            <w:r w:rsidR="00ED11BE">
              <w:t>K</w:t>
            </w:r>
            <w:r w:rsidR="00ED11BE" w:rsidRPr="00ED11BE">
              <w:t>raków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B3A" w:rsidRPr="00ED11BE" w:rsidRDefault="000A7B3A" w:rsidP="00412293">
            <w:pPr>
              <w:spacing w:before="40" w:after="40"/>
            </w:pPr>
            <w:r w:rsidRPr="00ED11BE">
              <w:t>1 - Cena - 38.94</w:t>
            </w:r>
          </w:p>
          <w:p w:rsidR="000A7B3A" w:rsidRPr="00ED11BE" w:rsidRDefault="000A7B3A" w:rsidP="00412293">
            <w:pPr>
              <w:spacing w:before="40" w:after="40"/>
            </w:pPr>
            <w:r w:rsidRPr="00ED11BE">
              <w:t>2 - Certyfikat potwierdzający spełnianie normy ISO 9001: 2015 lub równoważnej  - 20.00</w:t>
            </w:r>
          </w:p>
          <w:p w:rsidR="000A7B3A" w:rsidRPr="00ED11BE" w:rsidRDefault="000A7B3A" w:rsidP="00412293">
            <w:pPr>
              <w:spacing w:before="40" w:after="40"/>
              <w:rPr>
                <w:color w:val="000000"/>
              </w:rPr>
            </w:pPr>
            <w:r w:rsidRPr="00ED11BE">
              <w:t>3 - Certyfikat ECO LABEL dla produktów do czyszczenia twardych powierzchni lub równoważny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B3A" w:rsidRPr="00ED11BE" w:rsidRDefault="000A7B3A" w:rsidP="00412293">
            <w:pPr>
              <w:jc w:val="center"/>
              <w:rPr>
                <w:color w:val="000000"/>
              </w:rPr>
            </w:pPr>
            <w:r w:rsidRPr="00ED11BE">
              <w:t xml:space="preserve">  78,94</w:t>
            </w:r>
          </w:p>
        </w:tc>
      </w:tr>
    </w:tbl>
    <w:p w:rsidR="00B464D3" w:rsidRPr="00ED11BE" w:rsidRDefault="00B464D3" w:rsidP="00B51A2B">
      <w:pPr>
        <w:spacing w:before="720" w:after="480" w:line="360" w:lineRule="auto"/>
        <w:ind w:left="3119" w:firstLine="425"/>
        <w:jc w:val="right"/>
        <w:rPr>
          <w:b/>
          <w:i/>
        </w:rPr>
      </w:pPr>
      <w:bookmarkStart w:id="1" w:name="_GoBack"/>
      <w:bookmarkEnd w:id="1"/>
      <w:r w:rsidRPr="00ED11BE">
        <w:rPr>
          <w:b/>
          <w:i/>
        </w:rPr>
        <w:t>Zamawiający</w:t>
      </w:r>
    </w:p>
    <w:bookmarkEnd w:id="0"/>
    <w:p w:rsidR="008642B3" w:rsidRPr="00ED11BE" w:rsidRDefault="00ED11BE" w:rsidP="00B51A2B">
      <w:pPr>
        <w:jc w:val="right"/>
        <w:rPr>
          <w:b/>
          <w:i/>
        </w:rPr>
      </w:pPr>
      <w:r w:rsidRPr="00ED11BE">
        <w:rPr>
          <w:b/>
          <w:i/>
        </w:rPr>
        <w:t>Zastępca Kanclerza</w:t>
      </w:r>
    </w:p>
    <w:p w:rsidR="00ED11BE" w:rsidRPr="00ED11BE" w:rsidRDefault="00ED11BE" w:rsidP="00B51A2B">
      <w:pPr>
        <w:jc w:val="right"/>
        <w:rPr>
          <w:b/>
          <w:i/>
        </w:rPr>
      </w:pPr>
    </w:p>
    <w:p w:rsidR="00ED11BE" w:rsidRPr="00ED11BE" w:rsidRDefault="00ED11BE" w:rsidP="00B51A2B">
      <w:pPr>
        <w:jc w:val="right"/>
        <w:rPr>
          <w:b/>
          <w:i/>
        </w:rPr>
      </w:pPr>
      <w:r w:rsidRPr="00ED11BE">
        <w:rPr>
          <w:b/>
          <w:i/>
        </w:rPr>
        <w:t>mgr Piotr Słomiński</w:t>
      </w:r>
    </w:p>
    <w:sectPr w:rsidR="00ED11BE" w:rsidRPr="00ED11BE" w:rsidSect="00ED1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766" w:rsidRDefault="00976766">
      <w:r>
        <w:separator/>
      </w:r>
    </w:p>
  </w:endnote>
  <w:endnote w:type="continuationSeparator" w:id="0">
    <w:p w:rsidR="00976766" w:rsidRDefault="00976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B3A" w:rsidRDefault="000A7B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B3A" w:rsidRDefault="000A7B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766" w:rsidRDefault="00976766">
      <w:r>
        <w:separator/>
      </w:r>
    </w:p>
  </w:footnote>
  <w:footnote w:type="continuationSeparator" w:id="0">
    <w:p w:rsidR="00976766" w:rsidRDefault="00976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B3A" w:rsidRDefault="000A7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B3A" w:rsidRDefault="000A7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B3A" w:rsidRDefault="000A7B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766"/>
    <w:rsid w:val="00022322"/>
    <w:rsid w:val="00042497"/>
    <w:rsid w:val="000A7B3A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676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D11BE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41E57F"/>
  <w15:chartTrackingRefBased/>
  <w15:docId w15:val="{4716C478-66FC-4377-AA82-45BC6D0E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299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dc:description/>
  <cp:lastModifiedBy>Agnieszka Arnold</cp:lastModifiedBy>
  <cp:revision>3</cp:revision>
  <cp:lastPrinted>2025-06-18T11:47:00Z</cp:lastPrinted>
  <dcterms:created xsi:type="dcterms:W3CDTF">2025-06-18T11:43:00Z</dcterms:created>
  <dcterms:modified xsi:type="dcterms:W3CDTF">2025-06-18T11:48:00Z</dcterms:modified>
</cp:coreProperties>
</file>