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C4614" w14:textId="77777777" w:rsidR="00F15930" w:rsidRPr="00F76A79" w:rsidRDefault="00F15930" w:rsidP="00F15930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F76A79">
        <w:rPr>
          <w:rFonts w:ascii="Verdana" w:hAnsi="Verdana"/>
          <w:sz w:val="18"/>
          <w:szCs w:val="18"/>
        </w:rPr>
        <w:t>Kraków dnia: 2025-06-18</w:t>
      </w:r>
      <w:bookmarkStart w:id="1" w:name="_GoBack"/>
      <w:bookmarkEnd w:id="1"/>
    </w:p>
    <w:p w14:paraId="0D092278" w14:textId="77777777" w:rsidR="00F15930" w:rsidRPr="00F15930" w:rsidRDefault="00F15930" w:rsidP="00F15930">
      <w:pPr>
        <w:rPr>
          <w:rFonts w:ascii="Verdana" w:hAnsi="Verdana"/>
          <w:sz w:val="18"/>
          <w:szCs w:val="18"/>
        </w:rPr>
      </w:pPr>
    </w:p>
    <w:p w14:paraId="327C07B9" w14:textId="77777777" w:rsidR="00F15930" w:rsidRPr="00F15930" w:rsidRDefault="00F15930" w:rsidP="00F15930">
      <w:pPr>
        <w:rPr>
          <w:rFonts w:ascii="Verdana" w:hAnsi="Verdana"/>
          <w:b/>
          <w:bCs/>
          <w:sz w:val="18"/>
          <w:szCs w:val="18"/>
        </w:rPr>
      </w:pPr>
      <w:r w:rsidRPr="00F1593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B410B8A" w14:textId="77777777" w:rsidR="00F15930" w:rsidRPr="00F15930" w:rsidRDefault="00F15930" w:rsidP="00F15930">
      <w:pPr>
        <w:rPr>
          <w:rFonts w:ascii="Verdana" w:hAnsi="Verdana"/>
          <w:b/>
          <w:bCs/>
          <w:sz w:val="18"/>
          <w:szCs w:val="18"/>
        </w:rPr>
      </w:pPr>
      <w:r w:rsidRPr="00F1593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96483F9" w14:textId="77777777" w:rsidR="00F15930" w:rsidRPr="00F15930" w:rsidRDefault="00F15930" w:rsidP="00F15930">
      <w:pPr>
        <w:rPr>
          <w:rFonts w:ascii="Verdana" w:hAnsi="Verdana"/>
          <w:b/>
          <w:bCs/>
          <w:sz w:val="18"/>
          <w:szCs w:val="18"/>
        </w:rPr>
      </w:pPr>
      <w:r w:rsidRPr="00F1593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027D54D" w14:textId="77777777" w:rsidR="00F15930" w:rsidRPr="00F15930" w:rsidRDefault="00F15930" w:rsidP="00F15930">
      <w:pPr>
        <w:rPr>
          <w:rFonts w:ascii="Verdana" w:hAnsi="Verdana"/>
          <w:sz w:val="18"/>
          <w:szCs w:val="18"/>
        </w:rPr>
      </w:pPr>
      <w:r w:rsidRPr="00F15930">
        <w:rPr>
          <w:rFonts w:ascii="Verdana" w:hAnsi="Verdana"/>
          <w:sz w:val="18"/>
          <w:szCs w:val="18"/>
        </w:rPr>
        <w:t>Al. Mickiewicza 30</w:t>
      </w:r>
    </w:p>
    <w:p w14:paraId="232ECFC1" w14:textId="77777777" w:rsidR="00F15930" w:rsidRPr="00F15930" w:rsidRDefault="00F15930" w:rsidP="00F15930">
      <w:pPr>
        <w:rPr>
          <w:rFonts w:ascii="Verdana" w:hAnsi="Verdana"/>
          <w:sz w:val="18"/>
          <w:szCs w:val="18"/>
        </w:rPr>
      </w:pPr>
      <w:r w:rsidRPr="00F15930">
        <w:rPr>
          <w:rFonts w:ascii="Verdana" w:hAnsi="Verdana"/>
          <w:sz w:val="18"/>
          <w:szCs w:val="18"/>
        </w:rPr>
        <w:t>30-059 Kraków</w:t>
      </w:r>
    </w:p>
    <w:p w14:paraId="55E4DE5A" w14:textId="77777777" w:rsidR="00F15930" w:rsidRPr="00F15930" w:rsidRDefault="00F15930" w:rsidP="00F15930">
      <w:pPr>
        <w:rPr>
          <w:rFonts w:ascii="Verdana" w:hAnsi="Verdana"/>
          <w:sz w:val="18"/>
          <w:szCs w:val="18"/>
        </w:rPr>
      </w:pPr>
      <w:r w:rsidRPr="00F15930">
        <w:rPr>
          <w:rFonts w:ascii="Verdana" w:hAnsi="Verdana"/>
          <w:sz w:val="18"/>
          <w:szCs w:val="18"/>
        </w:rPr>
        <w:t>Pismo:</w:t>
      </w:r>
      <w:r w:rsidRPr="00F15930">
        <w:rPr>
          <w:rFonts w:ascii="Verdana" w:hAnsi="Verdana"/>
          <w:b/>
          <w:bCs/>
          <w:sz w:val="18"/>
          <w:szCs w:val="18"/>
        </w:rPr>
        <w:t xml:space="preserve"> </w:t>
      </w:r>
      <w:r w:rsidRPr="00F15930">
        <w:rPr>
          <w:rFonts w:ascii="Verdana" w:hAnsi="Verdana"/>
          <w:bCs/>
          <w:sz w:val="18"/>
          <w:szCs w:val="18"/>
        </w:rPr>
        <w:t>DE-dzp.272-264/25</w:t>
      </w:r>
    </w:p>
    <w:p w14:paraId="48330839" w14:textId="77777777" w:rsidR="00F15930" w:rsidRPr="00F15930" w:rsidRDefault="00F15930" w:rsidP="00F15930">
      <w:pPr>
        <w:rPr>
          <w:rFonts w:ascii="Verdana" w:hAnsi="Verdana"/>
          <w:sz w:val="18"/>
          <w:szCs w:val="18"/>
        </w:rPr>
      </w:pPr>
    </w:p>
    <w:p w14:paraId="68CF5144" w14:textId="77777777" w:rsidR="00F15930" w:rsidRPr="00F15930" w:rsidRDefault="00F15930" w:rsidP="00F15930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F15930">
        <w:rPr>
          <w:rFonts w:ascii="Verdana" w:hAnsi="Verdana"/>
          <w:b/>
          <w:sz w:val="18"/>
          <w:szCs w:val="18"/>
        </w:rPr>
        <w:t>WYKONAWCY</w:t>
      </w:r>
    </w:p>
    <w:p w14:paraId="746D8061" w14:textId="77777777" w:rsidR="00F15930" w:rsidRPr="00F15930" w:rsidRDefault="00F15930" w:rsidP="00F15930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F15930">
        <w:rPr>
          <w:rFonts w:ascii="Verdana" w:hAnsi="Verdana"/>
          <w:sz w:val="18"/>
          <w:szCs w:val="18"/>
        </w:rPr>
        <w:t>ubiegający się o zamówienie</w:t>
      </w:r>
    </w:p>
    <w:p w14:paraId="27E311E9" w14:textId="77777777" w:rsidR="00F15930" w:rsidRPr="00F15930" w:rsidRDefault="00F15930" w:rsidP="00F15930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14:paraId="4D32D71C" w14:textId="537BBDAA" w:rsidR="00F15930" w:rsidRPr="00F15930" w:rsidRDefault="00F15930" w:rsidP="00F15930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</w:p>
    <w:p w14:paraId="3273213E" w14:textId="77777777" w:rsidR="00F15930" w:rsidRPr="00F15930" w:rsidRDefault="00F15930" w:rsidP="00F15930">
      <w:pPr>
        <w:jc w:val="center"/>
        <w:rPr>
          <w:rFonts w:ascii="Verdana" w:hAnsi="Verdana"/>
          <w:b/>
          <w:sz w:val="18"/>
          <w:szCs w:val="18"/>
        </w:rPr>
      </w:pPr>
      <w:r w:rsidRPr="00F15930">
        <w:rPr>
          <w:rFonts w:ascii="Verdana" w:hAnsi="Verdana"/>
          <w:b/>
          <w:sz w:val="18"/>
          <w:szCs w:val="18"/>
        </w:rPr>
        <w:t>o wyborze najkorzystniejszej oferty</w:t>
      </w:r>
    </w:p>
    <w:p w14:paraId="05CF19B9" w14:textId="77777777" w:rsidR="00F15930" w:rsidRPr="00F15930" w:rsidRDefault="00F15930" w:rsidP="00F15930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F15930" w:rsidRPr="00F15930" w14:paraId="508895CF" w14:textId="77777777" w:rsidTr="00725101">
        <w:trPr>
          <w:trHeight w:val="638"/>
        </w:trPr>
        <w:tc>
          <w:tcPr>
            <w:tcW w:w="959" w:type="dxa"/>
            <w:shd w:val="clear" w:color="auto" w:fill="auto"/>
          </w:tcPr>
          <w:p w14:paraId="751A8BA5" w14:textId="77777777" w:rsidR="00F15930" w:rsidRPr="00F15930" w:rsidRDefault="00F15930" w:rsidP="00F159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6C370C" w14:textId="77777777" w:rsidR="00F15930" w:rsidRPr="00F15930" w:rsidRDefault="00F15930" w:rsidP="00F159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15930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159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15930">
              <w:rPr>
                <w:rFonts w:ascii="Verdana" w:hAnsi="Verdana"/>
                <w:sz w:val="18"/>
                <w:szCs w:val="18"/>
              </w:rPr>
              <w:t>pn.</w:t>
            </w:r>
            <w:r w:rsidRPr="00F159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1593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Skład komputerowy i komputerowe opracowanie rysunków do pozycji wydawniczych, w których wzory, tabele i rysunki stanowią do 65% objętości książki wraz z przygotowaniem pliku do druku - DE-dzp.272-264/25</w:t>
            </w:r>
            <w:r w:rsidRPr="00F15930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22E806DC" w14:textId="77777777" w:rsidR="00F15930" w:rsidRPr="00F15930" w:rsidRDefault="00F15930" w:rsidP="00F15930">
      <w:pPr>
        <w:jc w:val="both"/>
        <w:rPr>
          <w:rFonts w:ascii="Verdana" w:hAnsi="Verdana"/>
          <w:sz w:val="18"/>
          <w:szCs w:val="18"/>
        </w:rPr>
      </w:pPr>
    </w:p>
    <w:p w14:paraId="3A5BE589" w14:textId="77777777" w:rsidR="00F15930" w:rsidRPr="00F15930" w:rsidRDefault="00F15930" w:rsidP="00F15930">
      <w:pPr>
        <w:jc w:val="both"/>
        <w:rPr>
          <w:rFonts w:ascii="Verdana" w:hAnsi="Verdana"/>
          <w:sz w:val="18"/>
          <w:szCs w:val="18"/>
        </w:rPr>
      </w:pPr>
      <w:r w:rsidRPr="00F15930">
        <w:rPr>
          <w:rFonts w:ascii="Verdana" w:hAnsi="Verdana"/>
          <w:sz w:val="18"/>
          <w:szCs w:val="18"/>
        </w:rPr>
        <w:t xml:space="preserve">Zamawiający, działając na podstawie art. 253 ust. 1 ustawy z dnia 11 września 2019r. Prawo zamówień publicznych (Dz.U.2024.1320 </w:t>
      </w:r>
      <w:proofErr w:type="spellStart"/>
      <w:r w:rsidRPr="00F15930">
        <w:rPr>
          <w:rFonts w:ascii="Verdana" w:hAnsi="Verdana"/>
          <w:sz w:val="18"/>
          <w:szCs w:val="18"/>
        </w:rPr>
        <w:t>t.j</w:t>
      </w:r>
      <w:proofErr w:type="spellEnd"/>
      <w:r w:rsidRPr="00F15930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F15930">
        <w:rPr>
          <w:rFonts w:ascii="Verdana" w:hAnsi="Verdana"/>
          <w:sz w:val="18"/>
          <w:szCs w:val="18"/>
        </w:rPr>
        <w:t>Pzp</w:t>
      </w:r>
      <w:proofErr w:type="spellEnd"/>
      <w:r w:rsidRPr="00F15930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72819AC6" w14:textId="77777777" w:rsidR="00F15930" w:rsidRPr="00F15930" w:rsidRDefault="00F15930" w:rsidP="00F15930">
      <w:pPr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15930" w:rsidRPr="00F15930" w14:paraId="49831319" w14:textId="77777777" w:rsidTr="00725101">
        <w:trPr>
          <w:cantSplit/>
        </w:trPr>
        <w:tc>
          <w:tcPr>
            <w:tcW w:w="9498" w:type="dxa"/>
          </w:tcPr>
          <w:p w14:paraId="711B8E3F" w14:textId="77777777" w:rsidR="00F15930" w:rsidRPr="00F15930" w:rsidRDefault="00F15930" w:rsidP="00F1593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sz w:val="18"/>
                <w:szCs w:val="18"/>
              </w:rPr>
              <w:t>Wydawnictwo JAK Andrzej Choczewski</w:t>
            </w:r>
          </w:p>
          <w:p w14:paraId="492CEB84" w14:textId="77777777" w:rsidR="00F15930" w:rsidRPr="00F15930" w:rsidRDefault="00F15930" w:rsidP="00F1593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Cs/>
                <w:sz w:val="18"/>
                <w:szCs w:val="18"/>
              </w:rPr>
              <w:t>os. Stalowe 5 /77</w:t>
            </w:r>
          </w:p>
          <w:p w14:paraId="5B53FEB1" w14:textId="77777777" w:rsidR="00F15930" w:rsidRPr="00F15930" w:rsidRDefault="00F15930" w:rsidP="00F1593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Cs/>
                <w:sz w:val="18"/>
                <w:szCs w:val="18"/>
              </w:rPr>
              <w:t>31-920 Kraków</w:t>
            </w:r>
          </w:p>
          <w:p w14:paraId="405EC10A" w14:textId="77777777" w:rsidR="00F15930" w:rsidRPr="00F15930" w:rsidRDefault="00F15930" w:rsidP="00F159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na:</w:t>
            </w:r>
          </w:p>
          <w:p w14:paraId="0E207653" w14:textId="77777777" w:rsidR="00F15930" w:rsidRPr="00F15930" w:rsidRDefault="00F15930" w:rsidP="00F159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Zadanie nr 1: Skład komputerowy i komputerowe opracowanie rysunków do pozycji wydawniczych, w których wzory, tabele i rysunki stanowią do 20% objętości książki wraz z przygotowaniem pliku do druku - DE-dzp.272-264/25 za cenę brutto </w:t>
            </w:r>
            <w:r w:rsidRPr="00F15930">
              <w:rPr>
                <w:rFonts w:ascii="Verdana" w:hAnsi="Verdana"/>
                <w:b/>
                <w:sz w:val="18"/>
                <w:szCs w:val="18"/>
              </w:rPr>
              <w:t>103.94 zł</w:t>
            </w:r>
            <w:r w:rsidRPr="00F1593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E6811E4" w14:textId="77777777" w:rsidR="00F15930" w:rsidRPr="00F15930" w:rsidRDefault="00F15930" w:rsidP="00F159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F1593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F15930" w:rsidRPr="00F15930" w14:paraId="63D4B691" w14:textId="77777777" w:rsidTr="00725101">
        <w:trPr>
          <w:cantSplit/>
        </w:trPr>
        <w:tc>
          <w:tcPr>
            <w:tcW w:w="9498" w:type="dxa"/>
          </w:tcPr>
          <w:p w14:paraId="4480738F" w14:textId="77777777" w:rsidR="00F15930" w:rsidRPr="00F15930" w:rsidRDefault="00F15930" w:rsidP="00F1593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F15930">
              <w:rPr>
                <w:rFonts w:ascii="Verdana" w:hAnsi="Verdana"/>
                <w:b/>
                <w:sz w:val="18"/>
                <w:szCs w:val="18"/>
              </w:rPr>
              <w:t>MarDruk</w:t>
            </w:r>
            <w:proofErr w:type="spellEnd"/>
            <w:r w:rsidRPr="00F15930">
              <w:rPr>
                <w:rFonts w:ascii="Verdana" w:hAnsi="Verdana"/>
                <w:b/>
                <w:sz w:val="18"/>
                <w:szCs w:val="18"/>
              </w:rPr>
              <w:t xml:space="preserve"> Marcin Herzog</w:t>
            </w:r>
          </w:p>
          <w:p w14:paraId="0EDE07C0" w14:textId="77777777" w:rsidR="00F15930" w:rsidRPr="00F15930" w:rsidRDefault="00F15930" w:rsidP="00F1593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Cs/>
                <w:sz w:val="18"/>
                <w:szCs w:val="18"/>
              </w:rPr>
              <w:t>Na Polach 35 /12</w:t>
            </w:r>
          </w:p>
          <w:p w14:paraId="76DBF935" w14:textId="77777777" w:rsidR="00F15930" w:rsidRPr="00F15930" w:rsidRDefault="00F15930" w:rsidP="00F1593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Cs/>
                <w:sz w:val="18"/>
                <w:szCs w:val="18"/>
              </w:rPr>
              <w:t>31-344 Kraków</w:t>
            </w:r>
          </w:p>
          <w:p w14:paraId="6FF469C0" w14:textId="77777777" w:rsidR="00F15930" w:rsidRPr="00F15930" w:rsidRDefault="00F15930" w:rsidP="00F159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na:</w:t>
            </w:r>
          </w:p>
          <w:p w14:paraId="0E89E290" w14:textId="77777777" w:rsidR="00F15930" w:rsidRPr="00F15930" w:rsidRDefault="00F15930" w:rsidP="00F159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Zadanie nr 2: Skład komputerowy i komputerowe opracowanie rysunków do pozycji wydawniczych, w których wzory, tabele i rysunki stanowią od 21% do 40% objętości książki wraz z przygotowaniem pliku do druku za cenę brutto </w:t>
            </w:r>
            <w:r w:rsidRPr="00F15930">
              <w:rPr>
                <w:rFonts w:ascii="Verdana" w:hAnsi="Verdana"/>
                <w:b/>
                <w:sz w:val="18"/>
                <w:szCs w:val="18"/>
              </w:rPr>
              <w:t>113.33 zł</w:t>
            </w:r>
            <w:r w:rsidRPr="00F1593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AC572DF" w14:textId="77777777" w:rsidR="00F15930" w:rsidRPr="00F15930" w:rsidRDefault="00F15930" w:rsidP="00F159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F1593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F15930" w:rsidRPr="00F15930" w14:paraId="36A65E5F" w14:textId="77777777" w:rsidTr="00725101">
        <w:trPr>
          <w:cantSplit/>
        </w:trPr>
        <w:tc>
          <w:tcPr>
            <w:tcW w:w="9498" w:type="dxa"/>
          </w:tcPr>
          <w:p w14:paraId="726CC58B" w14:textId="77777777" w:rsidR="00F15930" w:rsidRPr="00F15930" w:rsidRDefault="00F15930" w:rsidP="00F1593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sz w:val="18"/>
                <w:szCs w:val="18"/>
              </w:rPr>
              <w:t>Wydawnictwo JAK Andrzej Choczewski</w:t>
            </w:r>
          </w:p>
          <w:p w14:paraId="51E362C7" w14:textId="77777777" w:rsidR="00F15930" w:rsidRPr="00F15930" w:rsidRDefault="00F15930" w:rsidP="00F1593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Cs/>
                <w:sz w:val="18"/>
                <w:szCs w:val="18"/>
              </w:rPr>
              <w:t>os. Stalowe 5 /77</w:t>
            </w:r>
          </w:p>
          <w:p w14:paraId="1B513ABF" w14:textId="77777777" w:rsidR="00F15930" w:rsidRPr="00F15930" w:rsidRDefault="00F15930" w:rsidP="00F1593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Cs/>
                <w:sz w:val="18"/>
                <w:szCs w:val="18"/>
              </w:rPr>
              <w:t>31-920 Kraków</w:t>
            </w:r>
          </w:p>
          <w:p w14:paraId="16476BAF" w14:textId="77777777" w:rsidR="00F15930" w:rsidRPr="00F15930" w:rsidRDefault="00F15930" w:rsidP="00F159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na:</w:t>
            </w:r>
          </w:p>
          <w:p w14:paraId="4CFAD830" w14:textId="77777777" w:rsidR="00F15930" w:rsidRPr="00F15930" w:rsidRDefault="00F15930" w:rsidP="00F159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Zadanie nr 3: Skład komputerowy i komputerowe opracowanie rysunków do pozycji wydawniczych, w których wzory, tabele i rysunki stanowią od 41% do 65 % objętości książki wraz z przygotowaniem pliku do druku za cenę brutto </w:t>
            </w:r>
            <w:r w:rsidRPr="00F15930">
              <w:rPr>
                <w:rFonts w:ascii="Verdana" w:hAnsi="Verdana"/>
                <w:b/>
                <w:sz w:val="18"/>
                <w:szCs w:val="18"/>
              </w:rPr>
              <w:t>158.30 zł</w:t>
            </w:r>
            <w:r w:rsidRPr="00F1593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E448B71" w14:textId="77777777" w:rsidR="00F15930" w:rsidRPr="00F15930" w:rsidRDefault="00F15930" w:rsidP="00F159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F1593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77F20B4" w14:textId="77777777" w:rsidR="00F15930" w:rsidRPr="00F15930" w:rsidRDefault="00F15930" w:rsidP="00F15930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53166A16" w14:textId="77777777" w:rsidR="00F15930" w:rsidRPr="00F15930" w:rsidRDefault="00F15930" w:rsidP="00F15930">
      <w:pPr>
        <w:jc w:val="both"/>
        <w:rPr>
          <w:rFonts w:ascii="Verdana" w:hAnsi="Verdana"/>
          <w:color w:val="000000"/>
          <w:sz w:val="18"/>
          <w:szCs w:val="18"/>
        </w:rPr>
      </w:pPr>
      <w:r w:rsidRPr="00F1593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410"/>
        <w:gridCol w:w="1842"/>
        <w:gridCol w:w="1560"/>
      </w:tblGrid>
      <w:tr w:rsidR="00F15930" w:rsidRPr="00F15930" w14:paraId="1222140B" w14:textId="77777777" w:rsidTr="00725101">
        <w:tc>
          <w:tcPr>
            <w:tcW w:w="3686" w:type="dxa"/>
            <w:shd w:val="clear" w:color="auto" w:fill="F3F3F3"/>
          </w:tcPr>
          <w:p w14:paraId="1DF0BFE3" w14:textId="77777777" w:rsidR="00F15930" w:rsidRPr="00F15930" w:rsidRDefault="00F15930" w:rsidP="00F1593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410" w:type="dxa"/>
            <w:shd w:val="clear" w:color="auto" w:fill="F3F3F3"/>
          </w:tcPr>
          <w:p w14:paraId="37FE1E8A" w14:textId="77777777" w:rsidR="00F15930" w:rsidRPr="00F15930" w:rsidRDefault="00F15930" w:rsidP="00F1593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14:paraId="2AE65B04" w14:textId="77777777" w:rsidR="00F15930" w:rsidRPr="00F15930" w:rsidRDefault="00F15930" w:rsidP="00F1593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23E7BD9" w14:textId="77777777" w:rsidR="00F15930" w:rsidRPr="00F15930" w:rsidRDefault="00F15930" w:rsidP="00F1593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F15930" w:rsidRPr="00F15930" w14:paraId="3E5C068F" w14:textId="77777777" w:rsidTr="00725101">
        <w:tc>
          <w:tcPr>
            <w:tcW w:w="3686" w:type="dxa"/>
            <w:shd w:val="clear" w:color="auto" w:fill="auto"/>
          </w:tcPr>
          <w:p w14:paraId="4067A62A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Skład komputerowy i komputerowe opracowanie rysunków do pozycji wydawniczych, w których wzory, tabele i rysunki stanowią do 20% objętości książki wraz z przygotowaniem pliku do druku - DE-dzp.272-264/25</w:t>
            </w:r>
          </w:p>
        </w:tc>
        <w:tc>
          <w:tcPr>
            <w:tcW w:w="2410" w:type="dxa"/>
            <w:shd w:val="clear" w:color="auto" w:fill="auto"/>
          </w:tcPr>
          <w:p w14:paraId="635E6DA0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Wydawnictwo JAK Andrzej Choczewski</w:t>
            </w:r>
          </w:p>
          <w:p w14:paraId="38A08132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os. Stalowe 5/77</w:t>
            </w:r>
          </w:p>
          <w:p w14:paraId="00892E7D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31-920 Kraków</w:t>
            </w:r>
          </w:p>
        </w:tc>
        <w:tc>
          <w:tcPr>
            <w:tcW w:w="1842" w:type="dxa"/>
            <w:shd w:val="clear" w:color="auto" w:fill="auto"/>
          </w:tcPr>
          <w:p w14:paraId="29C9244A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- 30.00</w:t>
            </w:r>
          </w:p>
          <w:p w14:paraId="2481EB2D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próbki - 70.00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27D67B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F15930" w:rsidRPr="00F15930" w14:paraId="07B4F2A4" w14:textId="77777777" w:rsidTr="00725101">
        <w:tc>
          <w:tcPr>
            <w:tcW w:w="3686" w:type="dxa"/>
            <w:shd w:val="clear" w:color="auto" w:fill="auto"/>
          </w:tcPr>
          <w:p w14:paraId="6B748449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1 - Skład komputerowy i komputerowe opracowanie rysunków do pozycji wydawniczych, w których wzory, tabele i rysunki stanowią do </w:t>
            </w:r>
            <w:r w:rsidRPr="00F15930">
              <w:rPr>
                <w:rFonts w:ascii="Verdana" w:hAnsi="Verdana"/>
                <w:sz w:val="18"/>
                <w:szCs w:val="18"/>
              </w:rPr>
              <w:lastRenderedPageBreak/>
              <w:t>20% objętości książki wraz z przygotowaniem pliku do druku - DE-dzp.272-264/25</w:t>
            </w:r>
          </w:p>
        </w:tc>
        <w:tc>
          <w:tcPr>
            <w:tcW w:w="2410" w:type="dxa"/>
            <w:shd w:val="clear" w:color="auto" w:fill="auto"/>
          </w:tcPr>
          <w:p w14:paraId="7003CF11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MarDruk</w:t>
            </w:r>
            <w:proofErr w:type="spellEnd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 xml:space="preserve"> Marcin Herzog</w:t>
            </w:r>
          </w:p>
          <w:p w14:paraId="5D2BA467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Na Polach 35/12</w:t>
            </w:r>
          </w:p>
          <w:p w14:paraId="6E4EEC8A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31-344 Kraków</w:t>
            </w:r>
          </w:p>
        </w:tc>
        <w:tc>
          <w:tcPr>
            <w:tcW w:w="1842" w:type="dxa"/>
            <w:shd w:val="clear" w:color="auto" w:fill="auto"/>
          </w:tcPr>
          <w:p w14:paraId="64D56444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- 28.06</w:t>
            </w:r>
          </w:p>
          <w:p w14:paraId="69746189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próbki - 63.00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CEC6FF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91,06</w:t>
            </w:r>
          </w:p>
        </w:tc>
      </w:tr>
      <w:tr w:rsidR="00F15930" w:rsidRPr="00F15930" w14:paraId="32A9EB3F" w14:textId="77777777" w:rsidTr="00725101">
        <w:tc>
          <w:tcPr>
            <w:tcW w:w="3686" w:type="dxa"/>
            <w:shd w:val="clear" w:color="auto" w:fill="auto"/>
          </w:tcPr>
          <w:p w14:paraId="43CD346D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Skład komputerowy i komputerowe opracowanie rysunków do pozycji wydawniczych, w których wzory, tabele i rysunki stanowią do 20% objętości książki wraz z przygotowaniem pliku do druku - DE-dzp.272-264/25</w:t>
            </w:r>
          </w:p>
        </w:tc>
        <w:tc>
          <w:tcPr>
            <w:tcW w:w="2410" w:type="dxa"/>
            <w:shd w:val="clear" w:color="auto" w:fill="auto"/>
          </w:tcPr>
          <w:p w14:paraId="326111F0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 xml:space="preserve">Firma Reklamowa GRAF MEDIA </w:t>
            </w:r>
            <w:proofErr w:type="spellStart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Beleć</w:t>
            </w:r>
            <w:proofErr w:type="spellEnd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 xml:space="preserve"> Monika</w:t>
            </w:r>
          </w:p>
          <w:p w14:paraId="50FA03F2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Konstruktorów 34/15</w:t>
            </w:r>
          </w:p>
          <w:p w14:paraId="22763A00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65-119 Zielona Góra</w:t>
            </w:r>
          </w:p>
        </w:tc>
        <w:tc>
          <w:tcPr>
            <w:tcW w:w="1842" w:type="dxa"/>
            <w:shd w:val="clear" w:color="auto" w:fill="auto"/>
          </w:tcPr>
          <w:p w14:paraId="2C9BD8BC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71D669C1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próbki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A3F990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  <w:tr w:rsidR="00F15930" w:rsidRPr="00F15930" w14:paraId="1E97CA52" w14:textId="77777777" w:rsidTr="00725101">
        <w:tc>
          <w:tcPr>
            <w:tcW w:w="3686" w:type="dxa"/>
            <w:shd w:val="clear" w:color="auto" w:fill="auto"/>
          </w:tcPr>
          <w:p w14:paraId="3BB292E0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Skład komputerowy i komputerowe opracowanie rysunków do pozycji wydawniczych, w których wzory, tabele i rysunki stanowią do 20% objętości książki wraz z przygotowaniem pliku do druku - DE-dzp.272-264/25</w:t>
            </w:r>
          </w:p>
        </w:tc>
        <w:tc>
          <w:tcPr>
            <w:tcW w:w="2410" w:type="dxa"/>
            <w:shd w:val="clear" w:color="auto" w:fill="auto"/>
          </w:tcPr>
          <w:p w14:paraId="4CB95DB0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Munda Maciej Torz</w:t>
            </w:r>
          </w:p>
          <w:p w14:paraId="7E4BF942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Osiedle Orła Białego 95/10</w:t>
            </w:r>
          </w:p>
          <w:p w14:paraId="43A64E64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61-251 Poznań</w:t>
            </w:r>
          </w:p>
        </w:tc>
        <w:tc>
          <w:tcPr>
            <w:tcW w:w="1842" w:type="dxa"/>
            <w:shd w:val="clear" w:color="auto" w:fill="auto"/>
          </w:tcPr>
          <w:p w14:paraId="5E1A1E14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2B00D79C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próbki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5C3631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  <w:tr w:rsidR="00F15930" w:rsidRPr="00F15930" w14:paraId="052A9063" w14:textId="77777777" w:rsidTr="00725101">
        <w:tc>
          <w:tcPr>
            <w:tcW w:w="3686" w:type="dxa"/>
            <w:shd w:val="clear" w:color="auto" w:fill="auto"/>
          </w:tcPr>
          <w:p w14:paraId="4039816F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Skład komputerowy i komputerowe opracowanie rysunków do pozycji wydawniczych, w których wzory, tabele i rysunki stanowią do 20% objętości książki wraz z przygotowaniem pliku do druku - DE-dzp.272-264/25</w:t>
            </w:r>
          </w:p>
        </w:tc>
        <w:tc>
          <w:tcPr>
            <w:tcW w:w="2410" w:type="dxa"/>
            <w:shd w:val="clear" w:color="auto" w:fill="auto"/>
          </w:tcPr>
          <w:p w14:paraId="79274A66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 xml:space="preserve">Pracownia C&amp;C Sp. </w:t>
            </w:r>
            <w:proofErr w:type="spellStart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zo.o</w:t>
            </w:r>
            <w:proofErr w:type="spellEnd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</w:p>
          <w:p w14:paraId="735E2B67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Porannej Bryzy 33</w:t>
            </w:r>
          </w:p>
          <w:p w14:paraId="7EB41476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03-284 Warszawa</w:t>
            </w:r>
          </w:p>
        </w:tc>
        <w:tc>
          <w:tcPr>
            <w:tcW w:w="1842" w:type="dxa"/>
            <w:shd w:val="clear" w:color="auto" w:fill="auto"/>
          </w:tcPr>
          <w:p w14:paraId="5D81F16B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5D178E21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próbki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B47648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  <w:tr w:rsidR="00F15930" w:rsidRPr="00F15930" w14:paraId="35798B6C" w14:textId="77777777" w:rsidTr="00725101">
        <w:tc>
          <w:tcPr>
            <w:tcW w:w="3686" w:type="dxa"/>
            <w:shd w:val="clear" w:color="auto" w:fill="auto"/>
          </w:tcPr>
          <w:p w14:paraId="4CF1CC8D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Skład komputerowy i komputerowe opracowanie rysunków do pozycji wydawniczych, w których wzory, tabele i rysunki stanowią do 20% objętości książki wraz z przygotowaniem pliku do druku - DE-dzp.272-264/25</w:t>
            </w:r>
          </w:p>
        </w:tc>
        <w:tc>
          <w:tcPr>
            <w:tcW w:w="2410" w:type="dxa"/>
            <w:shd w:val="clear" w:color="auto" w:fill="auto"/>
          </w:tcPr>
          <w:p w14:paraId="73412BF7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COMSOFT Sp. z o.o.</w:t>
            </w:r>
          </w:p>
          <w:p w14:paraId="26408E68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Fabryczna 11</w:t>
            </w:r>
          </w:p>
          <w:p w14:paraId="15A3E002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43-100 Tychy</w:t>
            </w:r>
          </w:p>
        </w:tc>
        <w:tc>
          <w:tcPr>
            <w:tcW w:w="1842" w:type="dxa"/>
            <w:shd w:val="clear" w:color="auto" w:fill="auto"/>
          </w:tcPr>
          <w:p w14:paraId="4AD5775B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7A50B499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próbki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2D49EC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  <w:tr w:rsidR="00F15930" w:rsidRPr="00F15930" w14:paraId="11515D48" w14:textId="77777777" w:rsidTr="00725101">
        <w:tc>
          <w:tcPr>
            <w:tcW w:w="3686" w:type="dxa"/>
            <w:shd w:val="clear" w:color="auto" w:fill="auto"/>
          </w:tcPr>
          <w:p w14:paraId="12E679EA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Skład komputerowy i komputerowe opracowanie rysunków do pozycji wydawniczych, w których wzory, tabele i rysunki stanowią od 21% do 40% objętości książki wraz z przygotowaniem pliku do druku</w:t>
            </w:r>
          </w:p>
        </w:tc>
        <w:tc>
          <w:tcPr>
            <w:tcW w:w="2410" w:type="dxa"/>
            <w:shd w:val="clear" w:color="auto" w:fill="auto"/>
          </w:tcPr>
          <w:p w14:paraId="2EDFCB05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MarDruk</w:t>
            </w:r>
            <w:proofErr w:type="spellEnd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 xml:space="preserve"> Marcin Herzog</w:t>
            </w:r>
          </w:p>
          <w:p w14:paraId="5A7C3D75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Na Polach 35/12</w:t>
            </w:r>
          </w:p>
          <w:p w14:paraId="6B4E85A5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31-344 Kraków</w:t>
            </w:r>
          </w:p>
        </w:tc>
        <w:tc>
          <w:tcPr>
            <w:tcW w:w="1842" w:type="dxa"/>
            <w:shd w:val="clear" w:color="auto" w:fill="auto"/>
          </w:tcPr>
          <w:p w14:paraId="3E6A0A78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- 30.00</w:t>
            </w:r>
          </w:p>
          <w:p w14:paraId="05207D6E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próbek - 70.00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78A4A6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F15930" w:rsidRPr="00F15930" w14:paraId="1D99DF56" w14:textId="77777777" w:rsidTr="00725101">
        <w:tc>
          <w:tcPr>
            <w:tcW w:w="3686" w:type="dxa"/>
            <w:shd w:val="clear" w:color="auto" w:fill="auto"/>
          </w:tcPr>
          <w:p w14:paraId="797458FC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Skład komputerowy i komputerowe opracowanie rysunków do pozycji wydawniczych, w których wzory, tabele i rysunki stanowią od 21% do 40% objętości książki wraz z przygotowaniem pliku do druku</w:t>
            </w:r>
          </w:p>
        </w:tc>
        <w:tc>
          <w:tcPr>
            <w:tcW w:w="2410" w:type="dxa"/>
            <w:shd w:val="clear" w:color="auto" w:fill="auto"/>
          </w:tcPr>
          <w:p w14:paraId="7F86C6D6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Wydawnictwo JAK Andrzej Choczewski</w:t>
            </w:r>
          </w:p>
          <w:p w14:paraId="7086F35B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os. Stalowe 5/77</w:t>
            </w:r>
          </w:p>
          <w:p w14:paraId="0432CE64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31-920 Kraków</w:t>
            </w:r>
          </w:p>
        </w:tc>
        <w:tc>
          <w:tcPr>
            <w:tcW w:w="1842" w:type="dxa"/>
            <w:shd w:val="clear" w:color="auto" w:fill="auto"/>
          </w:tcPr>
          <w:p w14:paraId="2C248E33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- 25.64</w:t>
            </w:r>
          </w:p>
          <w:p w14:paraId="116FF307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próbek - 66.50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CB0560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92,14</w:t>
            </w:r>
          </w:p>
        </w:tc>
      </w:tr>
      <w:tr w:rsidR="00F15930" w:rsidRPr="00F15930" w14:paraId="131FFF08" w14:textId="77777777" w:rsidTr="00725101">
        <w:tc>
          <w:tcPr>
            <w:tcW w:w="3686" w:type="dxa"/>
            <w:shd w:val="clear" w:color="auto" w:fill="auto"/>
          </w:tcPr>
          <w:p w14:paraId="3319A735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Skład komputerowy i komputerowe opracowanie rysunków do pozycji wydawniczych, w których wzory, tabele i rysunki stanowią od 21% do 40% objętości książki wraz z przygotowaniem pliku do druku</w:t>
            </w:r>
          </w:p>
        </w:tc>
        <w:tc>
          <w:tcPr>
            <w:tcW w:w="2410" w:type="dxa"/>
            <w:shd w:val="clear" w:color="auto" w:fill="auto"/>
          </w:tcPr>
          <w:p w14:paraId="7A30623C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 xml:space="preserve">Firma Reklamowa GRAF MEDIA </w:t>
            </w:r>
            <w:proofErr w:type="spellStart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Beleć</w:t>
            </w:r>
            <w:proofErr w:type="spellEnd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 xml:space="preserve"> Monika</w:t>
            </w:r>
          </w:p>
          <w:p w14:paraId="2D358AAA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Konstruktorów 34/15</w:t>
            </w:r>
          </w:p>
          <w:p w14:paraId="7A1560C3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65-119 Zielona Góra</w:t>
            </w:r>
          </w:p>
        </w:tc>
        <w:tc>
          <w:tcPr>
            <w:tcW w:w="1842" w:type="dxa"/>
            <w:shd w:val="clear" w:color="auto" w:fill="auto"/>
          </w:tcPr>
          <w:p w14:paraId="212E2435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022FD967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próbek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B3F739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  <w:tr w:rsidR="00F15930" w:rsidRPr="00F15930" w14:paraId="289E90F9" w14:textId="77777777" w:rsidTr="00725101">
        <w:tc>
          <w:tcPr>
            <w:tcW w:w="3686" w:type="dxa"/>
            <w:shd w:val="clear" w:color="auto" w:fill="auto"/>
          </w:tcPr>
          <w:p w14:paraId="4D879EA8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Skład komputerowy i komputerowe opracowanie rysunków do pozycji wydawniczych, w których wzory, tabele i rysunki stanowią od 21% do 40% objętości książki wraz z przygotowaniem pliku do druku</w:t>
            </w:r>
          </w:p>
        </w:tc>
        <w:tc>
          <w:tcPr>
            <w:tcW w:w="2410" w:type="dxa"/>
            <w:shd w:val="clear" w:color="auto" w:fill="auto"/>
          </w:tcPr>
          <w:p w14:paraId="66DE680E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Munda Maciej Torz</w:t>
            </w:r>
          </w:p>
          <w:p w14:paraId="7D4AC902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Osiedle Orła Białego 95/10</w:t>
            </w:r>
          </w:p>
          <w:p w14:paraId="390E4F75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61-251 Poznań</w:t>
            </w:r>
          </w:p>
        </w:tc>
        <w:tc>
          <w:tcPr>
            <w:tcW w:w="1842" w:type="dxa"/>
            <w:shd w:val="clear" w:color="auto" w:fill="auto"/>
          </w:tcPr>
          <w:p w14:paraId="750B0D8C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4413B017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próbek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57427D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  <w:tr w:rsidR="00F15930" w:rsidRPr="00F15930" w14:paraId="0039811A" w14:textId="77777777" w:rsidTr="00725101">
        <w:tc>
          <w:tcPr>
            <w:tcW w:w="3686" w:type="dxa"/>
            <w:shd w:val="clear" w:color="auto" w:fill="auto"/>
          </w:tcPr>
          <w:p w14:paraId="662C78F2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Skład komputerowy i komputerowe opracowanie rysunków do pozycji wydawniczych, w których wzory, tabele i rysunki stanowią od 21% do 40% objętości książki wraz z przygotowaniem pliku do druku</w:t>
            </w:r>
          </w:p>
        </w:tc>
        <w:tc>
          <w:tcPr>
            <w:tcW w:w="2410" w:type="dxa"/>
            <w:shd w:val="clear" w:color="auto" w:fill="auto"/>
          </w:tcPr>
          <w:p w14:paraId="5328C99C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 xml:space="preserve">Pracownia C&amp;C Sp. </w:t>
            </w:r>
            <w:proofErr w:type="spellStart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zo.o</w:t>
            </w:r>
            <w:proofErr w:type="spellEnd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</w:p>
          <w:p w14:paraId="5ECB3C83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Porannej Bryzy 33</w:t>
            </w:r>
          </w:p>
          <w:p w14:paraId="35DD5B70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03-284 Warszawa</w:t>
            </w:r>
          </w:p>
        </w:tc>
        <w:tc>
          <w:tcPr>
            <w:tcW w:w="1842" w:type="dxa"/>
            <w:shd w:val="clear" w:color="auto" w:fill="auto"/>
          </w:tcPr>
          <w:p w14:paraId="0809961B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72D0490C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próbek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8F36E3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  <w:tr w:rsidR="00F15930" w:rsidRPr="00F15930" w14:paraId="201D6294" w14:textId="77777777" w:rsidTr="00725101">
        <w:tc>
          <w:tcPr>
            <w:tcW w:w="3686" w:type="dxa"/>
            <w:shd w:val="clear" w:color="auto" w:fill="auto"/>
          </w:tcPr>
          <w:p w14:paraId="391A85BB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2 - Skład komputerowy i komputerowe opracowanie rysunków do pozycji wydawniczych, w których wzory, tabele i rysunki stanowią od </w:t>
            </w:r>
            <w:r w:rsidRPr="00F15930">
              <w:rPr>
                <w:rFonts w:ascii="Verdana" w:hAnsi="Verdana"/>
                <w:sz w:val="18"/>
                <w:szCs w:val="18"/>
              </w:rPr>
              <w:lastRenderedPageBreak/>
              <w:t>21% do 40% objętości książki wraz z przygotowaniem pliku do druku</w:t>
            </w:r>
          </w:p>
        </w:tc>
        <w:tc>
          <w:tcPr>
            <w:tcW w:w="2410" w:type="dxa"/>
            <w:shd w:val="clear" w:color="auto" w:fill="auto"/>
          </w:tcPr>
          <w:p w14:paraId="4989351F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COMSOFT Sp. z o.o.</w:t>
            </w:r>
          </w:p>
          <w:p w14:paraId="2FC7B47D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Fabryczna 11</w:t>
            </w:r>
          </w:p>
          <w:p w14:paraId="1B63EB2A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43-100 Tychy</w:t>
            </w:r>
          </w:p>
        </w:tc>
        <w:tc>
          <w:tcPr>
            <w:tcW w:w="1842" w:type="dxa"/>
            <w:shd w:val="clear" w:color="auto" w:fill="auto"/>
          </w:tcPr>
          <w:p w14:paraId="6341763C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6161BCAD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próbek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9033BA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  <w:tr w:rsidR="00F15930" w:rsidRPr="00F15930" w14:paraId="1AD2EAA9" w14:textId="77777777" w:rsidTr="00725101">
        <w:tc>
          <w:tcPr>
            <w:tcW w:w="3686" w:type="dxa"/>
            <w:shd w:val="clear" w:color="auto" w:fill="auto"/>
          </w:tcPr>
          <w:p w14:paraId="225B92EC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3 - Skład komputerowy i komputerowe opracowanie rysunków do pozycji wydawniczych, w których wzory, tabele i rysunki stanowią od 41% do 65 % objętości książki wraz z przygotowaniem pliku do druku</w:t>
            </w:r>
          </w:p>
        </w:tc>
        <w:tc>
          <w:tcPr>
            <w:tcW w:w="2410" w:type="dxa"/>
            <w:shd w:val="clear" w:color="auto" w:fill="auto"/>
          </w:tcPr>
          <w:p w14:paraId="2E202254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Wydawnictwo JAK Andrzej Choczewski</w:t>
            </w:r>
          </w:p>
          <w:p w14:paraId="21D1CC01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os. Stalowe 5/77</w:t>
            </w:r>
          </w:p>
          <w:p w14:paraId="088C13E4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31-920 Kraków</w:t>
            </w:r>
          </w:p>
        </w:tc>
        <w:tc>
          <w:tcPr>
            <w:tcW w:w="1842" w:type="dxa"/>
            <w:shd w:val="clear" w:color="auto" w:fill="auto"/>
          </w:tcPr>
          <w:p w14:paraId="00E3B6EC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- 30.00</w:t>
            </w:r>
          </w:p>
          <w:p w14:paraId="3AED2BD7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próbek - 66.50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B7A21C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96,50</w:t>
            </w:r>
          </w:p>
        </w:tc>
      </w:tr>
      <w:tr w:rsidR="00F15930" w:rsidRPr="00F15930" w14:paraId="068C4A85" w14:textId="77777777" w:rsidTr="00725101">
        <w:tc>
          <w:tcPr>
            <w:tcW w:w="3686" w:type="dxa"/>
            <w:shd w:val="clear" w:color="auto" w:fill="auto"/>
          </w:tcPr>
          <w:p w14:paraId="28810ABF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3 - Skład komputerowy i komputerowe opracowanie rysunków do pozycji wydawniczych, w których wzory, tabele i rysunki stanowią od 41% do 65 % objętości książki wraz z przygotowaniem pliku do druku</w:t>
            </w:r>
          </w:p>
        </w:tc>
        <w:tc>
          <w:tcPr>
            <w:tcW w:w="2410" w:type="dxa"/>
            <w:shd w:val="clear" w:color="auto" w:fill="auto"/>
          </w:tcPr>
          <w:p w14:paraId="79860172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 xml:space="preserve">Firma Reklamowa GRAF MEDIA </w:t>
            </w:r>
            <w:proofErr w:type="spellStart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Beleć</w:t>
            </w:r>
            <w:proofErr w:type="spellEnd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 xml:space="preserve"> Monika</w:t>
            </w:r>
          </w:p>
          <w:p w14:paraId="24F27E3B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Konstruktorów 34/15</w:t>
            </w:r>
          </w:p>
          <w:p w14:paraId="05E1752E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65-119 Zielona Góra</w:t>
            </w:r>
          </w:p>
        </w:tc>
        <w:tc>
          <w:tcPr>
            <w:tcW w:w="1842" w:type="dxa"/>
            <w:shd w:val="clear" w:color="auto" w:fill="auto"/>
          </w:tcPr>
          <w:p w14:paraId="35590DB9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34704BE6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próbek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1C7A4A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  <w:tr w:rsidR="00F15930" w:rsidRPr="00F15930" w14:paraId="639B2DBF" w14:textId="77777777" w:rsidTr="00725101">
        <w:tc>
          <w:tcPr>
            <w:tcW w:w="3686" w:type="dxa"/>
            <w:shd w:val="clear" w:color="auto" w:fill="auto"/>
          </w:tcPr>
          <w:p w14:paraId="4F13776E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3 - Skład komputerowy i komputerowe opracowanie rysunków do pozycji wydawniczych, w których wzory, tabele i rysunki stanowią od 41% do 65 % objętości książki wraz z przygotowaniem pliku do druku</w:t>
            </w:r>
          </w:p>
        </w:tc>
        <w:tc>
          <w:tcPr>
            <w:tcW w:w="2410" w:type="dxa"/>
            <w:shd w:val="clear" w:color="auto" w:fill="auto"/>
          </w:tcPr>
          <w:p w14:paraId="38D989C2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Munda Maciej Torz</w:t>
            </w:r>
          </w:p>
          <w:p w14:paraId="0C86A64E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Osiedle Orła Białego 95/10</w:t>
            </w:r>
          </w:p>
          <w:p w14:paraId="24A6B51C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61-251 Poznań</w:t>
            </w:r>
          </w:p>
        </w:tc>
        <w:tc>
          <w:tcPr>
            <w:tcW w:w="1842" w:type="dxa"/>
            <w:shd w:val="clear" w:color="auto" w:fill="auto"/>
          </w:tcPr>
          <w:p w14:paraId="2A7EC48C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5C46EC60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próbek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E6FD96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  <w:tr w:rsidR="00F15930" w:rsidRPr="00F15930" w14:paraId="63CAA922" w14:textId="77777777" w:rsidTr="00725101">
        <w:tc>
          <w:tcPr>
            <w:tcW w:w="3686" w:type="dxa"/>
            <w:shd w:val="clear" w:color="auto" w:fill="auto"/>
          </w:tcPr>
          <w:p w14:paraId="5336D273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3 - Skład komputerowy i komputerowe opracowanie rysunków do pozycji wydawniczych, w których wzory, tabele i rysunki stanowią od 41% do 65 % objętości książki wraz z przygotowaniem pliku do druku</w:t>
            </w:r>
          </w:p>
        </w:tc>
        <w:tc>
          <w:tcPr>
            <w:tcW w:w="2410" w:type="dxa"/>
            <w:shd w:val="clear" w:color="auto" w:fill="auto"/>
          </w:tcPr>
          <w:p w14:paraId="79346C5A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 xml:space="preserve">Pracownia C&amp;C Sp. </w:t>
            </w:r>
            <w:proofErr w:type="spellStart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zo.o</w:t>
            </w:r>
            <w:proofErr w:type="spellEnd"/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</w:p>
          <w:p w14:paraId="6B2DAC15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Porannej Bryzy 33</w:t>
            </w:r>
          </w:p>
          <w:p w14:paraId="522F9757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03-284 Warszawa</w:t>
            </w:r>
          </w:p>
        </w:tc>
        <w:tc>
          <w:tcPr>
            <w:tcW w:w="1842" w:type="dxa"/>
            <w:shd w:val="clear" w:color="auto" w:fill="auto"/>
          </w:tcPr>
          <w:p w14:paraId="06CDCC3C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2020D54B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próbek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A35A44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  <w:tr w:rsidR="00F15930" w:rsidRPr="00F15930" w14:paraId="0BC3A805" w14:textId="77777777" w:rsidTr="00725101">
        <w:tc>
          <w:tcPr>
            <w:tcW w:w="3686" w:type="dxa"/>
            <w:shd w:val="clear" w:color="auto" w:fill="auto"/>
          </w:tcPr>
          <w:p w14:paraId="70C773A9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3 - Skład komputerowy i komputerowe opracowanie rysunków do pozycji wydawniczych, w których wzory, tabele i rysunki stanowią od 41% do 65 % objętości książki wraz z przygotowaniem pliku do druku</w:t>
            </w:r>
          </w:p>
        </w:tc>
        <w:tc>
          <w:tcPr>
            <w:tcW w:w="2410" w:type="dxa"/>
            <w:shd w:val="clear" w:color="auto" w:fill="auto"/>
          </w:tcPr>
          <w:p w14:paraId="2EAD1355" w14:textId="77777777" w:rsidR="00F15930" w:rsidRPr="00F15930" w:rsidRDefault="00F15930" w:rsidP="00F1593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5930">
              <w:rPr>
                <w:rFonts w:ascii="Verdana" w:hAnsi="Verdana"/>
                <w:b/>
                <w:bCs/>
                <w:sz w:val="18"/>
                <w:szCs w:val="18"/>
              </w:rPr>
              <w:t>COMSOFT Sp. z o.o.</w:t>
            </w:r>
          </w:p>
          <w:p w14:paraId="40CB5DF3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Fabryczna 11</w:t>
            </w:r>
          </w:p>
          <w:p w14:paraId="54E00459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43-100 Tychy</w:t>
            </w:r>
          </w:p>
        </w:tc>
        <w:tc>
          <w:tcPr>
            <w:tcW w:w="1842" w:type="dxa"/>
            <w:shd w:val="clear" w:color="auto" w:fill="auto"/>
          </w:tcPr>
          <w:p w14:paraId="3113B8B4" w14:textId="77777777" w:rsidR="00F15930" w:rsidRPr="00F15930" w:rsidRDefault="00F15930" w:rsidP="00F15930">
            <w:pPr>
              <w:rPr>
                <w:rFonts w:ascii="Verdana" w:hAnsi="Verdana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1 - Cena - *</w:t>
            </w:r>
          </w:p>
          <w:p w14:paraId="5CA19A38" w14:textId="77777777" w:rsidR="00F15930" w:rsidRPr="00F15930" w:rsidRDefault="00F15930" w:rsidP="00F1593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>2 - Jakość próbek - *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A64576" w14:textId="77777777" w:rsidR="00F15930" w:rsidRPr="00F15930" w:rsidRDefault="00F15930" w:rsidP="00F1593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15930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</w:tbl>
    <w:p w14:paraId="6C118DB9" w14:textId="03A75097" w:rsidR="00F15930" w:rsidRDefault="00F15930" w:rsidP="00F15930">
      <w:pPr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*Zamawiający nie przyznawał punktów. Oferta Wykonawcy została odrzucona</w:t>
      </w:r>
    </w:p>
    <w:p w14:paraId="49C0C375" w14:textId="77777777" w:rsidR="00F15930" w:rsidRPr="00F15930" w:rsidRDefault="00F15930" w:rsidP="00F15930">
      <w:pPr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sectPr w:rsidR="00F15930" w:rsidRPr="00F1593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5F76CC" w14:textId="77777777" w:rsidR="0073460C" w:rsidRDefault="0073460C">
      <w:r>
        <w:separator/>
      </w:r>
    </w:p>
  </w:endnote>
  <w:endnote w:type="continuationSeparator" w:id="0">
    <w:p w14:paraId="47075425" w14:textId="77777777" w:rsidR="0073460C" w:rsidRDefault="00734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5F5DA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4785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9899E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F555B5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8492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AD6CD3" w14:textId="77777777" w:rsidR="0073460C" w:rsidRDefault="0073460C">
      <w:r>
        <w:separator/>
      </w:r>
    </w:p>
  </w:footnote>
  <w:footnote w:type="continuationSeparator" w:id="0">
    <w:p w14:paraId="2F0C7BDC" w14:textId="77777777" w:rsidR="0073460C" w:rsidRDefault="00734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469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A0E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CB27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60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3B18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03330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3460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5930"/>
    <w:rsid w:val="00F17110"/>
    <w:rsid w:val="00F33C66"/>
    <w:rsid w:val="00F76A79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20441"/>
  <w15:chartTrackingRefBased/>
  <w15:docId w15:val="{EAA114E6-79B1-4D9F-A73D-4DFDA758D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1195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Bożena Karkowska</cp:lastModifiedBy>
  <cp:revision>3</cp:revision>
  <cp:lastPrinted>1899-12-31T23:00:00Z</cp:lastPrinted>
  <dcterms:created xsi:type="dcterms:W3CDTF">2025-06-17T11:44:00Z</dcterms:created>
  <dcterms:modified xsi:type="dcterms:W3CDTF">2025-06-18T11:39:00Z</dcterms:modified>
</cp:coreProperties>
</file>