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8DA" w:rsidRPr="00606C2C" w:rsidRDefault="00FF59A4" w:rsidP="00606C2C">
      <w:pPr>
        <w:jc w:val="right"/>
      </w:pPr>
      <w:bookmarkStart w:id="0" w:name="_Hlk53520193"/>
      <w:r w:rsidRPr="00606C2C">
        <w:t>Kraków</w:t>
      </w:r>
      <w:r w:rsidR="00B048DA" w:rsidRPr="00606C2C">
        <w:t xml:space="preserve"> dnia: </w:t>
      </w:r>
      <w:r w:rsidRPr="00606C2C">
        <w:t>2025-06-17</w:t>
      </w:r>
    </w:p>
    <w:p w:rsidR="00B048DA" w:rsidRPr="00606C2C" w:rsidRDefault="00FF59A4" w:rsidP="00B048DA">
      <w:pPr>
        <w:spacing w:line="360" w:lineRule="auto"/>
        <w:ind w:right="3969"/>
        <w:rPr>
          <w:b/>
          <w:bCs/>
        </w:rPr>
      </w:pPr>
      <w:r w:rsidRPr="00606C2C">
        <w:rPr>
          <w:b/>
          <w:bCs/>
        </w:rPr>
        <w:t>A</w:t>
      </w:r>
      <w:r w:rsidR="00606C2C">
        <w:rPr>
          <w:b/>
          <w:bCs/>
        </w:rPr>
        <w:t>K</w:t>
      </w:r>
      <w:r w:rsidRPr="00606C2C">
        <w:rPr>
          <w:b/>
          <w:bCs/>
        </w:rPr>
        <w:t>F Kraków</w:t>
      </w:r>
    </w:p>
    <w:p w:rsidR="00B048DA" w:rsidRPr="00606C2C" w:rsidRDefault="00FF59A4" w:rsidP="00B048DA">
      <w:pPr>
        <w:spacing w:line="360" w:lineRule="auto"/>
        <w:ind w:right="3969"/>
      </w:pPr>
      <w:r w:rsidRPr="00606C2C">
        <w:t>al. Jana Pawła II</w:t>
      </w:r>
      <w:r w:rsidR="00B048DA" w:rsidRPr="00606C2C">
        <w:t xml:space="preserve"> </w:t>
      </w:r>
      <w:r w:rsidRPr="00606C2C">
        <w:t>78</w:t>
      </w:r>
    </w:p>
    <w:p w:rsidR="00B048DA" w:rsidRPr="00606C2C" w:rsidRDefault="00FF59A4" w:rsidP="00B048DA">
      <w:pPr>
        <w:ind w:right="3969"/>
      </w:pPr>
      <w:r w:rsidRPr="00606C2C">
        <w:t>31-571</w:t>
      </w:r>
      <w:r w:rsidR="00B048DA" w:rsidRPr="00606C2C">
        <w:t xml:space="preserve"> </w:t>
      </w:r>
      <w:r w:rsidRPr="00606C2C">
        <w:t>Kraków</w:t>
      </w:r>
    </w:p>
    <w:p w:rsidR="00B048DA" w:rsidRPr="00606C2C" w:rsidRDefault="00B048DA" w:rsidP="00B048DA">
      <w:pPr>
        <w:ind w:right="3969"/>
        <w:jc w:val="both"/>
        <w:rPr>
          <w:bCs/>
        </w:rPr>
      </w:pPr>
      <w:r w:rsidRPr="00606C2C">
        <w:rPr>
          <w:bCs/>
        </w:rPr>
        <w:t>……………………………………</w:t>
      </w:r>
    </w:p>
    <w:p w:rsidR="00B048DA" w:rsidRPr="00606C2C" w:rsidRDefault="00B048DA" w:rsidP="00606C2C">
      <w:pPr>
        <w:tabs>
          <w:tab w:val="right" w:pos="9072"/>
        </w:tabs>
        <w:ind w:right="3969"/>
        <w:jc w:val="both"/>
        <w:rPr>
          <w:bCs/>
        </w:rPr>
      </w:pPr>
      <w:r w:rsidRPr="00606C2C">
        <w:rPr>
          <w:bCs/>
        </w:rPr>
        <w:t>[nazwa zamawiającego, adres]</w:t>
      </w:r>
    </w:p>
    <w:p w:rsidR="00B048DA" w:rsidRPr="00606C2C" w:rsidRDefault="00B048DA" w:rsidP="00606C2C">
      <w:pPr>
        <w:tabs>
          <w:tab w:val="left" w:pos="708"/>
          <w:tab w:val="center" w:pos="4536"/>
          <w:tab w:val="right" w:pos="9072"/>
        </w:tabs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606C2C" w:rsidTr="00B048DA">
        <w:tc>
          <w:tcPr>
            <w:tcW w:w="9498" w:type="dxa"/>
            <w:shd w:val="clear" w:color="auto" w:fill="F2F2F2"/>
            <w:hideMark/>
          </w:tcPr>
          <w:p w:rsidR="00B048DA" w:rsidRPr="00606C2C" w:rsidRDefault="00606C2C" w:rsidP="00F82C4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>
              <w:rPr>
                <w:b/>
                <w:spacing w:val="50"/>
                <w:kern w:val="28"/>
              </w:rPr>
              <w:t>OGŁOSZENIE</w:t>
            </w:r>
          </w:p>
          <w:p w:rsidR="00B048DA" w:rsidRPr="00606C2C" w:rsidRDefault="00B048DA" w:rsidP="00F82C4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606C2C">
              <w:rPr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B048DA" w:rsidRPr="00606C2C" w:rsidRDefault="00B048DA" w:rsidP="00B048DA">
      <w:pPr>
        <w:keepNext/>
        <w:spacing w:after="240"/>
        <w:outlineLvl w:val="0"/>
        <w:rPr>
          <w:b/>
        </w:rPr>
      </w:pPr>
    </w:p>
    <w:p w:rsidR="00B048DA" w:rsidRPr="00606C2C" w:rsidRDefault="00B048DA" w:rsidP="00B048DA">
      <w:pPr>
        <w:spacing w:after="120" w:line="360" w:lineRule="auto"/>
        <w:jc w:val="both"/>
        <w:rPr>
          <w:rFonts w:eastAsia="Calibri"/>
          <w:lang w:eastAsia="en-US"/>
        </w:rPr>
      </w:pPr>
      <w:r w:rsidRPr="00606C2C">
        <w:rPr>
          <w:rFonts w:eastAsia="Calibri"/>
          <w:lang w:eastAsia="en-US"/>
        </w:rPr>
        <w:t xml:space="preserve">Dotyczy </w:t>
      </w:r>
      <w:r w:rsidRPr="00606C2C">
        <w:t>postępowania o udzielenie zamówienia publicznego</w:t>
      </w:r>
      <w:r w:rsidRPr="00606C2C">
        <w:rPr>
          <w:rFonts w:eastAsia="Calibri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606C2C" w:rsidTr="00B048DA">
        <w:tc>
          <w:tcPr>
            <w:tcW w:w="2269" w:type="dxa"/>
            <w:shd w:val="clear" w:color="auto" w:fill="auto"/>
          </w:tcPr>
          <w:p w:rsidR="00B048DA" w:rsidRPr="00606C2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06C2C"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606C2C" w:rsidRDefault="00FF59A4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06C2C">
              <w:rPr>
                <w:bCs/>
              </w:rPr>
              <w:t xml:space="preserve">Kompleksowe sprzątanie obiektów Akademii Kultury Fizycznej </w:t>
            </w:r>
            <w:r w:rsidR="00606C2C">
              <w:rPr>
                <w:bCs/>
              </w:rPr>
              <w:br/>
            </w:r>
            <w:r w:rsidRPr="00606C2C">
              <w:rPr>
                <w:bCs/>
              </w:rPr>
              <w:t>im. Bronisława Czecha w Krakowie</w:t>
            </w:r>
          </w:p>
        </w:tc>
      </w:tr>
      <w:tr w:rsidR="00FF59A4" w:rsidRPr="00606C2C" w:rsidTr="00FD01DA">
        <w:tc>
          <w:tcPr>
            <w:tcW w:w="2269" w:type="dxa"/>
            <w:shd w:val="clear" w:color="auto" w:fill="auto"/>
          </w:tcPr>
          <w:p w:rsidR="00FF59A4" w:rsidRPr="00606C2C" w:rsidRDefault="00FF59A4" w:rsidP="00FD01D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06C2C"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FF59A4" w:rsidRPr="00606C2C" w:rsidRDefault="00FF59A4" w:rsidP="00FD01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06C2C">
              <w:rPr>
                <w:bCs/>
              </w:rPr>
              <w:t>K-2.381/12/2025</w:t>
            </w:r>
          </w:p>
        </w:tc>
      </w:tr>
    </w:tbl>
    <w:p w:rsidR="00B048DA" w:rsidRPr="00606C2C" w:rsidRDefault="00B048DA" w:rsidP="00B048DA">
      <w:pPr>
        <w:tabs>
          <w:tab w:val="left" w:pos="708"/>
          <w:tab w:val="center" w:pos="4536"/>
          <w:tab w:val="right" w:pos="9072"/>
        </w:tabs>
      </w:pPr>
    </w:p>
    <w:p w:rsidR="008642B3" w:rsidRPr="00606C2C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</w:pPr>
      <w:r w:rsidRPr="00606C2C">
        <w:t xml:space="preserve">Zamawiający, </w:t>
      </w:r>
      <w:r w:rsidR="00FF59A4" w:rsidRPr="00606C2C">
        <w:rPr>
          <w:b/>
        </w:rPr>
        <w:t>AWF Kraków</w:t>
      </w:r>
      <w:r w:rsidRPr="00606C2C">
        <w:t xml:space="preserve">, działając </w:t>
      </w:r>
      <w:r w:rsidR="00C65E53" w:rsidRPr="00606C2C">
        <w:t>na podstawie art. 253 ust. 1</w:t>
      </w:r>
      <w:r w:rsidR="00836DAF" w:rsidRPr="00606C2C">
        <w:t xml:space="preserve"> pkt. 1 i ust. 2</w:t>
      </w:r>
      <w:r w:rsidR="00C65E53" w:rsidRPr="00606C2C">
        <w:t xml:space="preserve"> ustawy z dnia 11 września 2019r. Prawo zamówień publicznych </w:t>
      </w:r>
      <w:r w:rsidR="00FF59A4" w:rsidRPr="00606C2C">
        <w:t>(</w:t>
      </w:r>
      <w:proofErr w:type="spellStart"/>
      <w:r w:rsidR="00FF59A4" w:rsidRPr="00606C2C">
        <w:t>t.j</w:t>
      </w:r>
      <w:proofErr w:type="spellEnd"/>
      <w:r w:rsidR="00FF59A4" w:rsidRPr="00606C2C">
        <w:t>. Dz. U. z 2024 poz. 1320)</w:t>
      </w:r>
      <w:r w:rsidR="00C65E53" w:rsidRPr="00606C2C">
        <w:t xml:space="preserve">, zwanej dalej „ustawą </w:t>
      </w:r>
      <w:proofErr w:type="spellStart"/>
      <w:r w:rsidR="00C65E53" w:rsidRPr="00606C2C">
        <w:t>Pzp</w:t>
      </w:r>
      <w:proofErr w:type="spellEnd"/>
      <w:r w:rsidR="00C65E53" w:rsidRPr="00606C2C">
        <w:t>”</w:t>
      </w:r>
      <w:r w:rsidR="00D26ED6" w:rsidRPr="00606C2C">
        <w:t xml:space="preserve">, </w:t>
      </w:r>
      <w:r w:rsidR="00C65E53" w:rsidRPr="00606C2C">
        <w:t>informuje</w:t>
      </w:r>
      <w:r w:rsidR="00D26ED6" w:rsidRPr="00606C2C">
        <w:t xml:space="preserve">, że w toczącym się postępowaniu o udzielenie zamówienia publicznego, jako </w:t>
      </w:r>
      <w:r w:rsidR="00756CDA" w:rsidRPr="00606C2C">
        <w:t>najkorzystniejsz</w:t>
      </w:r>
      <w:r w:rsidR="00D26ED6" w:rsidRPr="00606C2C">
        <w:t xml:space="preserve">a wybrana została </w:t>
      </w:r>
      <w:r w:rsidR="00756CDA" w:rsidRPr="00606C2C">
        <w:t>ofer</w:t>
      </w:r>
      <w:r w:rsidR="00D26ED6" w:rsidRPr="00606C2C">
        <w:t>t</w:t>
      </w:r>
      <w:r w:rsidR="009F0E5C" w:rsidRPr="00606C2C">
        <w:t>a</w:t>
      </w:r>
      <w:r w:rsidRPr="00606C2C">
        <w:t xml:space="preserve"> złożona przez wykonawcę</w:t>
      </w:r>
      <w:r w:rsidR="00D26ED6" w:rsidRPr="00606C2C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F59A4" w:rsidRPr="00606C2C" w:rsidTr="00FD01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F59A4" w:rsidRPr="00606C2C" w:rsidRDefault="00FF59A4" w:rsidP="00FD01DA">
            <w:pPr>
              <w:spacing w:before="120" w:after="240"/>
              <w:jc w:val="both"/>
              <w:rPr>
                <w:b/>
              </w:rPr>
            </w:pPr>
            <w:r w:rsidRPr="00606C2C">
              <w:rPr>
                <w:b/>
                <w:bCs/>
              </w:rPr>
              <w:t xml:space="preserve">Część nr </w:t>
            </w:r>
            <w:r w:rsidRPr="00606C2C">
              <w:rPr>
                <w:b/>
                <w:bCs/>
                <w:color w:val="000000"/>
              </w:rPr>
              <w:t>1</w:t>
            </w:r>
            <w:r w:rsidRPr="00606C2C">
              <w:t xml:space="preserve">: </w:t>
            </w:r>
            <w:r w:rsidRPr="00606C2C">
              <w:rPr>
                <w:color w:val="000000"/>
              </w:rPr>
              <w:t>Kompleksowe sprzątanie Budynku Głównego wraz z pawilonami I-IV oraz Pawilonu Socjalnego wraz z warsztatami</w:t>
            </w:r>
          </w:p>
          <w:p w:rsidR="00FF59A4" w:rsidRPr="00606C2C" w:rsidRDefault="00FF59A4" w:rsidP="00FD01DA">
            <w:pPr>
              <w:spacing w:line="360" w:lineRule="auto"/>
              <w:jc w:val="both"/>
              <w:rPr>
                <w:b/>
              </w:rPr>
            </w:pPr>
            <w:r w:rsidRPr="00606C2C">
              <w:rPr>
                <w:b/>
              </w:rPr>
              <w:t>Mega Service Plus Sp. z o.o.</w:t>
            </w:r>
          </w:p>
          <w:p w:rsidR="00FF59A4" w:rsidRPr="00606C2C" w:rsidRDefault="00606C2C" w:rsidP="00FD01DA">
            <w:pPr>
              <w:spacing w:line="360" w:lineRule="auto"/>
              <w:rPr>
                <w:bCs/>
              </w:rPr>
            </w:pPr>
            <w:r>
              <w:rPr>
                <w:bCs/>
              </w:rPr>
              <w:t xml:space="preserve">Ul. </w:t>
            </w:r>
            <w:proofErr w:type="spellStart"/>
            <w:r w:rsidR="00FF59A4" w:rsidRPr="00606C2C">
              <w:rPr>
                <w:bCs/>
              </w:rPr>
              <w:t>Panewnicka</w:t>
            </w:r>
            <w:proofErr w:type="spellEnd"/>
            <w:r w:rsidR="00FF59A4" w:rsidRPr="00606C2C">
              <w:rPr>
                <w:bCs/>
              </w:rPr>
              <w:t xml:space="preserve"> </w:t>
            </w:r>
            <w:r w:rsidR="00FF59A4" w:rsidRPr="00606C2C">
              <w:rPr>
                <w:bCs/>
              </w:rPr>
              <w:t>375</w:t>
            </w:r>
            <w:r w:rsidR="00FF59A4" w:rsidRPr="00606C2C">
              <w:rPr>
                <w:bCs/>
              </w:rPr>
              <w:t xml:space="preserve"> </w:t>
            </w:r>
            <w:r w:rsidR="00FF59A4" w:rsidRPr="00606C2C">
              <w:rPr>
                <w:bCs/>
              </w:rPr>
              <w:t>/8</w:t>
            </w:r>
            <w:r w:rsidR="00FF59A4" w:rsidRPr="00606C2C">
              <w:rPr>
                <w:bCs/>
              </w:rPr>
              <w:t xml:space="preserve"> </w:t>
            </w:r>
          </w:p>
          <w:p w:rsidR="00FF59A4" w:rsidRPr="00606C2C" w:rsidRDefault="00FF59A4" w:rsidP="00FD01DA">
            <w:pPr>
              <w:spacing w:line="360" w:lineRule="auto"/>
              <w:rPr>
                <w:bCs/>
              </w:rPr>
            </w:pPr>
            <w:r w:rsidRPr="00606C2C">
              <w:rPr>
                <w:bCs/>
              </w:rPr>
              <w:t>40-773</w:t>
            </w:r>
            <w:r w:rsidRPr="00606C2C">
              <w:rPr>
                <w:bCs/>
              </w:rPr>
              <w:t xml:space="preserve"> </w:t>
            </w:r>
            <w:r w:rsidRPr="00606C2C">
              <w:rPr>
                <w:bCs/>
              </w:rPr>
              <w:t>Katowice</w:t>
            </w:r>
          </w:p>
          <w:p w:rsidR="00FF59A4" w:rsidRPr="00606C2C" w:rsidRDefault="00FF59A4" w:rsidP="00FD01DA">
            <w:pPr>
              <w:spacing w:before="120" w:line="360" w:lineRule="auto"/>
              <w:jc w:val="both"/>
            </w:pPr>
            <w:r w:rsidRPr="00606C2C">
              <w:t>za cenę wykonania przedmiotu zamówienia w wysokości</w:t>
            </w:r>
            <w:r w:rsidRPr="00606C2C">
              <w:rPr>
                <w:b/>
              </w:rPr>
              <w:t xml:space="preserve"> </w:t>
            </w:r>
            <w:r w:rsidRPr="00606C2C">
              <w:rPr>
                <w:b/>
              </w:rPr>
              <w:t>1 644 018.00 zł</w:t>
            </w:r>
            <w:r w:rsidRPr="00606C2C">
              <w:rPr>
                <w:b/>
              </w:rPr>
              <w:t xml:space="preserve"> brutto</w:t>
            </w:r>
            <w:r w:rsidRPr="00606C2C">
              <w:rPr>
                <w:bCs/>
              </w:rPr>
              <w:t>.</w:t>
            </w:r>
          </w:p>
          <w:p w:rsidR="00FF59A4" w:rsidRPr="00606C2C" w:rsidRDefault="00FF59A4" w:rsidP="00FD01DA">
            <w:pPr>
              <w:spacing w:before="120" w:line="360" w:lineRule="auto"/>
              <w:jc w:val="both"/>
            </w:pPr>
            <w:r w:rsidRPr="00606C2C">
              <w:rPr>
                <w:u w:val="single"/>
              </w:rPr>
              <w:t>Uzasadnienie wyboru</w:t>
            </w:r>
            <w:r w:rsidRPr="00606C2C">
              <w:t>:</w:t>
            </w:r>
          </w:p>
          <w:p w:rsidR="00FF59A4" w:rsidRPr="00606C2C" w:rsidRDefault="00FF59A4" w:rsidP="00FD01D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</w:pPr>
            <w:r w:rsidRPr="00606C2C">
              <w:t>oferta jest poprawna pod względem formalnym i merytorycznym</w:t>
            </w:r>
          </w:p>
        </w:tc>
      </w:tr>
      <w:tr w:rsidR="00FF59A4" w:rsidRPr="00606C2C" w:rsidTr="00FD01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F59A4" w:rsidRPr="00606C2C" w:rsidRDefault="00FF59A4" w:rsidP="00FD01DA">
            <w:pPr>
              <w:spacing w:before="120" w:after="240"/>
              <w:jc w:val="both"/>
              <w:rPr>
                <w:b/>
              </w:rPr>
            </w:pPr>
            <w:r w:rsidRPr="00606C2C">
              <w:rPr>
                <w:b/>
                <w:bCs/>
              </w:rPr>
              <w:lastRenderedPageBreak/>
              <w:t xml:space="preserve">Część nr </w:t>
            </w:r>
            <w:r w:rsidRPr="00606C2C">
              <w:rPr>
                <w:b/>
                <w:bCs/>
                <w:color w:val="000000"/>
              </w:rPr>
              <w:t>3</w:t>
            </w:r>
            <w:r w:rsidRPr="00606C2C">
              <w:t xml:space="preserve">: </w:t>
            </w:r>
            <w:r w:rsidRPr="00606C2C">
              <w:rPr>
                <w:color w:val="000000"/>
              </w:rPr>
              <w:t>Kompleksowe sprzątanie obiektu Zespołu Krytych Pływali</w:t>
            </w:r>
          </w:p>
          <w:p w:rsidR="00FF59A4" w:rsidRPr="00606C2C" w:rsidRDefault="00FF59A4" w:rsidP="00FD01DA">
            <w:pPr>
              <w:spacing w:line="360" w:lineRule="auto"/>
              <w:jc w:val="both"/>
              <w:rPr>
                <w:b/>
              </w:rPr>
            </w:pPr>
            <w:proofErr w:type="spellStart"/>
            <w:r w:rsidRPr="00606C2C">
              <w:rPr>
                <w:b/>
              </w:rPr>
              <w:t>Verdeho</w:t>
            </w:r>
            <w:proofErr w:type="spellEnd"/>
            <w:r w:rsidRPr="00606C2C">
              <w:rPr>
                <w:b/>
              </w:rPr>
              <w:t xml:space="preserve"> Sp</w:t>
            </w:r>
            <w:r w:rsidR="00606C2C">
              <w:rPr>
                <w:b/>
              </w:rPr>
              <w:t>. z o.o.</w:t>
            </w:r>
          </w:p>
          <w:p w:rsidR="00FF59A4" w:rsidRPr="00606C2C" w:rsidRDefault="00606C2C" w:rsidP="00FD01DA">
            <w:pPr>
              <w:spacing w:line="360" w:lineRule="auto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FF59A4" w:rsidRPr="00606C2C">
              <w:rPr>
                <w:bCs/>
              </w:rPr>
              <w:t>Chełmońskiego</w:t>
            </w:r>
            <w:r w:rsidR="00FF59A4" w:rsidRPr="00606C2C">
              <w:rPr>
                <w:bCs/>
              </w:rPr>
              <w:t xml:space="preserve"> </w:t>
            </w:r>
            <w:r w:rsidR="00FF59A4" w:rsidRPr="00606C2C">
              <w:rPr>
                <w:bCs/>
              </w:rPr>
              <w:t>206</w:t>
            </w:r>
            <w:r w:rsidR="00FF59A4" w:rsidRPr="00606C2C">
              <w:rPr>
                <w:bCs/>
              </w:rPr>
              <w:t xml:space="preserve">  </w:t>
            </w:r>
          </w:p>
          <w:p w:rsidR="00FF59A4" w:rsidRPr="00606C2C" w:rsidRDefault="00FF59A4" w:rsidP="00FD01DA">
            <w:pPr>
              <w:spacing w:line="360" w:lineRule="auto"/>
              <w:rPr>
                <w:bCs/>
              </w:rPr>
            </w:pPr>
            <w:r w:rsidRPr="00606C2C">
              <w:rPr>
                <w:bCs/>
              </w:rPr>
              <w:t>31-348</w:t>
            </w:r>
            <w:r w:rsidRPr="00606C2C">
              <w:rPr>
                <w:bCs/>
              </w:rPr>
              <w:t xml:space="preserve"> </w:t>
            </w:r>
            <w:r w:rsidRPr="00606C2C">
              <w:rPr>
                <w:bCs/>
              </w:rPr>
              <w:t>Kraków</w:t>
            </w:r>
          </w:p>
          <w:p w:rsidR="00FF59A4" w:rsidRPr="00606C2C" w:rsidRDefault="00FF59A4" w:rsidP="00FD01DA">
            <w:pPr>
              <w:spacing w:before="120" w:line="360" w:lineRule="auto"/>
              <w:jc w:val="both"/>
            </w:pPr>
            <w:r w:rsidRPr="00606C2C">
              <w:t>za cenę wykonania przedmiotu zamówienia w wysokości</w:t>
            </w:r>
            <w:r w:rsidRPr="00606C2C">
              <w:rPr>
                <w:b/>
              </w:rPr>
              <w:t xml:space="preserve"> </w:t>
            </w:r>
            <w:r w:rsidRPr="00606C2C">
              <w:rPr>
                <w:b/>
              </w:rPr>
              <w:t>1 033 569.00 zł</w:t>
            </w:r>
            <w:r w:rsidRPr="00606C2C">
              <w:rPr>
                <w:b/>
              </w:rPr>
              <w:t xml:space="preserve"> brutto</w:t>
            </w:r>
            <w:r w:rsidRPr="00606C2C">
              <w:rPr>
                <w:bCs/>
              </w:rPr>
              <w:t>.</w:t>
            </w:r>
          </w:p>
          <w:p w:rsidR="00FF59A4" w:rsidRPr="00606C2C" w:rsidRDefault="00FF59A4" w:rsidP="00FD01DA">
            <w:pPr>
              <w:spacing w:before="120" w:line="360" w:lineRule="auto"/>
              <w:jc w:val="both"/>
            </w:pPr>
            <w:r w:rsidRPr="00606C2C">
              <w:rPr>
                <w:u w:val="single"/>
              </w:rPr>
              <w:t>Uzasadnienie wyboru</w:t>
            </w:r>
            <w:r w:rsidRPr="00606C2C">
              <w:t>:</w:t>
            </w:r>
          </w:p>
          <w:p w:rsidR="00FF59A4" w:rsidRPr="00606C2C" w:rsidRDefault="00FF59A4" w:rsidP="00FD01D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</w:pPr>
            <w:r w:rsidRPr="00606C2C">
              <w:t>oferta jest poprawna pod względem formalnym i merytorycznym</w:t>
            </w:r>
          </w:p>
        </w:tc>
      </w:tr>
    </w:tbl>
    <w:p w:rsidR="00992FF5" w:rsidRDefault="00992FF5" w:rsidP="00B51A2B">
      <w:pPr>
        <w:spacing w:before="360" w:after="120" w:line="276" w:lineRule="auto"/>
        <w:jc w:val="both"/>
        <w:rPr>
          <w:color w:val="000000"/>
        </w:rPr>
      </w:pPr>
      <w:r w:rsidRPr="00606C2C">
        <w:rPr>
          <w:color w:val="000000"/>
        </w:rPr>
        <w:t>Punktacja przyznana ofertom w każdym kryterium oceny ofert wraz z łączną punktacją: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402"/>
        <w:gridCol w:w="3261"/>
        <w:gridCol w:w="992"/>
      </w:tblGrid>
      <w:tr w:rsidR="002F3530" w:rsidRPr="0083486B" w:rsidTr="002F35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F3530" w:rsidRPr="0083486B" w:rsidRDefault="002F3530" w:rsidP="00FD01D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83486B">
              <w:rPr>
                <w:bCs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F3530" w:rsidRPr="0083486B" w:rsidRDefault="002F3530" w:rsidP="00FD01DA">
            <w:pPr>
              <w:spacing w:before="120" w:after="120"/>
              <w:jc w:val="center"/>
              <w:rPr>
                <w:bCs/>
              </w:rPr>
            </w:pPr>
            <w:r w:rsidRPr="0083486B">
              <w:rPr>
                <w:bCs/>
              </w:rPr>
              <w:t>Wykonawca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F3530" w:rsidRPr="0083486B" w:rsidRDefault="002F3530" w:rsidP="00FD01D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83486B">
              <w:rPr>
                <w:bCs/>
                <w:color w:val="00000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F3530" w:rsidRPr="0083486B" w:rsidRDefault="002F3530" w:rsidP="00FD01D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83486B">
              <w:rPr>
                <w:bCs/>
                <w:color w:val="000000"/>
              </w:rPr>
              <w:t>Razem</w:t>
            </w:r>
          </w:p>
        </w:tc>
      </w:tr>
      <w:tr w:rsidR="002F3530" w:rsidRPr="0083486B" w:rsidTr="002F35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1 - Kompleksowe sprzątanie Budynku Głównego wraz z pawilonami I-IV oraz Pawilonu Socjalnego wraz z warsztatami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line="276" w:lineRule="auto"/>
              <w:rPr>
                <w:b/>
                <w:bCs/>
              </w:rPr>
            </w:pPr>
            <w:r w:rsidRPr="0083486B">
              <w:rPr>
                <w:b/>
                <w:bCs/>
              </w:rPr>
              <w:t>Mega Service Plus Sp. z o.o.</w:t>
            </w:r>
          </w:p>
          <w:p w:rsidR="002F3530" w:rsidRPr="0083486B" w:rsidRDefault="002F3530" w:rsidP="00FD01DA">
            <w:pPr>
              <w:spacing w:line="276" w:lineRule="auto"/>
            </w:pPr>
            <w:r>
              <w:t xml:space="preserve">Ul. </w:t>
            </w:r>
            <w:proofErr w:type="spellStart"/>
            <w:r w:rsidRPr="0083486B">
              <w:t>Panewnicka</w:t>
            </w:r>
            <w:proofErr w:type="spellEnd"/>
            <w:r w:rsidRPr="0083486B">
              <w:t xml:space="preserve"> 375/8</w:t>
            </w:r>
          </w:p>
          <w:p w:rsidR="002F3530" w:rsidRPr="0083486B" w:rsidRDefault="002F3530" w:rsidP="00FD01DA">
            <w:pPr>
              <w:spacing w:after="40" w:line="276" w:lineRule="auto"/>
              <w:rPr>
                <w:color w:val="000000"/>
              </w:rPr>
            </w:pPr>
            <w:r w:rsidRPr="0083486B">
              <w:t>40-773 Katowice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before="40" w:after="40"/>
            </w:pPr>
            <w:r w:rsidRPr="0083486B">
              <w:t>1 - Cena - 60.00</w:t>
            </w:r>
          </w:p>
          <w:p w:rsidR="002F3530" w:rsidRPr="0083486B" w:rsidRDefault="002F3530" w:rsidP="00FD01DA">
            <w:pPr>
              <w:spacing w:before="40" w:after="40"/>
            </w:pPr>
            <w:r w:rsidRPr="0083486B">
              <w:t>2 - Certyfikat potwierdzający spełnianie normy ISO 9001: 2015 lub równoważnej  - 20.00</w:t>
            </w:r>
          </w:p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3 - Certyfikat ECO LABEL dla produktów do czyszczenia twardych powierzchni lub równoważny - 20.00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jc w:val="center"/>
              <w:rPr>
                <w:color w:val="000000"/>
              </w:rPr>
            </w:pPr>
            <w:r w:rsidRPr="0083486B">
              <w:t xml:space="preserve">  100,00</w:t>
            </w:r>
          </w:p>
        </w:tc>
      </w:tr>
      <w:tr w:rsidR="002F3530" w:rsidRPr="0083486B" w:rsidTr="002F35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1 - Kompleksowe sprzątanie Budynku Głównego wraz z pawilonami I-IV oraz Pawilonu Socjalnego wraz z warsztatami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4738A4" w:rsidRDefault="002F3530" w:rsidP="00FD01DA">
            <w:pPr>
              <w:spacing w:before="80" w:after="40"/>
            </w:pPr>
            <w:r w:rsidRPr="004738A4">
              <w:t>Konsorcjum:</w:t>
            </w:r>
          </w:p>
          <w:p w:rsidR="002F3530" w:rsidRPr="004738A4" w:rsidRDefault="002F3530" w:rsidP="00FD01DA">
            <w:pPr>
              <w:spacing w:before="80" w:after="40"/>
            </w:pPr>
            <w:proofErr w:type="spellStart"/>
            <w:r w:rsidRPr="004738A4">
              <w:rPr>
                <w:b/>
              </w:rPr>
              <w:t>Fron</w:t>
            </w:r>
            <w:r>
              <w:rPr>
                <w:b/>
              </w:rPr>
              <w:t>ti</w:t>
            </w:r>
            <w:r w:rsidRPr="004738A4">
              <w:rPr>
                <w:b/>
              </w:rPr>
              <w:t>da</w:t>
            </w:r>
            <w:proofErr w:type="spellEnd"/>
            <w:r w:rsidRPr="004738A4">
              <w:rPr>
                <w:b/>
              </w:rPr>
              <w:t xml:space="preserve"> Sp. z o.o.</w:t>
            </w:r>
            <w:r w:rsidRPr="004738A4">
              <w:t xml:space="preserve"> – lider konsorcjum</w:t>
            </w:r>
          </w:p>
          <w:p w:rsidR="002F3530" w:rsidRPr="004738A4" w:rsidRDefault="002F3530" w:rsidP="00FD01DA">
            <w:pPr>
              <w:spacing w:before="80" w:after="40"/>
            </w:pPr>
            <w:r w:rsidRPr="004738A4">
              <w:t>Ul. Praska 62/18</w:t>
            </w:r>
          </w:p>
          <w:p w:rsidR="002F3530" w:rsidRPr="004738A4" w:rsidRDefault="002F3530" w:rsidP="00FD01DA">
            <w:pPr>
              <w:spacing w:before="80" w:after="40"/>
            </w:pPr>
            <w:r w:rsidRPr="004738A4">
              <w:t>30-322 Kraków</w:t>
            </w:r>
          </w:p>
          <w:p w:rsidR="002F3530" w:rsidRPr="004738A4" w:rsidRDefault="002F3530" w:rsidP="00FD01DA">
            <w:pPr>
              <w:spacing w:before="80" w:after="40"/>
            </w:pPr>
            <w:r w:rsidRPr="004738A4">
              <w:rPr>
                <w:b/>
              </w:rPr>
              <w:t>EKTHESE Sp. z o.o.</w:t>
            </w:r>
            <w:r w:rsidRPr="004738A4">
              <w:t xml:space="preserve"> - partner konsorcjum</w:t>
            </w:r>
          </w:p>
          <w:p w:rsidR="002F3530" w:rsidRPr="004738A4" w:rsidRDefault="002F3530" w:rsidP="00FD01DA">
            <w:r w:rsidRPr="004738A4">
              <w:t xml:space="preserve">ul. Praska 62/18 </w:t>
            </w:r>
          </w:p>
          <w:p w:rsidR="002F3530" w:rsidRPr="0083486B" w:rsidRDefault="002F3530" w:rsidP="00FD01DA">
            <w:pPr>
              <w:spacing w:after="40" w:line="276" w:lineRule="auto"/>
              <w:rPr>
                <w:color w:val="000000"/>
              </w:rPr>
            </w:pPr>
            <w:r w:rsidRPr="004738A4">
              <w:t>30-322 Kraków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before="40" w:after="40"/>
            </w:pPr>
            <w:r w:rsidRPr="0083486B">
              <w:t>1 - Cena - 0.00</w:t>
            </w:r>
          </w:p>
          <w:p w:rsidR="002F3530" w:rsidRPr="0083486B" w:rsidRDefault="002F3530" w:rsidP="00FD01DA">
            <w:pPr>
              <w:spacing w:before="40" w:after="40"/>
            </w:pPr>
            <w:r w:rsidRPr="0083486B">
              <w:t>2 - Certyfikat potwierdzający spełnianie normy ISO 9001: 2015 lub równoważnej  - 0.00</w:t>
            </w:r>
          </w:p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3 - Certyfikat ECO LABEL dla produktów do czyszczenia twardych powierzchni lub równoważny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jc w:val="center"/>
              <w:rPr>
                <w:color w:val="000000"/>
              </w:rPr>
            </w:pPr>
            <w:r w:rsidRPr="0083486B">
              <w:t xml:space="preserve">  0,00</w:t>
            </w:r>
          </w:p>
        </w:tc>
      </w:tr>
      <w:tr w:rsidR="002F3530" w:rsidRPr="0083486B" w:rsidTr="002F35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1 - Kompleksowe sprzątanie Budynku Głównego wraz z pawilonami I-IV oraz Pawilonu Socjalnego wraz z warsztatami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line="276" w:lineRule="auto"/>
              <w:rPr>
                <w:b/>
                <w:bCs/>
              </w:rPr>
            </w:pPr>
            <w:r w:rsidRPr="0083486B">
              <w:rPr>
                <w:b/>
                <w:bCs/>
              </w:rPr>
              <w:t>PROMOS SP</w:t>
            </w:r>
            <w:r>
              <w:rPr>
                <w:b/>
                <w:bCs/>
              </w:rPr>
              <w:t>. z o.o.</w:t>
            </w:r>
          </w:p>
          <w:p w:rsidR="002F3530" w:rsidRPr="0083486B" w:rsidRDefault="002F3530" w:rsidP="00FD01DA">
            <w:pPr>
              <w:spacing w:line="276" w:lineRule="auto"/>
            </w:pPr>
            <w:r>
              <w:t xml:space="preserve">Ul. </w:t>
            </w:r>
            <w:r w:rsidRPr="0083486B">
              <w:t>K</w:t>
            </w:r>
            <w:r>
              <w:t>ocmyrzowska</w:t>
            </w:r>
            <w:r w:rsidRPr="0083486B">
              <w:t xml:space="preserve"> 13A</w:t>
            </w:r>
          </w:p>
          <w:p w:rsidR="002F3530" w:rsidRPr="0083486B" w:rsidRDefault="002F3530" w:rsidP="00FD01DA">
            <w:pPr>
              <w:spacing w:after="40" w:line="276" w:lineRule="auto"/>
              <w:rPr>
                <w:color w:val="000000"/>
              </w:rPr>
            </w:pPr>
            <w:r w:rsidRPr="0083486B">
              <w:t>31-750 K</w:t>
            </w:r>
            <w:r>
              <w:t>raków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before="40" w:after="40"/>
            </w:pPr>
            <w:r w:rsidRPr="0083486B">
              <w:t>1 - Cena - 58.91</w:t>
            </w:r>
          </w:p>
          <w:p w:rsidR="002F3530" w:rsidRPr="0083486B" w:rsidRDefault="002F3530" w:rsidP="00FD01DA">
            <w:pPr>
              <w:spacing w:before="40" w:after="40"/>
            </w:pPr>
            <w:r w:rsidRPr="0083486B">
              <w:t>2 - Certyfikat potwierdzający spełnianie normy ISO 9001: 2015 lub równoważnej  - 20.00</w:t>
            </w:r>
          </w:p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3 - Certyfikat ECO LABEL dla produktów do czyszczenia twardych powierzchni lub równoważny - 20.00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jc w:val="center"/>
              <w:rPr>
                <w:color w:val="000000"/>
              </w:rPr>
            </w:pPr>
            <w:r w:rsidRPr="0083486B">
              <w:t xml:space="preserve">  98,91</w:t>
            </w:r>
          </w:p>
        </w:tc>
      </w:tr>
      <w:tr w:rsidR="002F3530" w:rsidRPr="0083486B" w:rsidTr="002F35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 xml:space="preserve">1 - Kompleksowe sprzątanie Budynku Głównego wraz z pawilonami I-IV oraz Pawilonu Socjalnego wraz z </w:t>
            </w:r>
            <w:r w:rsidRPr="0083486B">
              <w:lastRenderedPageBreak/>
              <w:t>warsztatami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4738A4" w:rsidRDefault="002F3530" w:rsidP="00FD01DA">
            <w:pPr>
              <w:spacing w:before="80" w:after="40"/>
            </w:pPr>
            <w:r w:rsidRPr="004738A4">
              <w:lastRenderedPageBreak/>
              <w:t>Konsorcjum:</w:t>
            </w:r>
          </w:p>
          <w:p w:rsidR="002F3530" w:rsidRPr="004738A4" w:rsidRDefault="002F3530" w:rsidP="00FD01DA">
            <w:pPr>
              <w:spacing w:before="80" w:after="40"/>
            </w:pPr>
            <w:proofErr w:type="spellStart"/>
            <w:r w:rsidRPr="004738A4">
              <w:rPr>
                <w:b/>
              </w:rPr>
              <w:t>Seris</w:t>
            </w:r>
            <w:proofErr w:type="spellEnd"/>
            <w:r w:rsidRPr="004738A4">
              <w:rPr>
                <w:b/>
              </w:rPr>
              <w:t xml:space="preserve"> </w:t>
            </w:r>
            <w:proofErr w:type="spellStart"/>
            <w:r w:rsidRPr="004738A4">
              <w:rPr>
                <w:b/>
              </w:rPr>
              <w:t>Klinet</w:t>
            </w:r>
            <w:proofErr w:type="spellEnd"/>
            <w:r w:rsidRPr="004738A4">
              <w:rPr>
                <w:b/>
              </w:rPr>
              <w:t xml:space="preserve"> Sp. z o.o</w:t>
            </w:r>
            <w:r w:rsidRPr="004738A4">
              <w:t>.- lider konsorcjum</w:t>
            </w:r>
          </w:p>
          <w:p w:rsidR="002F3530" w:rsidRPr="004738A4" w:rsidRDefault="002F3530" w:rsidP="00FD01DA">
            <w:r w:rsidRPr="004738A4">
              <w:t xml:space="preserve">Ul. Jana Kazimierza 55 </w:t>
            </w:r>
          </w:p>
          <w:p w:rsidR="002F3530" w:rsidRPr="004738A4" w:rsidRDefault="002F3530" w:rsidP="00FD01DA">
            <w:pPr>
              <w:spacing w:after="80"/>
              <w:jc w:val="both"/>
            </w:pPr>
            <w:r w:rsidRPr="004738A4">
              <w:t>01-267 Warszawa</w:t>
            </w:r>
          </w:p>
          <w:p w:rsidR="002F3530" w:rsidRPr="004738A4" w:rsidRDefault="002F3530" w:rsidP="00FD01DA">
            <w:pPr>
              <w:spacing w:after="80"/>
              <w:jc w:val="both"/>
            </w:pPr>
            <w:proofErr w:type="spellStart"/>
            <w:r w:rsidRPr="004738A4">
              <w:rPr>
                <w:b/>
              </w:rPr>
              <w:lastRenderedPageBreak/>
              <w:t>Seris</w:t>
            </w:r>
            <w:proofErr w:type="spellEnd"/>
            <w:r w:rsidRPr="004738A4">
              <w:rPr>
                <w:b/>
              </w:rPr>
              <w:t xml:space="preserve"> </w:t>
            </w:r>
            <w:proofErr w:type="spellStart"/>
            <w:r w:rsidRPr="004738A4">
              <w:rPr>
                <w:b/>
              </w:rPr>
              <w:t>Konsalnet</w:t>
            </w:r>
            <w:proofErr w:type="spellEnd"/>
            <w:r w:rsidRPr="004738A4">
              <w:rPr>
                <w:b/>
              </w:rPr>
              <w:t xml:space="preserve"> Sp. z o.o.</w:t>
            </w:r>
            <w:r w:rsidRPr="004738A4">
              <w:t xml:space="preserve"> – partner konsorcjum</w:t>
            </w:r>
          </w:p>
          <w:p w:rsidR="002F3530" w:rsidRPr="004738A4" w:rsidRDefault="002F3530" w:rsidP="00FD01DA">
            <w:r w:rsidRPr="004738A4">
              <w:t xml:space="preserve">Ul. Jana Kazimierza 55 </w:t>
            </w:r>
          </w:p>
          <w:p w:rsidR="002F3530" w:rsidRPr="0083486B" w:rsidRDefault="002F3530" w:rsidP="00FD01DA">
            <w:pPr>
              <w:spacing w:after="40" w:line="276" w:lineRule="auto"/>
              <w:rPr>
                <w:color w:val="000000"/>
              </w:rPr>
            </w:pPr>
            <w:r w:rsidRPr="004738A4">
              <w:t>01-267 Warszawa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before="40" w:after="40"/>
            </w:pPr>
            <w:r w:rsidRPr="0083486B">
              <w:lastRenderedPageBreak/>
              <w:t>1 - Cena - 57.76</w:t>
            </w:r>
          </w:p>
          <w:p w:rsidR="002F3530" w:rsidRPr="0083486B" w:rsidRDefault="002F3530" w:rsidP="00FD01DA">
            <w:pPr>
              <w:spacing w:before="40" w:after="40"/>
            </w:pPr>
            <w:r w:rsidRPr="0083486B">
              <w:t>2 - Certyfikat potwierdzający spełnianie normy ISO 9001: 2015 lub równoważnej  - 20.00</w:t>
            </w:r>
          </w:p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 xml:space="preserve">3 - Certyfikat ECO LABEL dla produktów do czyszczenia </w:t>
            </w:r>
            <w:r w:rsidRPr="0083486B">
              <w:lastRenderedPageBreak/>
              <w:t>twardych powierzchni lub równoważny - 20.00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jc w:val="center"/>
              <w:rPr>
                <w:color w:val="000000"/>
              </w:rPr>
            </w:pPr>
            <w:r w:rsidRPr="0083486B">
              <w:lastRenderedPageBreak/>
              <w:t xml:space="preserve">  97,76</w:t>
            </w:r>
          </w:p>
        </w:tc>
      </w:tr>
      <w:tr w:rsidR="002F3530" w:rsidRPr="0083486B" w:rsidTr="002F35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1 - Kompleksowe sprzątanie Budynku Głównego wraz z pawilonami I-IV oraz Pawilonu Socjalnego wraz z warsztatami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420D37" w:rsidRDefault="002F3530" w:rsidP="00FD01DA">
            <w:pPr>
              <w:spacing w:before="80" w:after="40"/>
            </w:pPr>
            <w:r w:rsidRPr="00420D37">
              <w:t>Konsorcjum:</w:t>
            </w:r>
          </w:p>
          <w:p w:rsidR="002F3530" w:rsidRPr="00420D37" w:rsidRDefault="002F3530" w:rsidP="00FD01DA">
            <w:pPr>
              <w:spacing w:before="80" w:after="40"/>
            </w:pPr>
            <w:proofErr w:type="spellStart"/>
            <w:r w:rsidRPr="00420D37">
              <w:rPr>
                <w:b/>
              </w:rPr>
              <w:t>Cimbex</w:t>
            </w:r>
            <w:proofErr w:type="spellEnd"/>
            <w:r w:rsidRPr="00420D37">
              <w:rPr>
                <w:b/>
              </w:rPr>
              <w:t xml:space="preserve"> Sp. z o.o</w:t>
            </w:r>
            <w:r w:rsidRPr="00420D37">
              <w:t>. – lider konsorcjum</w:t>
            </w:r>
          </w:p>
          <w:p w:rsidR="002F3530" w:rsidRPr="00420D37" w:rsidRDefault="002F3530" w:rsidP="00FD01DA">
            <w:r w:rsidRPr="00420D37">
              <w:t xml:space="preserve">Ul. Dobrzeńska 64 </w:t>
            </w:r>
          </w:p>
          <w:p w:rsidR="002F3530" w:rsidRPr="00420D37" w:rsidRDefault="002F3530" w:rsidP="00FD01DA">
            <w:pPr>
              <w:spacing w:after="80"/>
              <w:jc w:val="both"/>
            </w:pPr>
            <w:r w:rsidRPr="00420D37">
              <w:t>45-920 Opole</w:t>
            </w:r>
          </w:p>
          <w:p w:rsidR="002F3530" w:rsidRPr="00420D37" w:rsidRDefault="002F3530" w:rsidP="00FD01DA">
            <w:pPr>
              <w:spacing w:after="80"/>
              <w:jc w:val="both"/>
            </w:pPr>
            <w:r w:rsidRPr="00420D37">
              <w:rPr>
                <w:b/>
              </w:rPr>
              <w:t>I</w:t>
            </w:r>
            <w:r>
              <w:rPr>
                <w:b/>
              </w:rPr>
              <w:t>m</w:t>
            </w:r>
            <w:r w:rsidRPr="00420D37">
              <w:rPr>
                <w:b/>
              </w:rPr>
              <w:t xml:space="preserve">pel </w:t>
            </w:r>
            <w:proofErr w:type="spellStart"/>
            <w:r w:rsidRPr="00420D37">
              <w:rPr>
                <w:b/>
              </w:rPr>
              <w:t>Facility</w:t>
            </w:r>
            <w:proofErr w:type="spellEnd"/>
            <w:r w:rsidRPr="00420D37">
              <w:rPr>
                <w:b/>
              </w:rPr>
              <w:t xml:space="preserve"> Services </w:t>
            </w:r>
            <w:r>
              <w:rPr>
                <w:b/>
              </w:rPr>
              <w:br/>
            </w:r>
            <w:r w:rsidRPr="00420D37">
              <w:rPr>
                <w:b/>
              </w:rPr>
              <w:t>Sp. z o.o</w:t>
            </w:r>
            <w:r w:rsidRPr="00420D37">
              <w:t>. – partner konsorcjum</w:t>
            </w:r>
          </w:p>
          <w:p w:rsidR="002F3530" w:rsidRPr="00420D37" w:rsidRDefault="002F3530" w:rsidP="00FD01DA">
            <w:pPr>
              <w:spacing w:after="80"/>
              <w:jc w:val="both"/>
            </w:pPr>
            <w:r w:rsidRPr="00420D37">
              <w:t>Ul. Słonimskiego 1</w:t>
            </w:r>
          </w:p>
          <w:p w:rsidR="002F3530" w:rsidRPr="0083486B" w:rsidRDefault="002F3530" w:rsidP="00FD01DA">
            <w:pPr>
              <w:spacing w:after="40" w:line="276" w:lineRule="auto"/>
              <w:rPr>
                <w:color w:val="000000"/>
              </w:rPr>
            </w:pPr>
            <w:r w:rsidRPr="00420D37">
              <w:t>50-304 Wrocław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before="40" w:after="40"/>
            </w:pPr>
            <w:r w:rsidRPr="0083486B">
              <w:t>1 - Cena - 45.61</w:t>
            </w:r>
          </w:p>
          <w:p w:rsidR="002F3530" w:rsidRPr="0083486B" w:rsidRDefault="002F3530" w:rsidP="00FD01DA">
            <w:pPr>
              <w:spacing w:before="40" w:after="40"/>
            </w:pPr>
            <w:r w:rsidRPr="0083486B">
              <w:t>2 - Certyfikat potwierdzający spełnianie normy ISO 9001: 2015 lub równoważnej  - 20.00</w:t>
            </w:r>
          </w:p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3 - Certyfikat ECO LABEL dla produktów do czyszczenia twardych powierzchni lub równoważny - 20.00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jc w:val="center"/>
              <w:rPr>
                <w:color w:val="000000"/>
              </w:rPr>
            </w:pPr>
            <w:r w:rsidRPr="0083486B">
              <w:t xml:space="preserve">  85,61</w:t>
            </w:r>
          </w:p>
        </w:tc>
      </w:tr>
      <w:tr w:rsidR="002F3530" w:rsidRPr="0083486B" w:rsidTr="002F35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1 - Kompleksowe sprzątanie Budynku Głównego wraz z pawilonami I-IV oraz Pawilonu Socjalnego wraz z warsztatami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line="276" w:lineRule="auto"/>
              <w:rPr>
                <w:b/>
                <w:bCs/>
              </w:rPr>
            </w:pPr>
            <w:r w:rsidRPr="0083486B">
              <w:rPr>
                <w:b/>
                <w:bCs/>
              </w:rPr>
              <w:t xml:space="preserve">HEMAG H. GUZIAK </w:t>
            </w:r>
            <w:r>
              <w:rPr>
                <w:b/>
                <w:bCs/>
              </w:rPr>
              <w:t>S</w:t>
            </w:r>
            <w:r w:rsidRPr="0083486B">
              <w:rPr>
                <w:b/>
                <w:bCs/>
              </w:rPr>
              <w:t>p</w:t>
            </w:r>
            <w:r>
              <w:rPr>
                <w:b/>
                <w:bCs/>
              </w:rPr>
              <w:t>. J.</w:t>
            </w:r>
          </w:p>
          <w:p w:rsidR="002F3530" w:rsidRPr="0083486B" w:rsidRDefault="002F3530" w:rsidP="00FD01DA">
            <w:pPr>
              <w:spacing w:line="276" w:lineRule="auto"/>
            </w:pPr>
            <w:r>
              <w:t xml:space="preserve">Ul. </w:t>
            </w:r>
            <w:r w:rsidRPr="0083486B">
              <w:t>K</w:t>
            </w:r>
            <w:r>
              <w:t>onecznego</w:t>
            </w:r>
            <w:r w:rsidRPr="0083486B">
              <w:t xml:space="preserve"> 8</w:t>
            </w:r>
          </w:p>
          <w:p w:rsidR="002F3530" w:rsidRPr="0083486B" w:rsidRDefault="002F3530" w:rsidP="00FD01DA">
            <w:pPr>
              <w:spacing w:after="40" w:line="276" w:lineRule="auto"/>
              <w:rPr>
                <w:color w:val="000000"/>
              </w:rPr>
            </w:pPr>
            <w:r w:rsidRPr="0083486B">
              <w:t>31-216 K</w:t>
            </w:r>
            <w:r>
              <w:t>raków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before="40" w:after="40"/>
            </w:pPr>
            <w:r w:rsidRPr="0083486B">
              <w:t>1 - Cena - 43.16</w:t>
            </w:r>
          </w:p>
          <w:p w:rsidR="002F3530" w:rsidRPr="0083486B" w:rsidRDefault="002F3530" w:rsidP="00FD01DA">
            <w:pPr>
              <w:spacing w:before="40" w:after="40"/>
            </w:pPr>
            <w:r w:rsidRPr="0083486B">
              <w:t>2 - Certyfikat potwierdzający spełnianie normy ISO 9001: 2015 lub równoważnej  - 20.00</w:t>
            </w:r>
          </w:p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3 - Certyfikat ECO LABEL dla produktów do czyszczenia twardych powierzchni lub równoważny - 20.00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jc w:val="center"/>
              <w:rPr>
                <w:color w:val="000000"/>
              </w:rPr>
            </w:pPr>
            <w:r w:rsidRPr="0083486B">
              <w:t xml:space="preserve">  83,16</w:t>
            </w:r>
          </w:p>
        </w:tc>
      </w:tr>
      <w:tr w:rsidR="002F3530" w:rsidRPr="0083486B" w:rsidTr="002F35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1 - Kompleksowe sprzątanie Budynku Głównego wraz z pawilonami I-IV oraz Pawilonu Socjalnego wraz z warsztatami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4F535B" w:rsidRDefault="002F3530" w:rsidP="00FD01DA">
            <w:pPr>
              <w:spacing w:before="80" w:after="40"/>
            </w:pPr>
            <w:r w:rsidRPr="004F535B">
              <w:t>Konsorcjum:</w:t>
            </w:r>
          </w:p>
          <w:p w:rsidR="002F3530" w:rsidRPr="004F535B" w:rsidRDefault="002F3530" w:rsidP="00FD01DA">
            <w:pPr>
              <w:spacing w:before="80" w:after="40"/>
            </w:pPr>
            <w:r w:rsidRPr="004F535B">
              <w:rPr>
                <w:b/>
              </w:rPr>
              <w:t xml:space="preserve">DGP </w:t>
            </w:r>
            <w:proofErr w:type="spellStart"/>
            <w:r w:rsidRPr="004F535B">
              <w:rPr>
                <w:b/>
              </w:rPr>
              <w:t>Clean</w:t>
            </w:r>
            <w:proofErr w:type="spellEnd"/>
            <w:r w:rsidRPr="004F535B">
              <w:rPr>
                <w:b/>
              </w:rPr>
              <w:t xml:space="preserve"> Partner </w:t>
            </w:r>
            <w:r>
              <w:rPr>
                <w:b/>
              </w:rPr>
              <w:br/>
            </w:r>
            <w:r w:rsidRPr="004F535B">
              <w:rPr>
                <w:b/>
              </w:rPr>
              <w:t>Sp. z o.o</w:t>
            </w:r>
            <w:r w:rsidRPr="004F535B">
              <w:t>.– lider konsorcjum</w:t>
            </w:r>
          </w:p>
          <w:p w:rsidR="002F3530" w:rsidRPr="004F535B" w:rsidRDefault="002F3530" w:rsidP="00FD01DA">
            <w:r w:rsidRPr="004F535B">
              <w:t xml:space="preserve">Ul. Rtm. Witolda Pileckiego 63 </w:t>
            </w:r>
          </w:p>
          <w:p w:rsidR="002F3530" w:rsidRPr="004F535B" w:rsidRDefault="002F3530" w:rsidP="00FD01DA">
            <w:pPr>
              <w:spacing w:after="80"/>
              <w:jc w:val="both"/>
            </w:pPr>
            <w:r w:rsidRPr="004F535B">
              <w:t>02-781 Warszawa</w:t>
            </w:r>
          </w:p>
          <w:p w:rsidR="002F3530" w:rsidRPr="004F535B" w:rsidRDefault="002F3530" w:rsidP="00FD01DA">
            <w:pPr>
              <w:spacing w:after="80"/>
              <w:jc w:val="both"/>
            </w:pPr>
            <w:r w:rsidRPr="004F535B">
              <w:rPr>
                <w:b/>
              </w:rPr>
              <w:t>7MG Sp. z o.</w:t>
            </w:r>
            <w:r>
              <w:rPr>
                <w:b/>
              </w:rPr>
              <w:t xml:space="preserve"> </w:t>
            </w:r>
            <w:r w:rsidRPr="004F535B">
              <w:rPr>
                <w:b/>
              </w:rPr>
              <w:t>o.</w:t>
            </w:r>
            <w:r w:rsidRPr="004F535B">
              <w:t xml:space="preserve"> – partner konsorcjum</w:t>
            </w:r>
          </w:p>
          <w:p w:rsidR="002F3530" w:rsidRPr="002F3530" w:rsidRDefault="002F3530" w:rsidP="00FD01DA">
            <w:pPr>
              <w:spacing w:after="80"/>
              <w:jc w:val="both"/>
              <w:rPr>
                <w:sz w:val="22"/>
                <w:szCs w:val="22"/>
              </w:rPr>
            </w:pPr>
            <w:r w:rsidRPr="002F3530">
              <w:rPr>
                <w:sz w:val="22"/>
                <w:szCs w:val="22"/>
              </w:rPr>
              <w:t>Ul. Najświętszej Marii Panny 14/3</w:t>
            </w:r>
          </w:p>
          <w:p w:rsidR="002F3530" w:rsidRDefault="002F3530" w:rsidP="00FD01DA">
            <w:pPr>
              <w:spacing w:after="40" w:line="276" w:lineRule="auto"/>
            </w:pPr>
            <w:r w:rsidRPr="004F535B">
              <w:t>59-220 Legnica</w:t>
            </w:r>
          </w:p>
          <w:p w:rsidR="002F3530" w:rsidRDefault="002F3530" w:rsidP="00FD01DA">
            <w:pPr>
              <w:spacing w:after="80"/>
              <w:jc w:val="both"/>
            </w:pPr>
            <w:r w:rsidRPr="004F535B">
              <w:rPr>
                <w:b/>
              </w:rPr>
              <w:t>CTG Sp. z o.o.</w:t>
            </w:r>
            <w:r w:rsidRPr="004F535B">
              <w:t xml:space="preserve"> – partner konsorcjum</w:t>
            </w:r>
          </w:p>
          <w:p w:rsidR="002F3530" w:rsidRDefault="002F3530" w:rsidP="00FD01DA">
            <w:pPr>
              <w:spacing w:after="80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Ul.Najświętszej</w:t>
            </w:r>
            <w:proofErr w:type="spellEnd"/>
            <w:r>
              <w:rPr>
                <w:sz w:val="23"/>
                <w:szCs w:val="23"/>
              </w:rPr>
              <w:t xml:space="preserve"> Marii Panny 14/3</w:t>
            </w:r>
          </w:p>
          <w:p w:rsidR="002F3530" w:rsidRPr="004F535B" w:rsidRDefault="002F3530" w:rsidP="00FD01DA">
            <w:pPr>
              <w:spacing w:after="80"/>
              <w:jc w:val="both"/>
            </w:pPr>
            <w:r>
              <w:rPr>
                <w:sz w:val="23"/>
                <w:szCs w:val="23"/>
              </w:rPr>
              <w:t>59-220 Legnica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before="40" w:after="40"/>
            </w:pPr>
            <w:r w:rsidRPr="0083486B">
              <w:t>1 - Cena - 42.51</w:t>
            </w:r>
          </w:p>
          <w:p w:rsidR="002F3530" w:rsidRPr="0083486B" w:rsidRDefault="002F3530" w:rsidP="00FD01DA">
            <w:pPr>
              <w:spacing w:before="40" w:after="40"/>
            </w:pPr>
            <w:r w:rsidRPr="0083486B">
              <w:t>2 - Certyfikat potwierdzający spełnianie normy ISO 9001: 2015 lub równoważnej  - 20.00</w:t>
            </w:r>
          </w:p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3 - Certyfikat ECO LABEL dla produktów do czyszczenia twardych powierzchni lub równoważny - 20.00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jc w:val="center"/>
              <w:rPr>
                <w:color w:val="000000"/>
              </w:rPr>
            </w:pPr>
            <w:r w:rsidRPr="0083486B">
              <w:t xml:space="preserve">  82,51</w:t>
            </w:r>
          </w:p>
        </w:tc>
      </w:tr>
      <w:tr w:rsidR="002F3530" w:rsidRPr="0083486B" w:rsidTr="002F35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1 - Kompleksowe sprzątanie Budynku Głównego wraz z pawilonami I-IV oraz Pawilonu Socjalnego wraz z warsztatami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line="276" w:lineRule="auto"/>
              <w:rPr>
                <w:b/>
                <w:bCs/>
              </w:rPr>
            </w:pPr>
            <w:r w:rsidRPr="0083486B">
              <w:rPr>
                <w:b/>
                <w:bCs/>
              </w:rPr>
              <w:t>ADS Sp</w:t>
            </w:r>
            <w:r>
              <w:rPr>
                <w:b/>
                <w:bCs/>
              </w:rPr>
              <w:t>. J.</w:t>
            </w:r>
          </w:p>
          <w:p w:rsidR="002F3530" w:rsidRPr="0083486B" w:rsidRDefault="002F3530" w:rsidP="00FD01DA">
            <w:pPr>
              <w:spacing w:line="276" w:lineRule="auto"/>
            </w:pPr>
            <w:r>
              <w:t xml:space="preserve">Ul. </w:t>
            </w:r>
            <w:r w:rsidRPr="0083486B">
              <w:t>Spacerowa 1</w:t>
            </w:r>
          </w:p>
          <w:p w:rsidR="002F3530" w:rsidRPr="0083486B" w:rsidRDefault="002F3530" w:rsidP="00FD01DA">
            <w:pPr>
              <w:spacing w:after="40" w:line="276" w:lineRule="auto"/>
              <w:rPr>
                <w:color w:val="000000"/>
              </w:rPr>
            </w:pPr>
            <w:r w:rsidRPr="0083486B">
              <w:t>32-088 Brzozówka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before="40" w:after="40"/>
            </w:pPr>
            <w:r w:rsidRPr="0083486B">
              <w:t>1 - Cena - 41.28</w:t>
            </w:r>
          </w:p>
          <w:p w:rsidR="002F3530" w:rsidRPr="0083486B" w:rsidRDefault="002F3530" w:rsidP="00FD01DA">
            <w:pPr>
              <w:spacing w:before="40" w:after="40"/>
            </w:pPr>
            <w:r w:rsidRPr="0083486B">
              <w:t>2 - Certyfikat potwierdzający spełnianie normy ISO 9001: 2015 lub równoważnej  - 20.00</w:t>
            </w:r>
          </w:p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3 - Certyfikat ECO LABEL dla produktów do czyszczenia twardych powierzchni lub równoważny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jc w:val="center"/>
              <w:rPr>
                <w:color w:val="000000"/>
              </w:rPr>
            </w:pPr>
            <w:r w:rsidRPr="0083486B">
              <w:t xml:space="preserve">  61,28</w:t>
            </w:r>
          </w:p>
        </w:tc>
      </w:tr>
      <w:tr w:rsidR="002F3530" w:rsidRPr="0083486B" w:rsidTr="002F35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 xml:space="preserve">1 - Kompleksowe sprzątanie Budynku Głównego wraz z </w:t>
            </w:r>
            <w:r w:rsidRPr="0083486B">
              <w:lastRenderedPageBreak/>
              <w:t>pawilonami I-IV oraz Pawilonu Socjalnego wraz z warsztatami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line="276" w:lineRule="auto"/>
              <w:rPr>
                <w:b/>
                <w:bCs/>
              </w:rPr>
            </w:pPr>
            <w:proofErr w:type="spellStart"/>
            <w:r w:rsidRPr="0083486B">
              <w:rPr>
                <w:b/>
                <w:bCs/>
              </w:rPr>
              <w:lastRenderedPageBreak/>
              <w:t>V</w:t>
            </w:r>
            <w:r>
              <w:rPr>
                <w:b/>
                <w:bCs/>
              </w:rPr>
              <w:t>olo</w:t>
            </w:r>
            <w:proofErr w:type="spellEnd"/>
            <w:r w:rsidRPr="0083486B">
              <w:rPr>
                <w:b/>
                <w:bCs/>
              </w:rPr>
              <w:t xml:space="preserve"> </w:t>
            </w:r>
            <w:proofErr w:type="spellStart"/>
            <w:r w:rsidRPr="0083486B">
              <w:rPr>
                <w:b/>
                <w:bCs/>
              </w:rPr>
              <w:t>Pure</w:t>
            </w:r>
            <w:proofErr w:type="spellEnd"/>
            <w:r w:rsidRPr="0083486B">
              <w:rPr>
                <w:b/>
                <w:bCs/>
              </w:rPr>
              <w:t xml:space="preserve"> Sp. z o.o.</w:t>
            </w:r>
          </w:p>
          <w:p w:rsidR="002F3530" w:rsidRDefault="002F3530" w:rsidP="00FD01DA">
            <w:pPr>
              <w:spacing w:after="40" w:line="276" w:lineRule="auto"/>
              <w:rPr>
                <w:color w:val="000000"/>
              </w:rPr>
            </w:pPr>
            <w:r>
              <w:rPr>
                <w:color w:val="000000"/>
              </w:rPr>
              <w:t>Ul. Południowa 14</w:t>
            </w:r>
          </w:p>
          <w:p w:rsidR="002F3530" w:rsidRPr="0083486B" w:rsidRDefault="002F3530" w:rsidP="00FD01DA">
            <w:pPr>
              <w:spacing w:after="40" w:line="276" w:lineRule="auto"/>
              <w:rPr>
                <w:color w:val="000000"/>
              </w:rPr>
            </w:pPr>
            <w:r>
              <w:rPr>
                <w:color w:val="000000"/>
              </w:rPr>
              <w:t>55-040 Domasław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before="40" w:after="40"/>
            </w:pPr>
            <w:r w:rsidRPr="0083486B">
              <w:t>1 - Cena - 0.00</w:t>
            </w:r>
          </w:p>
          <w:p w:rsidR="002F3530" w:rsidRPr="0083486B" w:rsidRDefault="002F3530" w:rsidP="00FD01DA">
            <w:pPr>
              <w:spacing w:before="40" w:after="40"/>
            </w:pPr>
            <w:r w:rsidRPr="0083486B">
              <w:t xml:space="preserve">2 - Certyfikat potwierdzający spełnianie normy ISO 9001: </w:t>
            </w:r>
            <w:r w:rsidRPr="0083486B">
              <w:lastRenderedPageBreak/>
              <w:t>2015 lub równoważnej  - 0.00</w:t>
            </w:r>
          </w:p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3 - Certyfikat ECO LABEL dla produktów do czyszczenia twardych powierzchni lub równoważny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jc w:val="center"/>
              <w:rPr>
                <w:color w:val="000000"/>
              </w:rPr>
            </w:pPr>
            <w:r w:rsidRPr="0083486B">
              <w:lastRenderedPageBreak/>
              <w:t xml:space="preserve">  0,00</w:t>
            </w:r>
          </w:p>
        </w:tc>
      </w:tr>
      <w:tr w:rsidR="002F3530" w:rsidRPr="0083486B" w:rsidTr="002F35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3 - Kompleksowe sprzątanie obiektu Zespołu Krytych Pływali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line="276" w:lineRule="auto"/>
              <w:rPr>
                <w:b/>
                <w:bCs/>
              </w:rPr>
            </w:pPr>
            <w:proofErr w:type="spellStart"/>
            <w:r w:rsidRPr="0083486B">
              <w:rPr>
                <w:b/>
                <w:bCs/>
              </w:rPr>
              <w:t>Verdeho</w:t>
            </w:r>
            <w:proofErr w:type="spellEnd"/>
            <w:r w:rsidRPr="0083486B">
              <w:rPr>
                <w:b/>
                <w:bCs/>
              </w:rPr>
              <w:t xml:space="preserve"> Sp</w:t>
            </w:r>
            <w:r>
              <w:rPr>
                <w:b/>
                <w:bCs/>
              </w:rPr>
              <w:t>. z o.o.</w:t>
            </w:r>
          </w:p>
          <w:p w:rsidR="002F3530" w:rsidRPr="0083486B" w:rsidRDefault="002F3530" w:rsidP="00FD01DA">
            <w:pPr>
              <w:spacing w:line="276" w:lineRule="auto"/>
            </w:pPr>
            <w:r>
              <w:t xml:space="preserve">Ul. </w:t>
            </w:r>
            <w:r w:rsidRPr="0083486B">
              <w:t>Chełmońskiego 206</w:t>
            </w:r>
          </w:p>
          <w:p w:rsidR="002F3530" w:rsidRPr="0083486B" w:rsidRDefault="002F3530" w:rsidP="00FD01DA">
            <w:pPr>
              <w:spacing w:after="40" w:line="276" w:lineRule="auto"/>
              <w:rPr>
                <w:color w:val="000000"/>
              </w:rPr>
            </w:pPr>
            <w:r w:rsidRPr="0083486B">
              <w:t>31-348 Kraków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before="40" w:after="40"/>
            </w:pPr>
            <w:r w:rsidRPr="0083486B">
              <w:t>1 - Cena - 60.00</w:t>
            </w:r>
          </w:p>
          <w:p w:rsidR="002F3530" w:rsidRPr="0083486B" w:rsidRDefault="002F3530" w:rsidP="00FD01DA">
            <w:pPr>
              <w:spacing w:before="40" w:after="40"/>
            </w:pPr>
            <w:r w:rsidRPr="0083486B">
              <w:t>2 - Certyfikat potwierdzający spełnianie normy ISO 9001: 2015 lub równoważnej  - 20.00</w:t>
            </w:r>
          </w:p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3 - Certyfikat ECO LABEL dla produktów do czyszczenia twardych powierzchni lub równoważny - 20.00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jc w:val="center"/>
              <w:rPr>
                <w:color w:val="000000"/>
              </w:rPr>
            </w:pPr>
            <w:r w:rsidRPr="0083486B">
              <w:t xml:space="preserve">  100,00</w:t>
            </w:r>
          </w:p>
        </w:tc>
      </w:tr>
      <w:tr w:rsidR="002F3530" w:rsidRPr="0083486B" w:rsidTr="002F35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3 - Kompleksowe sprzątanie obiektu Zespołu Krytych Pływali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line="276" w:lineRule="auto"/>
              <w:rPr>
                <w:b/>
                <w:bCs/>
              </w:rPr>
            </w:pPr>
            <w:r w:rsidRPr="0083486B">
              <w:rPr>
                <w:b/>
                <w:bCs/>
              </w:rPr>
              <w:t xml:space="preserve">HEMAG H. GUZIAK </w:t>
            </w:r>
            <w:r>
              <w:rPr>
                <w:b/>
                <w:bCs/>
              </w:rPr>
              <w:t>S</w:t>
            </w:r>
            <w:r w:rsidRPr="0083486B">
              <w:rPr>
                <w:b/>
                <w:bCs/>
              </w:rPr>
              <w:t>p</w:t>
            </w:r>
            <w:r>
              <w:rPr>
                <w:b/>
                <w:bCs/>
              </w:rPr>
              <w:t>. J.</w:t>
            </w:r>
          </w:p>
          <w:p w:rsidR="002F3530" w:rsidRPr="0083486B" w:rsidRDefault="002F3530" w:rsidP="00FD01DA">
            <w:pPr>
              <w:spacing w:line="276" w:lineRule="auto"/>
            </w:pPr>
            <w:r>
              <w:t xml:space="preserve">Ul. </w:t>
            </w:r>
            <w:r w:rsidRPr="0083486B">
              <w:t>K</w:t>
            </w:r>
            <w:r>
              <w:t>onecznego</w:t>
            </w:r>
            <w:r w:rsidRPr="0083486B">
              <w:t xml:space="preserve"> 8</w:t>
            </w:r>
          </w:p>
          <w:p w:rsidR="002F3530" w:rsidRPr="0083486B" w:rsidRDefault="002F3530" w:rsidP="00FD01DA">
            <w:pPr>
              <w:spacing w:after="40" w:line="276" w:lineRule="auto"/>
              <w:rPr>
                <w:color w:val="000000"/>
              </w:rPr>
            </w:pPr>
            <w:r w:rsidRPr="0083486B">
              <w:t>31-216 K</w:t>
            </w:r>
            <w:r>
              <w:t>raków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before="40" w:after="40"/>
            </w:pPr>
            <w:r w:rsidRPr="0083486B">
              <w:t>1 - Cena - 53.43</w:t>
            </w:r>
          </w:p>
          <w:p w:rsidR="002F3530" w:rsidRPr="0083486B" w:rsidRDefault="002F3530" w:rsidP="00FD01DA">
            <w:pPr>
              <w:spacing w:before="40" w:after="40"/>
            </w:pPr>
            <w:r w:rsidRPr="0083486B">
              <w:t>2 - Certyfikat potwierdzający spełnianie normy ISO 9001: 2015 lub równoważnej  - 20.00</w:t>
            </w:r>
          </w:p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3 - Certyfikat ECO LABEL dla produktów do czyszczenia twardych powierzchni lub równoważny - 20.00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jc w:val="center"/>
              <w:rPr>
                <w:color w:val="000000"/>
              </w:rPr>
            </w:pPr>
            <w:r w:rsidRPr="0083486B">
              <w:t xml:space="preserve">  93,43</w:t>
            </w:r>
          </w:p>
        </w:tc>
      </w:tr>
      <w:tr w:rsidR="002F3530" w:rsidRPr="0083486B" w:rsidTr="002F35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3 - Kompleksowe sprzątanie obiektu Zespołu Krytych Pływali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420D37" w:rsidRDefault="002F3530" w:rsidP="00FD01DA">
            <w:pPr>
              <w:spacing w:before="80" w:after="40"/>
            </w:pPr>
            <w:r w:rsidRPr="00420D37">
              <w:t>Konsorcjum:</w:t>
            </w:r>
          </w:p>
          <w:p w:rsidR="002F3530" w:rsidRPr="00420D37" w:rsidRDefault="002F3530" w:rsidP="00FD01DA">
            <w:pPr>
              <w:spacing w:before="80" w:after="40"/>
            </w:pPr>
            <w:proofErr w:type="spellStart"/>
            <w:r w:rsidRPr="00420D37">
              <w:rPr>
                <w:b/>
              </w:rPr>
              <w:t>Cimbex</w:t>
            </w:r>
            <w:proofErr w:type="spellEnd"/>
            <w:r w:rsidRPr="00420D37">
              <w:rPr>
                <w:b/>
              </w:rPr>
              <w:t xml:space="preserve"> Sp. z o.o</w:t>
            </w:r>
            <w:r w:rsidRPr="00420D37">
              <w:t>. – lider konsorcjum</w:t>
            </w:r>
          </w:p>
          <w:p w:rsidR="002F3530" w:rsidRPr="00420D37" w:rsidRDefault="002F3530" w:rsidP="00FD01DA">
            <w:r w:rsidRPr="00420D37">
              <w:t xml:space="preserve">Ul. Dobrzeńska 64 </w:t>
            </w:r>
          </w:p>
          <w:p w:rsidR="002F3530" w:rsidRPr="00420D37" w:rsidRDefault="002F3530" w:rsidP="00FD01DA">
            <w:pPr>
              <w:spacing w:after="80"/>
              <w:jc w:val="both"/>
            </w:pPr>
            <w:r w:rsidRPr="00420D37">
              <w:t>45-920 Opole</w:t>
            </w:r>
          </w:p>
          <w:p w:rsidR="002F3530" w:rsidRPr="00420D37" w:rsidRDefault="002F3530" w:rsidP="00FD01DA">
            <w:pPr>
              <w:spacing w:after="80"/>
              <w:jc w:val="both"/>
            </w:pPr>
            <w:r w:rsidRPr="00420D37">
              <w:rPr>
                <w:b/>
              </w:rPr>
              <w:t>I</w:t>
            </w:r>
            <w:r>
              <w:rPr>
                <w:b/>
              </w:rPr>
              <w:t>m</w:t>
            </w:r>
            <w:r w:rsidRPr="00420D37">
              <w:rPr>
                <w:b/>
              </w:rPr>
              <w:t xml:space="preserve">pel </w:t>
            </w:r>
            <w:proofErr w:type="spellStart"/>
            <w:r w:rsidRPr="00420D37">
              <w:rPr>
                <w:b/>
              </w:rPr>
              <w:t>Facility</w:t>
            </w:r>
            <w:proofErr w:type="spellEnd"/>
            <w:r w:rsidRPr="00420D37">
              <w:rPr>
                <w:b/>
              </w:rPr>
              <w:t xml:space="preserve"> Services </w:t>
            </w:r>
            <w:r>
              <w:rPr>
                <w:b/>
              </w:rPr>
              <w:br/>
            </w:r>
            <w:r w:rsidRPr="00420D37">
              <w:rPr>
                <w:b/>
              </w:rPr>
              <w:t>Sp. z o.o</w:t>
            </w:r>
            <w:r w:rsidRPr="00420D37">
              <w:t>. – partner konsorcjum</w:t>
            </w:r>
          </w:p>
          <w:p w:rsidR="002F3530" w:rsidRPr="00420D37" w:rsidRDefault="002F3530" w:rsidP="00FD01DA">
            <w:pPr>
              <w:spacing w:after="80"/>
              <w:jc w:val="both"/>
            </w:pPr>
            <w:r w:rsidRPr="00420D37">
              <w:t>Ul. Słonimskiego 1</w:t>
            </w:r>
          </w:p>
          <w:p w:rsidR="002F3530" w:rsidRPr="0083486B" w:rsidRDefault="002F3530" w:rsidP="00FD01DA">
            <w:pPr>
              <w:spacing w:after="40" w:line="276" w:lineRule="auto"/>
              <w:rPr>
                <w:color w:val="000000"/>
              </w:rPr>
            </w:pPr>
            <w:r w:rsidRPr="00420D37">
              <w:t>50-304 Wrocław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before="40" w:after="40"/>
            </w:pPr>
            <w:r w:rsidRPr="0083486B">
              <w:t>1 - Cena - 47.14</w:t>
            </w:r>
          </w:p>
          <w:p w:rsidR="002F3530" w:rsidRPr="0083486B" w:rsidRDefault="002F3530" w:rsidP="00FD01DA">
            <w:pPr>
              <w:spacing w:before="40" w:after="40"/>
            </w:pPr>
            <w:r w:rsidRPr="0083486B">
              <w:t>2 - Certyfikat potwierdzający spełnianie normy ISO 9001: 2015 lub równoważnej  - 20.00</w:t>
            </w:r>
          </w:p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3 - Certyfikat ECO LABEL dla produktów do czyszczenia twardych powierzchni lub równoważny - 20.00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jc w:val="center"/>
              <w:rPr>
                <w:color w:val="000000"/>
              </w:rPr>
            </w:pPr>
            <w:r w:rsidRPr="0083486B">
              <w:t xml:space="preserve">  87,14</w:t>
            </w:r>
          </w:p>
        </w:tc>
      </w:tr>
      <w:tr w:rsidR="002F3530" w:rsidRPr="0083486B" w:rsidTr="002F35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3 - Kompleksowe sprzątanie obiektu Zespołu Krytych Pływali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4F535B" w:rsidRDefault="002F3530" w:rsidP="00FD01DA">
            <w:pPr>
              <w:spacing w:before="80" w:after="40"/>
            </w:pPr>
            <w:r w:rsidRPr="004F535B">
              <w:t>Konsorcjum:</w:t>
            </w:r>
          </w:p>
          <w:p w:rsidR="002F3530" w:rsidRPr="004F535B" w:rsidRDefault="002F3530" w:rsidP="00FD01DA">
            <w:pPr>
              <w:spacing w:before="80" w:after="40"/>
            </w:pPr>
            <w:r w:rsidRPr="004F535B">
              <w:rPr>
                <w:b/>
              </w:rPr>
              <w:t xml:space="preserve">DGP </w:t>
            </w:r>
            <w:proofErr w:type="spellStart"/>
            <w:r w:rsidRPr="004F535B">
              <w:rPr>
                <w:b/>
              </w:rPr>
              <w:t>Clean</w:t>
            </w:r>
            <w:proofErr w:type="spellEnd"/>
            <w:r w:rsidRPr="004F535B">
              <w:rPr>
                <w:b/>
              </w:rPr>
              <w:t xml:space="preserve"> Partner </w:t>
            </w:r>
            <w:r>
              <w:rPr>
                <w:b/>
              </w:rPr>
              <w:br/>
            </w:r>
            <w:r w:rsidRPr="004F535B">
              <w:rPr>
                <w:b/>
              </w:rPr>
              <w:t>Sp. z o.o</w:t>
            </w:r>
            <w:r w:rsidRPr="004F535B">
              <w:t>.– lider konsorcjum</w:t>
            </w:r>
          </w:p>
          <w:p w:rsidR="002F3530" w:rsidRPr="004F535B" w:rsidRDefault="002F3530" w:rsidP="00FD01DA">
            <w:r w:rsidRPr="004F535B">
              <w:t xml:space="preserve">Ul. Rtm. Witolda Pileckiego 63 </w:t>
            </w:r>
          </w:p>
          <w:p w:rsidR="002F3530" w:rsidRPr="004F535B" w:rsidRDefault="002F3530" w:rsidP="00FD01DA">
            <w:pPr>
              <w:spacing w:after="80"/>
              <w:jc w:val="both"/>
            </w:pPr>
            <w:r w:rsidRPr="004F535B">
              <w:t>02-781 Warszawa</w:t>
            </w:r>
          </w:p>
          <w:p w:rsidR="002F3530" w:rsidRPr="004F535B" w:rsidRDefault="002F3530" w:rsidP="00FD01DA">
            <w:pPr>
              <w:spacing w:after="80"/>
              <w:jc w:val="both"/>
            </w:pPr>
            <w:r w:rsidRPr="004F535B">
              <w:rPr>
                <w:b/>
              </w:rPr>
              <w:t>7MG Sp. z o.</w:t>
            </w:r>
            <w:r>
              <w:rPr>
                <w:b/>
              </w:rPr>
              <w:t xml:space="preserve"> </w:t>
            </w:r>
            <w:r w:rsidRPr="004F535B">
              <w:rPr>
                <w:b/>
              </w:rPr>
              <w:t>o.</w:t>
            </w:r>
            <w:r w:rsidRPr="004F535B">
              <w:t xml:space="preserve"> – partner konsorcjum</w:t>
            </w:r>
          </w:p>
          <w:p w:rsidR="002F3530" w:rsidRPr="002F3530" w:rsidRDefault="002F3530" w:rsidP="00FD01DA">
            <w:pPr>
              <w:spacing w:after="80"/>
              <w:jc w:val="both"/>
              <w:rPr>
                <w:sz w:val="22"/>
                <w:szCs w:val="22"/>
              </w:rPr>
            </w:pPr>
            <w:r w:rsidRPr="002F3530">
              <w:rPr>
                <w:sz w:val="22"/>
                <w:szCs w:val="22"/>
              </w:rPr>
              <w:t>Ul. Najświętszej Marii Panny 14/3</w:t>
            </w:r>
          </w:p>
          <w:p w:rsidR="002F3530" w:rsidRDefault="002F3530" w:rsidP="00FD01DA">
            <w:pPr>
              <w:spacing w:after="40" w:line="276" w:lineRule="auto"/>
            </w:pPr>
            <w:r w:rsidRPr="004F535B">
              <w:t>59-220 Legnica</w:t>
            </w:r>
          </w:p>
          <w:p w:rsidR="002F3530" w:rsidRDefault="002F3530" w:rsidP="00FD01DA">
            <w:pPr>
              <w:spacing w:after="80"/>
              <w:jc w:val="both"/>
            </w:pPr>
            <w:r w:rsidRPr="004F535B">
              <w:rPr>
                <w:b/>
              </w:rPr>
              <w:t>CTG Sp. z o.o.</w:t>
            </w:r>
            <w:r w:rsidRPr="004F535B">
              <w:t xml:space="preserve"> – partner konsorcjum</w:t>
            </w:r>
          </w:p>
          <w:p w:rsidR="002F3530" w:rsidRPr="002F3530" w:rsidRDefault="002F3530" w:rsidP="00FD01DA">
            <w:pPr>
              <w:spacing w:after="80"/>
              <w:jc w:val="both"/>
              <w:rPr>
                <w:sz w:val="22"/>
                <w:szCs w:val="22"/>
              </w:rPr>
            </w:pPr>
            <w:r w:rsidRPr="002F3530">
              <w:rPr>
                <w:sz w:val="22"/>
                <w:szCs w:val="22"/>
              </w:rPr>
              <w:t>Ul. Najświętszej Marii Panny 14/3</w:t>
            </w:r>
          </w:p>
          <w:p w:rsidR="002F3530" w:rsidRPr="0083486B" w:rsidRDefault="002F3530" w:rsidP="00FD01DA">
            <w:pPr>
              <w:spacing w:after="40" w:line="276" w:lineRule="auto"/>
              <w:rPr>
                <w:color w:val="000000"/>
              </w:rPr>
            </w:pPr>
            <w:r>
              <w:rPr>
                <w:sz w:val="23"/>
                <w:szCs w:val="23"/>
              </w:rPr>
              <w:t>59-220 Legnica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530" w:rsidRPr="0083486B" w:rsidRDefault="002F3530" w:rsidP="00FD01DA">
            <w:pPr>
              <w:spacing w:before="40" w:after="40"/>
            </w:pPr>
            <w:r w:rsidRPr="0083486B">
              <w:t>1 - Cena - 34.32</w:t>
            </w:r>
          </w:p>
          <w:p w:rsidR="002F3530" w:rsidRPr="0083486B" w:rsidRDefault="002F3530" w:rsidP="00FD01DA">
            <w:pPr>
              <w:spacing w:before="40" w:after="40"/>
            </w:pPr>
            <w:r w:rsidRPr="0083486B">
              <w:t>2 - Certyfikat potwierdzający spełnianie normy ISO 9001: 2015 lub równoważnej  - 20.00</w:t>
            </w:r>
          </w:p>
          <w:p w:rsidR="002F3530" w:rsidRPr="0083486B" w:rsidRDefault="002F3530" w:rsidP="00FD01DA">
            <w:pPr>
              <w:spacing w:before="40" w:after="40"/>
              <w:rPr>
                <w:color w:val="000000"/>
              </w:rPr>
            </w:pPr>
            <w:r w:rsidRPr="0083486B">
              <w:t>3 - Certyfikat ECO LABEL dla produktów do czyszczenia twardych powierzchni lub równoważny - 20.00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530" w:rsidRPr="0083486B" w:rsidRDefault="002F3530" w:rsidP="00FD01DA">
            <w:pPr>
              <w:jc w:val="center"/>
              <w:rPr>
                <w:color w:val="000000"/>
              </w:rPr>
            </w:pPr>
            <w:r w:rsidRPr="0083486B">
              <w:t xml:space="preserve">  74,32</w:t>
            </w:r>
          </w:p>
        </w:tc>
      </w:tr>
    </w:tbl>
    <w:p w:rsidR="002F3530" w:rsidRPr="00606C2C" w:rsidRDefault="002F3530" w:rsidP="002F3530">
      <w:pPr>
        <w:jc w:val="both"/>
        <w:rPr>
          <w:color w:val="000000"/>
        </w:rPr>
      </w:pPr>
    </w:p>
    <w:p w:rsidR="00B464D3" w:rsidRPr="00635957" w:rsidRDefault="00B464D3" w:rsidP="002F3530">
      <w:pPr>
        <w:ind w:left="3119" w:firstLine="425"/>
        <w:jc w:val="right"/>
        <w:rPr>
          <w:b/>
          <w:i/>
        </w:rPr>
      </w:pPr>
      <w:r w:rsidRPr="00635957">
        <w:rPr>
          <w:b/>
          <w:i/>
        </w:rPr>
        <w:t>Zamawiający</w:t>
      </w:r>
    </w:p>
    <w:p w:rsidR="00635957" w:rsidRPr="00635957" w:rsidRDefault="00635957" w:rsidP="002F3530">
      <w:pPr>
        <w:ind w:left="3119" w:firstLine="425"/>
        <w:jc w:val="right"/>
        <w:rPr>
          <w:b/>
          <w:i/>
        </w:rPr>
      </w:pPr>
      <w:bookmarkStart w:id="1" w:name="_GoBack"/>
      <w:bookmarkEnd w:id="1"/>
      <w:r w:rsidRPr="00635957">
        <w:rPr>
          <w:b/>
          <w:i/>
        </w:rPr>
        <w:t>Zastępca Kanclerza</w:t>
      </w:r>
    </w:p>
    <w:p w:rsidR="008642B3" w:rsidRPr="00635957" w:rsidRDefault="00635957" w:rsidP="00635957">
      <w:pPr>
        <w:ind w:left="3119" w:firstLine="425"/>
        <w:jc w:val="right"/>
        <w:rPr>
          <w:b/>
          <w:i/>
        </w:rPr>
      </w:pPr>
      <w:r w:rsidRPr="00635957">
        <w:rPr>
          <w:b/>
          <w:i/>
        </w:rPr>
        <w:t>mgr Piotr Słomiński</w:t>
      </w:r>
      <w:bookmarkEnd w:id="0"/>
    </w:p>
    <w:sectPr w:rsidR="008642B3" w:rsidRPr="00635957" w:rsidSect="006359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2" w:right="1274" w:bottom="1276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050F" w:rsidRDefault="0084050F">
      <w:r>
        <w:separator/>
      </w:r>
    </w:p>
  </w:endnote>
  <w:endnote w:type="continuationSeparator" w:id="0">
    <w:p w:rsidR="0084050F" w:rsidRDefault="00840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9A4" w:rsidRDefault="00FF59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9A4" w:rsidRDefault="00FF59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050F" w:rsidRDefault="0084050F">
      <w:r>
        <w:separator/>
      </w:r>
    </w:p>
  </w:footnote>
  <w:footnote w:type="continuationSeparator" w:id="0">
    <w:p w:rsidR="0084050F" w:rsidRDefault="008405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9A4" w:rsidRDefault="00FF59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9A4" w:rsidRDefault="00FF59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9A4" w:rsidRDefault="00FF59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050F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2F3530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6C2C"/>
    <w:rsid w:val="00607F9B"/>
    <w:rsid w:val="00635957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050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90569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  <w:rsid w:val="00FF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59452B"/>
  <w15:chartTrackingRefBased/>
  <w15:docId w15:val="{133CD0CF-3719-49B5-9CB3-568A1251C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1083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Arnold</dc:creator>
  <cp:keywords/>
  <dc:description/>
  <cp:lastModifiedBy>Agnieszka Arnold</cp:lastModifiedBy>
  <cp:revision>6</cp:revision>
  <cp:lastPrinted>2025-06-17T09:34:00Z</cp:lastPrinted>
  <dcterms:created xsi:type="dcterms:W3CDTF">2025-06-17T09:29:00Z</dcterms:created>
  <dcterms:modified xsi:type="dcterms:W3CDTF">2025-06-17T09:35:00Z</dcterms:modified>
</cp:coreProperties>
</file>