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577F06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577F0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577F0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577F06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577F06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577F06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3768AC7C" w:rsidR="00C9110A" w:rsidRPr="00577F06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01A29" w:rsidRPr="00F01A29">
        <w:rPr>
          <w:rFonts w:ascii="Verdana" w:hAnsi="Verdana"/>
          <w:b/>
          <w:sz w:val="18"/>
          <w:szCs w:val="18"/>
        </w:rPr>
        <w:t xml:space="preserve">Dostawa mikroskopu wysokotemperaturowego z dylatometrem optycznym do badania materiałów ceramicznych, pracującego do temperatury 1700°C dla </w:t>
      </w:r>
      <w:proofErr w:type="spellStart"/>
      <w:r w:rsidR="00F01A29" w:rsidRPr="00F01A29">
        <w:rPr>
          <w:rFonts w:ascii="Verdana" w:hAnsi="Verdana"/>
          <w:b/>
          <w:sz w:val="18"/>
          <w:szCs w:val="18"/>
        </w:rPr>
        <w:t>WIMiC</w:t>
      </w:r>
      <w:proofErr w:type="spellEnd"/>
      <w:r w:rsidR="00F01A29" w:rsidRPr="00F01A29">
        <w:rPr>
          <w:rFonts w:ascii="Verdana" w:hAnsi="Verdana"/>
          <w:b/>
          <w:sz w:val="18"/>
          <w:szCs w:val="18"/>
        </w:rPr>
        <w:t xml:space="preserve"> DE-dzp.272-336/25</w:t>
      </w:r>
      <w:r w:rsidRPr="00577F06">
        <w:rPr>
          <w:rFonts w:ascii="Verdana" w:hAnsi="Verdana"/>
          <w:b/>
          <w:sz w:val="18"/>
          <w:szCs w:val="18"/>
        </w:rPr>
        <w:t xml:space="preserve">, </w:t>
      </w:r>
      <w:r w:rsidRPr="00577F06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577F06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73272243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zamówienia:...............................................................PLN</w:t>
      </w:r>
    </w:p>
    <w:p w14:paraId="3F5A5DF3" w14:textId="4EAABFC3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Słownie brutto: ............................................................................</w:t>
      </w:r>
      <w:r w:rsidR="00B84B79">
        <w:rPr>
          <w:rFonts w:ascii="Verdana" w:hAnsi="Verdana"/>
          <w:b/>
          <w:sz w:val="18"/>
          <w:szCs w:val="18"/>
        </w:rPr>
        <w:t>.............</w:t>
      </w:r>
    </w:p>
    <w:p w14:paraId="08D305A1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Powyższa cena zawiera podatek VAT w wysokości 23% tj. ……………………. PLN</w:t>
      </w:r>
    </w:p>
    <w:p w14:paraId="228B9681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019A25C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Producent/model zaoferowanego urządzenia:………………………………………………….</w:t>
      </w:r>
    </w:p>
    <w:p w14:paraId="527698E9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0B6CDF3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AD4F54B" w14:textId="12AADBD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Termin realizacji </w:t>
      </w:r>
      <w:r w:rsidRPr="00577F06">
        <w:rPr>
          <w:rFonts w:ascii="Verdana" w:hAnsi="Verdana"/>
          <w:b/>
          <w:color w:val="000000"/>
          <w:sz w:val="18"/>
          <w:szCs w:val="18"/>
        </w:rPr>
        <w:t xml:space="preserve">zamówienia: </w:t>
      </w:r>
      <w:r w:rsidR="00FF28C6">
        <w:rPr>
          <w:rFonts w:ascii="Verdana" w:hAnsi="Verdana"/>
          <w:b/>
          <w:color w:val="000000"/>
          <w:sz w:val="18"/>
          <w:szCs w:val="18"/>
        </w:rPr>
        <w:t xml:space="preserve">do </w:t>
      </w:r>
      <w:r w:rsidR="00CB2890">
        <w:rPr>
          <w:rFonts w:ascii="Verdana" w:hAnsi="Verdana"/>
          <w:b/>
          <w:color w:val="000000"/>
          <w:sz w:val="18"/>
          <w:szCs w:val="18"/>
        </w:rPr>
        <w:t>90</w:t>
      </w:r>
      <w:r w:rsidR="00FF28C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BA3974" w:rsidRPr="00577F06">
        <w:rPr>
          <w:rFonts w:ascii="Verdana" w:hAnsi="Verdana"/>
          <w:b/>
          <w:color w:val="000000"/>
          <w:sz w:val="18"/>
          <w:szCs w:val="18"/>
        </w:rPr>
        <w:t xml:space="preserve">dni </w:t>
      </w:r>
      <w:r w:rsidRPr="00577F06">
        <w:rPr>
          <w:rFonts w:ascii="Verdana" w:hAnsi="Verdana"/>
          <w:b/>
          <w:color w:val="000000"/>
          <w:sz w:val="18"/>
          <w:szCs w:val="18"/>
        </w:rPr>
        <w:t>od daty podpisania umowy.</w:t>
      </w:r>
      <w:r w:rsidRPr="00577F06">
        <w:rPr>
          <w:rFonts w:ascii="Verdana" w:hAnsi="Verdana"/>
          <w:b/>
          <w:i/>
          <w:iCs/>
          <w:color w:val="000000"/>
          <w:sz w:val="18"/>
          <w:szCs w:val="18"/>
        </w:rPr>
        <w:t xml:space="preserve"> </w:t>
      </w:r>
    </w:p>
    <w:p w14:paraId="2FFACEA1" w14:textId="77777777" w:rsidR="00E078FB" w:rsidRPr="00577F06" w:rsidRDefault="00E078FB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C84CB2E" w14:textId="77777777" w:rsidR="00CB2890" w:rsidRDefault="00CB2890" w:rsidP="00CB2890">
      <w:pPr>
        <w:suppressAutoHyphens/>
        <w:ind w:right="-45"/>
        <w:jc w:val="both"/>
        <w:rPr>
          <w:bCs/>
          <w:i/>
          <w:iCs/>
          <w:sz w:val="20"/>
          <w:szCs w:val="20"/>
          <w:lang w:eastAsia="zh-CN"/>
        </w:rPr>
      </w:pPr>
      <w:r w:rsidRPr="00577F06">
        <w:rPr>
          <w:rFonts w:ascii="Verdana" w:hAnsi="Verdana"/>
          <w:b/>
          <w:sz w:val="18"/>
          <w:szCs w:val="18"/>
        </w:rPr>
        <w:t xml:space="preserve">Okres udzielonej gwarancji  wynosi: </w:t>
      </w:r>
      <w:r>
        <w:rPr>
          <w:rFonts w:ascii="Verdana" w:hAnsi="Verdana"/>
          <w:b/>
          <w:sz w:val="18"/>
          <w:szCs w:val="18"/>
        </w:rPr>
        <w:t>………..</w:t>
      </w:r>
      <w:r w:rsidRPr="00577F06">
        <w:rPr>
          <w:rFonts w:ascii="Verdana" w:hAnsi="Verdana"/>
          <w:b/>
          <w:sz w:val="18"/>
          <w:szCs w:val="18"/>
        </w:rPr>
        <w:t>miesięcy</w:t>
      </w:r>
      <w:r>
        <w:rPr>
          <w:rFonts w:ascii="Verdana" w:hAnsi="Verdana"/>
          <w:b/>
          <w:sz w:val="18"/>
          <w:szCs w:val="18"/>
        </w:rPr>
        <w:t>*)</w:t>
      </w:r>
      <w:r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</w:t>
      </w:r>
      <w:r w:rsidRPr="00577F0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kryterium oceny ofert</w:t>
      </w:r>
      <w:r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</w:t>
      </w:r>
      <w:r w:rsidRPr="00991202">
        <w:rPr>
          <w:bCs/>
          <w:i/>
          <w:iCs/>
          <w:sz w:val="20"/>
          <w:szCs w:val="20"/>
          <w:lang w:eastAsia="zh-CN"/>
        </w:rPr>
        <w:t xml:space="preserve"> </w:t>
      </w:r>
    </w:p>
    <w:p w14:paraId="0D739F1F" w14:textId="77777777" w:rsidR="00CB2890" w:rsidRDefault="00CB2890" w:rsidP="00CB2890">
      <w:pPr>
        <w:suppressAutoHyphens/>
        <w:ind w:right="-45"/>
        <w:jc w:val="both"/>
        <w:rPr>
          <w:bCs/>
          <w:sz w:val="20"/>
          <w:szCs w:val="20"/>
          <w:lang w:eastAsia="zh-CN"/>
        </w:rPr>
      </w:pPr>
      <w:r>
        <w:rPr>
          <w:bCs/>
          <w:i/>
          <w:iCs/>
          <w:sz w:val="20"/>
          <w:szCs w:val="20"/>
          <w:lang w:eastAsia="zh-CN"/>
        </w:rPr>
        <w:t xml:space="preserve">*W przypadku nie podania okresu gwarancji, Zamawiający przyjmie minimalny okres gwarancji wskazany w SWZ.  </w:t>
      </w:r>
      <w:r>
        <w:rPr>
          <w:bCs/>
          <w:sz w:val="20"/>
          <w:szCs w:val="20"/>
          <w:lang w:eastAsia="zh-CN"/>
        </w:rPr>
        <w:t xml:space="preserve"> </w:t>
      </w:r>
    </w:p>
    <w:p w14:paraId="262B30D8" w14:textId="77777777" w:rsidR="00CB2890" w:rsidRDefault="00CB2890" w:rsidP="00CB2890">
      <w:pPr>
        <w:suppressAutoHyphens/>
        <w:ind w:right="-45"/>
        <w:jc w:val="both"/>
        <w:rPr>
          <w:bCs/>
          <w:sz w:val="20"/>
          <w:szCs w:val="20"/>
          <w:lang w:eastAsia="zh-CN"/>
        </w:rPr>
      </w:pPr>
    </w:p>
    <w:p w14:paraId="5C92D557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77F06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Termin płatności: </w:t>
      </w:r>
      <w:r w:rsidRPr="00577F0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577F0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577F0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577F06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577F0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577F0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577F0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7F0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2F9E585" w14:textId="7EEAFA4C" w:rsidR="0000426F" w:rsidRPr="00577F06" w:rsidRDefault="00C94A30" w:rsidP="00577F06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</w:rPr>
        <w:t xml:space="preserve">Oświadczamy, że obsługa gwarancyjna świadczona będzie przez producenta lub autoryzowanego partnera serwisowego producenta tj. </w:t>
      </w:r>
      <w:r w:rsidRPr="00577F06">
        <w:rPr>
          <w:rFonts w:ascii="Verdana" w:hAnsi="Verdana"/>
          <w:color w:val="000000"/>
          <w:sz w:val="18"/>
          <w:szCs w:val="18"/>
          <w:highlight w:val="yellow"/>
        </w:rPr>
        <w:t>………………………(należy wpisać)</w:t>
      </w:r>
    </w:p>
    <w:p w14:paraId="75FFF5D9" w14:textId="3490964F" w:rsidR="00773B3A" w:rsidRPr="00577F06" w:rsidRDefault="00773B3A" w:rsidP="004A55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577F06">
        <w:rPr>
          <w:rFonts w:ascii="Verdana" w:hAnsi="Verdana"/>
          <w:b/>
          <w:bCs/>
          <w:sz w:val="18"/>
          <w:szCs w:val="18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</w:t>
      </w:r>
      <w:r w:rsidRPr="00577F06">
        <w:rPr>
          <w:rFonts w:ascii="Verdana" w:hAnsi="Verdana"/>
          <w:b/>
          <w:bCs/>
          <w:sz w:val="18"/>
          <w:szCs w:val="18"/>
        </w:rPr>
        <w:lastRenderedPageBreak/>
        <w:t>Rosji destabilizującymi sytuację na Ukrainie,  w przypadku gdy przypada na nich ponad 10% wartości zamówienia.</w:t>
      </w:r>
    </w:p>
    <w:p w14:paraId="0E4860EE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77F0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77F0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77F0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77F0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77F06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Nazwa podwykonawcy</w:t>
            </w:r>
            <w:r w:rsidRPr="00577F0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577F06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577F06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577F06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577F06">
        <w:rPr>
          <w:rFonts w:ascii="Verdana" w:hAnsi="Verdana" w:cs="Times New Roman"/>
          <w:sz w:val="18"/>
          <w:szCs w:val="18"/>
        </w:rPr>
        <w:tab/>
        <w:t>Imię i Nazwisko</w:t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77F06">
        <w:rPr>
          <w:rFonts w:ascii="Verdana" w:hAnsi="Verdana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77F06">
        <w:rPr>
          <w:rFonts w:ascii="Verdana" w:hAnsi="Verdana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77F06">
        <w:rPr>
          <w:rFonts w:ascii="Verdana" w:hAnsi="Verdana"/>
          <w:sz w:val="18"/>
          <w:szCs w:val="18"/>
        </w:rPr>
        <w:t>ych</w:t>
      </w:r>
      <w:proofErr w:type="spellEnd"/>
      <w:r w:rsidRPr="00577F06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577F06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577F06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577F06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577F06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577F06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F2A76" w14:textId="77777777" w:rsidR="00D70453" w:rsidRDefault="00D70453">
      <w:r>
        <w:separator/>
      </w:r>
    </w:p>
  </w:endnote>
  <w:endnote w:type="continuationSeparator" w:id="0">
    <w:p w14:paraId="34204C3E" w14:textId="77777777" w:rsidR="00D70453" w:rsidRDefault="00D70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ECBD4" w14:textId="77777777" w:rsidR="00D70453" w:rsidRDefault="00D70453">
      <w:r>
        <w:separator/>
      </w:r>
    </w:p>
  </w:footnote>
  <w:footnote w:type="continuationSeparator" w:id="0">
    <w:p w14:paraId="7A87E87E" w14:textId="77777777" w:rsidR="00D70453" w:rsidRDefault="00D70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50146"/>
    <w:multiLevelType w:val="hybridMultilevel"/>
    <w:tmpl w:val="0A8E41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D526A"/>
    <w:multiLevelType w:val="hybridMultilevel"/>
    <w:tmpl w:val="FB720F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465414"/>
    <w:multiLevelType w:val="hybridMultilevel"/>
    <w:tmpl w:val="A6081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573F65"/>
    <w:multiLevelType w:val="hybridMultilevel"/>
    <w:tmpl w:val="84A67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C265AC"/>
    <w:multiLevelType w:val="hybridMultilevel"/>
    <w:tmpl w:val="0CA8DB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3"/>
  </w:num>
  <w:num w:numId="4" w16cid:durableId="1915241982">
    <w:abstractNumId w:val="7"/>
  </w:num>
  <w:num w:numId="5" w16cid:durableId="1046492616">
    <w:abstractNumId w:val="5"/>
  </w:num>
  <w:num w:numId="6" w16cid:durableId="551770895">
    <w:abstractNumId w:val="0"/>
  </w:num>
  <w:num w:numId="7" w16cid:durableId="569316768">
    <w:abstractNumId w:val="6"/>
  </w:num>
  <w:num w:numId="8" w16cid:durableId="743992678">
    <w:abstractNumId w:val="1"/>
  </w:num>
  <w:num w:numId="9" w16cid:durableId="536165340">
    <w:abstractNumId w:val="4"/>
  </w:num>
  <w:num w:numId="10" w16cid:durableId="1692491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426F"/>
    <w:rsid w:val="00005FF7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430B6"/>
    <w:rsid w:val="00150313"/>
    <w:rsid w:val="001524A2"/>
    <w:rsid w:val="00164B09"/>
    <w:rsid w:val="00172644"/>
    <w:rsid w:val="001801DD"/>
    <w:rsid w:val="0018064E"/>
    <w:rsid w:val="00185405"/>
    <w:rsid w:val="001B5264"/>
    <w:rsid w:val="001B68D7"/>
    <w:rsid w:val="001C0AF0"/>
    <w:rsid w:val="001D4612"/>
    <w:rsid w:val="00207E98"/>
    <w:rsid w:val="0021193A"/>
    <w:rsid w:val="002133B1"/>
    <w:rsid w:val="00217478"/>
    <w:rsid w:val="00224CB0"/>
    <w:rsid w:val="00264B44"/>
    <w:rsid w:val="002723B0"/>
    <w:rsid w:val="002908E0"/>
    <w:rsid w:val="00291A94"/>
    <w:rsid w:val="002A664C"/>
    <w:rsid w:val="002A772B"/>
    <w:rsid w:val="002C5B9B"/>
    <w:rsid w:val="002E362C"/>
    <w:rsid w:val="002E41D0"/>
    <w:rsid w:val="002E722A"/>
    <w:rsid w:val="00315A4A"/>
    <w:rsid w:val="00333C8A"/>
    <w:rsid w:val="00335B1B"/>
    <w:rsid w:val="00351DCD"/>
    <w:rsid w:val="003556A2"/>
    <w:rsid w:val="003571ED"/>
    <w:rsid w:val="00382315"/>
    <w:rsid w:val="003831B5"/>
    <w:rsid w:val="00385C25"/>
    <w:rsid w:val="003862BF"/>
    <w:rsid w:val="003903F2"/>
    <w:rsid w:val="003A49D1"/>
    <w:rsid w:val="003B130C"/>
    <w:rsid w:val="003B3017"/>
    <w:rsid w:val="003C2643"/>
    <w:rsid w:val="003C6B98"/>
    <w:rsid w:val="003D4E15"/>
    <w:rsid w:val="003E2E0B"/>
    <w:rsid w:val="00400BD5"/>
    <w:rsid w:val="00410116"/>
    <w:rsid w:val="00415804"/>
    <w:rsid w:val="00417C3D"/>
    <w:rsid w:val="00422B23"/>
    <w:rsid w:val="00427698"/>
    <w:rsid w:val="00427FE6"/>
    <w:rsid w:val="00441CF3"/>
    <w:rsid w:val="00443EE5"/>
    <w:rsid w:val="004715E2"/>
    <w:rsid w:val="00474217"/>
    <w:rsid w:val="00474D54"/>
    <w:rsid w:val="004A1F00"/>
    <w:rsid w:val="004A4F37"/>
    <w:rsid w:val="004A5578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77F06"/>
    <w:rsid w:val="005804B4"/>
    <w:rsid w:val="00595C87"/>
    <w:rsid w:val="005A0E0C"/>
    <w:rsid w:val="005A45F2"/>
    <w:rsid w:val="005A5322"/>
    <w:rsid w:val="005B1F94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0170C"/>
    <w:rsid w:val="00733037"/>
    <w:rsid w:val="00734025"/>
    <w:rsid w:val="00754ED2"/>
    <w:rsid w:val="00767D43"/>
    <w:rsid w:val="00773B3A"/>
    <w:rsid w:val="007748F0"/>
    <w:rsid w:val="0078125D"/>
    <w:rsid w:val="0078277E"/>
    <w:rsid w:val="00795B51"/>
    <w:rsid w:val="007A4321"/>
    <w:rsid w:val="007B2D91"/>
    <w:rsid w:val="007B42CD"/>
    <w:rsid w:val="007C05C9"/>
    <w:rsid w:val="007D0F4E"/>
    <w:rsid w:val="007D501F"/>
    <w:rsid w:val="007E0E0B"/>
    <w:rsid w:val="00820C6F"/>
    <w:rsid w:val="008273CE"/>
    <w:rsid w:val="00833933"/>
    <w:rsid w:val="00844B18"/>
    <w:rsid w:val="00853083"/>
    <w:rsid w:val="00860328"/>
    <w:rsid w:val="008760E7"/>
    <w:rsid w:val="008B2F0C"/>
    <w:rsid w:val="008B4928"/>
    <w:rsid w:val="008C219E"/>
    <w:rsid w:val="008C333C"/>
    <w:rsid w:val="008D1C3F"/>
    <w:rsid w:val="008D2AB8"/>
    <w:rsid w:val="008D36E7"/>
    <w:rsid w:val="008D3742"/>
    <w:rsid w:val="008E24C2"/>
    <w:rsid w:val="008F1C66"/>
    <w:rsid w:val="00904823"/>
    <w:rsid w:val="0090584B"/>
    <w:rsid w:val="00905B2B"/>
    <w:rsid w:val="00907B61"/>
    <w:rsid w:val="009106CF"/>
    <w:rsid w:val="00912A6E"/>
    <w:rsid w:val="00912BFE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24A09"/>
    <w:rsid w:val="00A346FE"/>
    <w:rsid w:val="00A43045"/>
    <w:rsid w:val="00A47B4D"/>
    <w:rsid w:val="00A5227F"/>
    <w:rsid w:val="00A557A1"/>
    <w:rsid w:val="00A65BEA"/>
    <w:rsid w:val="00A74DDA"/>
    <w:rsid w:val="00A83018"/>
    <w:rsid w:val="00A83495"/>
    <w:rsid w:val="00A84BEF"/>
    <w:rsid w:val="00AB0FCA"/>
    <w:rsid w:val="00AB6E39"/>
    <w:rsid w:val="00AD4C32"/>
    <w:rsid w:val="00AD63E6"/>
    <w:rsid w:val="00AE10DF"/>
    <w:rsid w:val="00AF066C"/>
    <w:rsid w:val="00B02032"/>
    <w:rsid w:val="00B23ADA"/>
    <w:rsid w:val="00B33EE5"/>
    <w:rsid w:val="00B5343A"/>
    <w:rsid w:val="00B613FA"/>
    <w:rsid w:val="00B629A2"/>
    <w:rsid w:val="00B718A7"/>
    <w:rsid w:val="00B73C1D"/>
    <w:rsid w:val="00B77460"/>
    <w:rsid w:val="00B774DC"/>
    <w:rsid w:val="00B84B79"/>
    <w:rsid w:val="00B92379"/>
    <w:rsid w:val="00BA3974"/>
    <w:rsid w:val="00BB2AC8"/>
    <w:rsid w:val="00BC5794"/>
    <w:rsid w:val="00BD00BC"/>
    <w:rsid w:val="00BD4AE2"/>
    <w:rsid w:val="00BF0255"/>
    <w:rsid w:val="00BF27B3"/>
    <w:rsid w:val="00BF6706"/>
    <w:rsid w:val="00C16C38"/>
    <w:rsid w:val="00C43C78"/>
    <w:rsid w:val="00C460D4"/>
    <w:rsid w:val="00C66D3D"/>
    <w:rsid w:val="00C9110A"/>
    <w:rsid w:val="00C92CEB"/>
    <w:rsid w:val="00C94A30"/>
    <w:rsid w:val="00C969A6"/>
    <w:rsid w:val="00CA7D36"/>
    <w:rsid w:val="00CB2890"/>
    <w:rsid w:val="00CC1533"/>
    <w:rsid w:val="00CC70FB"/>
    <w:rsid w:val="00CC750A"/>
    <w:rsid w:val="00CD6853"/>
    <w:rsid w:val="00CF3E65"/>
    <w:rsid w:val="00CF5F1A"/>
    <w:rsid w:val="00D13393"/>
    <w:rsid w:val="00D24208"/>
    <w:rsid w:val="00D34E03"/>
    <w:rsid w:val="00D60C38"/>
    <w:rsid w:val="00D639EA"/>
    <w:rsid w:val="00D66893"/>
    <w:rsid w:val="00D70453"/>
    <w:rsid w:val="00D74507"/>
    <w:rsid w:val="00D90ACB"/>
    <w:rsid w:val="00DA273F"/>
    <w:rsid w:val="00DA5A50"/>
    <w:rsid w:val="00DB6E60"/>
    <w:rsid w:val="00DC1500"/>
    <w:rsid w:val="00DC6ACD"/>
    <w:rsid w:val="00E078FB"/>
    <w:rsid w:val="00E21113"/>
    <w:rsid w:val="00E27B72"/>
    <w:rsid w:val="00E430B3"/>
    <w:rsid w:val="00E44371"/>
    <w:rsid w:val="00E465A7"/>
    <w:rsid w:val="00E47C31"/>
    <w:rsid w:val="00E61278"/>
    <w:rsid w:val="00E65464"/>
    <w:rsid w:val="00E65AEA"/>
    <w:rsid w:val="00E949B0"/>
    <w:rsid w:val="00EA1159"/>
    <w:rsid w:val="00EB59DD"/>
    <w:rsid w:val="00EC0BEA"/>
    <w:rsid w:val="00EC2604"/>
    <w:rsid w:val="00F00591"/>
    <w:rsid w:val="00F00D1F"/>
    <w:rsid w:val="00F01A29"/>
    <w:rsid w:val="00F0763B"/>
    <w:rsid w:val="00F16278"/>
    <w:rsid w:val="00F31B40"/>
    <w:rsid w:val="00F35573"/>
    <w:rsid w:val="00F459D2"/>
    <w:rsid w:val="00F51688"/>
    <w:rsid w:val="00F53146"/>
    <w:rsid w:val="00F54742"/>
    <w:rsid w:val="00F65E18"/>
    <w:rsid w:val="00F879C9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4FCC"/>
    <w:rsid w:val="00FD6C60"/>
    <w:rsid w:val="00FD7728"/>
    <w:rsid w:val="00FE545C"/>
    <w:rsid w:val="00FF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  <w:style w:type="paragraph" w:styleId="Akapitzlist">
    <w:name w:val="List Paragraph"/>
    <w:basedOn w:val="Normalny"/>
    <w:uiPriority w:val="34"/>
    <w:qFormat/>
    <w:rsid w:val="008C33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589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2025-06-13T13:19:00Z</cp:lastPrinted>
  <dcterms:created xsi:type="dcterms:W3CDTF">2025-06-13T13:19:00Z</dcterms:created>
  <dcterms:modified xsi:type="dcterms:W3CDTF">2025-06-13T13:19:00Z</dcterms:modified>
</cp:coreProperties>
</file>