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68324" w14:textId="77777777" w:rsidR="00D665F5" w:rsidRDefault="00A66DCD" w:rsidP="001D7E22">
      <w:pPr>
        <w:spacing w:after="240"/>
        <w:jc w:val="center"/>
        <w:rPr>
          <w:sz w:val="22"/>
          <w:szCs w:val="22"/>
        </w:rPr>
      </w:pPr>
      <w:r w:rsidRPr="00A66DC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66DCD">
        <w:rPr>
          <w:sz w:val="22"/>
          <w:szCs w:val="22"/>
        </w:rPr>
        <w:t>2025-06-17</w:t>
      </w:r>
    </w:p>
    <w:p w14:paraId="15D1BDB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A67F3D1" w14:textId="77777777" w:rsidR="00A66DCD" w:rsidRPr="00A66DCD" w:rsidRDefault="00A66DCD" w:rsidP="00577BC6">
      <w:pPr>
        <w:spacing w:after="40"/>
        <w:rPr>
          <w:b/>
          <w:bCs/>
          <w:sz w:val="22"/>
          <w:szCs w:val="22"/>
        </w:rPr>
      </w:pPr>
      <w:r w:rsidRPr="00A66DCD">
        <w:rPr>
          <w:b/>
          <w:bCs/>
          <w:sz w:val="22"/>
          <w:szCs w:val="22"/>
        </w:rPr>
        <w:t>Akademia Górniczo - Hutnicza</w:t>
      </w:r>
    </w:p>
    <w:p w14:paraId="710166B3" w14:textId="77777777" w:rsidR="00A66DCD" w:rsidRPr="00A66DCD" w:rsidRDefault="00A66DCD" w:rsidP="00577BC6">
      <w:pPr>
        <w:spacing w:after="40"/>
        <w:rPr>
          <w:b/>
          <w:bCs/>
          <w:sz w:val="22"/>
          <w:szCs w:val="22"/>
        </w:rPr>
      </w:pPr>
      <w:r w:rsidRPr="00A66DCD">
        <w:rPr>
          <w:b/>
          <w:bCs/>
          <w:sz w:val="22"/>
          <w:szCs w:val="22"/>
        </w:rPr>
        <w:t>im. Stanisława Staszica w Krakowie</w:t>
      </w:r>
    </w:p>
    <w:p w14:paraId="5DCDCFB2" w14:textId="77777777" w:rsidR="00D665F5" w:rsidRPr="00D91931" w:rsidRDefault="00A66DCD" w:rsidP="00577BC6">
      <w:pPr>
        <w:spacing w:after="40"/>
        <w:rPr>
          <w:b/>
          <w:bCs/>
          <w:sz w:val="22"/>
          <w:szCs w:val="22"/>
        </w:rPr>
      </w:pPr>
      <w:r w:rsidRPr="00A66DCD">
        <w:rPr>
          <w:b/>
          <w:bCs/>
          <w:sz w:val="22"/>
          <w:szCs w:val="22"/>
        </w:rPr>
        <w:t>Dział Zamówień Publicznych</w:t>
      </w:r>
    </w:p>
    <w:p w14:paraId="3BA5C471" w14:textId="77777777" w:rsidR="00D665F5" w:rsidRPr="00BD5546" w:rsidRDefault="00A66DCD" w:rsidP="00D665F5">
      <w:pPr>
        <w:rPr>
          <w:sz w:val="22"/>
          <w:szCs w:val="22"/>
        </w:rPr>
      </w:pPr>
      <w:r w:rsidRPr="00A66DC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66DCD">
        <w:rPr>
          <w:sz w:val="22"/>
          <w:szCs w:val="22"/>
        </w:rPr>
        <w:t>30</w:t>
      </w:r>
    </w:p>
    <w:p w14:paraId="616E08A7" w14:textId="77777777" w:rsidR="00D665F5" w:rsidRPr="00BD5546" w:rsidRDefault="00A66DCD" w:rsidP="00D665F5">
      <w:pPr>
        <w:rPr>
          <w:sz w:val="22"/>
          <w:szCs w:val="22"/>
        </w:rPr>
      </w:pPr>
      <w:r w:rsidRPr="00A66DC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66DCD">
        <w:rPr>
          <w:sz w:val="22"/>
          <w:szCs w:val="22"/>
        </w:rPr>
        <w:t>Kraków</w:t>
      </w:r>
    </w:p>
    <w:p w14:paraId="554ED43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6DCD" w:rsidRPr="00A66DCD">
        <w:rPr>
          <w:b/>
          <w:sz w:val="22"/>
          <w:szCs w:val="22"/>
        </w:rPr>
        <w:t>DE-dzp.272-301/25</w:t>
      </w:r>
      <w:r w:rsidR="00A80738">
        <w:rPr>
          <w:sz w:val="24"/>
        </w:rPr>
        <w:tab/>
        <w:t xml:space="preserve"> </w:t>
      </w:r>
    </w:p>
    <w:p w14:paraId="4C2F60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9E7B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0395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958C6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B37D2D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7A034E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66DCD" w:rsidRPr="00A66DC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81A87F6" w14:textId="77777777" w:rsidR="00A80738" w:rsidRPr="00577BC6" w:rsidRDefault="00A66DC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66DCD">
        <w:rPr>
          <w:b/>
          <w:sz w:val="22"/>
          <w:szCs w:val="22"/>
        </w:rPr>
        <w:t>Remont pokrycia dachu hali H-B6 AGH w Krakowie - DE-dzp.272-301/25</w:t>
      </w:r>
    </w:p>
    <w:p w14:paraId="5CDEE6D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E4ADDA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66DCD" w:rsidRPr="00A66DCD">
        <w:rPr>
          <w:sz w:val="22"/>
          <w:szCs w:val="22"/>
        </w:rPr>
        <w:t>17/06/2025</w:t>
      </w:r>
      <w:r w:rsidR="00FF4AB1" w:rsidRPr="00577BC6">
        <w:rPr>
          <w:sz w:val="22"/>
          <w:szCs w:val="22"/>
        </w:rPr>
        <w:t xml:space="preserve"> o godz. </w:t>
      </w:r>
      <w:r w:rsidR="00A66DCD" w:rsidRPr="00A66DCD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B1D4D1B" w14:textId="77777777" w:rsidTr="003F57CD">
        <w:tc>
          <w:tcPr>
            <w:tcW w:w="993" w:type="dxa"/>
            <w:shd w:val="clear" w:color="auto" w:fill="auto"/>
            <w:vAlign w:val="center"/>
          </w:tcPr>
          <w:p w14:paraId="49276E0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8B4A1F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B5522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66DCD" w:rsidRPr="00493F8C" w14:paraId="460E33F4" w14:textId="77777777" w:rsidTr="00EF38F3">
        <w:tc>
          <w:tcPr>
            <w:tcW w:w="993" w:type="dxa"/>
            <w:shd w:val="clear" w:color="auto" w:fill="auto"/>
            <w:vAlign w:val="center"/>
          </w:tcPr>
          <w:p w14:paraId="7E23BB5A" w14:textId="77777777" w:rsidR="00A66DCD" w:rsidRPr="00490DC0" w:rsidRDefault="00A66DCD" w:rsidP="00EF38F3">
            <w:pPr>
              <w:spacing w:before="120" w:after="120"/>
              <w:jc w:val="center"/>
            </w:pPr>
            <w:r w:rsidRPr="00A66DCD">
              <w:t>1</w:t>
            </w:r>
          </w:p>
        </w:tc>
        <w:tc>
          <w:tcPr>
            <w:tcW w:w="5244" w:type="dxa"/>
            <w:shd w:val="clear" w:color="auto" w:fill="auto"/>
          </w:tcPr>
          <w:p w14:paraId="3BD774E4" w14:textId="1824E0A8" w:rsidR="00A66DCD" w:rsidRPr="00490DC0" w:rsidRDefault="00A66DCD" w:rsidP="00EF38F3">
            <w:pPr>
              <w:spacing w:before="40"/>
            </w:pPr>
            <w:r w:rsidRPr="00A66DCD">
              <w:t xml:space="preserve">PSH </w:t>
            </w:r>
            <w:r w:rsidR="001D7E22">
              <w:t>Sp. z o.o.</w:t>
            </w:r>
          </w:p>
          <w:p w14:paraId="53AC18C8" w14:textId="77777777" w:rsidR="00A66DCD" w:rsidRPr="00490DC0" w:rsidRDefault="00A66DCD" w:rsidP="00EF38F3">
            <w:r w:rsidRPr="00A66DCD">
              <w:t>Zakopiańska</w:t>
            </w:r>
            <w:r w:rsidRPr="00490DC0">
              <w:t xml:space="preserve"> </w:t>
            </w:r>
            <w:r w:rsidRPr="00A66DCD">
              <w:t>73</w:t>
            </w:r>
            <w:r w:rsidRPr="00490DC0">
              <w:t xml:space="preserve"> </w:t>
            </w:r>
          </w:p>
          <w:p w14:paraId="0C3F9537" w14:textId="77777777" w:rsidR="00A66DCD" w:rsidRPr="00490DC0" w:rsidRDefault="00A66DCD" w:rsidP="00EF38F3">
            <w:pPr>
              <w:spacing w:after="40"/>
              <w:jc w:val="both"/>
            </w:pPr>
            <w:r w:rsidRPr="00A66DCD">
              <w:t>30-418</w:t>
            </w:r>
            <w:r w:rsidRPr="00490DC0">
              <w:t xml:space="preserve"> </w:t>
            </w:r>
            <w:r w:rsidRPr="00A66DC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4C0950" w14:textId="77777777" w:rsidR="00A66DCD" w:rsidRPr="00490DC0" w:rsidRDefault="00A66DCD" w:rsidP="00EF38F3">
            <w:pPr>
              <w:spacing w:before="120" w:after="120"/>
              <w:jc w:val="both"/>
            </w:pPr>
            <w:r w:rsidRPr="00A66DCD">
              <w:t>1 044 270.00 zł</w:t>
            </w:r>
          </w:p>
        </w:tc>
      </w:tr>
      <w:tr w:rsidR="00A66DCD" w:rsidRPr="00493F8C" w14:paraId="61E76362" w14:textId="77777777" w:rsidTr="00EF38F3">
        <w:tc>
          <w:tcPr>
            <w:tcW w:w="993" w:type="dxa"/>
            <w:shd w:val="clear" w:color="auto" w:fill="auto"/>
            <w:vAlign w:val="center"/>
          </w:tcPr>
          <w:p w14:paraId="29EBF514" w14:textId="77777777" w:rsidR="00A66DCD" w:rsidRPr="00490DC0" w:rsidRDefault="00A66DCD" w:rsidP="00EF38F3">
            <w:pPr>
              <w:spacing w:before="120" w:after="120"/>
              <w:jc w:val="center"/>
            </w:pPr>
            <w:r w:rsidRPr="00A66DCD">
              <w:t>2</w:t>
            </w:r>
          </w:p>
        </w:tc>
        <w:tc>
          <w:tcPr>
            <w:tcW w:w="5244" w:type="dxa"/>
            <w:shd w:val="clear" w:color="auto" w:fill="auto"/>
          </w:tcPr>
          <w:p w14:paraId="5C25C725" w14:textId="77777777" w:rsidR="00A66DCD" w:rsidRPr="00490DC0" w:rsidRDefault="00A66DCD" w:rsidP="00EF38F3">
            <w:pPr>
              <w:spacing w:before="40"/>
            </w:pPr>
            <w:r w:rsidRPr="00A66DCD">
              <w:t>GIPS-BUD SP. Z O.O.</w:t>
            </w:r>
          </w:p>
          <w:p w14:paraId="3055D033" w14:textId="77777777" w:rsidR="00A66DCD" w:rsidRPr="00490DC0" w:rsidRDefault="00A66DCD" w:rsidP="00EF38F3">
            <w:r w:rsidRPr="00A66DCD">
              <w:t>Zakopiańska</w:t>
            </w:r>
            <w:r w:rsidRPr="00490DC0">
              <w:t xml:space="preserve"> </w:t>
            </w:r>
            <w:r w:rsidRPr="00A66DCD">
              <w:t>73</w:t>
            </w:r>
            <w:r w:rsidRPr="00490DC0">
              <w:t xml:space="preserve"> </w:t>
            </w:r>
          </w:p>
          <w:p w14:paraId="672114BC" w14:textId="77777777" w:rsidR="00A66DCD" w:rsidRPr="00490DC0" w:rsidRDefault="00A66DCD" w:rsidP="00EF38F3">
            <w:pPr>
              <w:spacing w:after="40"/>
              <w:jc w:val="both"/>
            </w:pPr>
            <w:r w:rsidRPr="00A66DCD">
              <w:t>30-418</w:t>
            </w:r>
            <w:r w:rsidRPr="00490DC0">
              <w:t xml:space="preserve"> </w:t>
            </w:r>
            <w:r w:rsidRPr="00A66DC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2552D3" w14:textId="77777777" w:rsidR="00A66DCD" w:rsidRPr="00490DC0" w:rsidRDefault="00A66DCD" w:rsidP="00EF38F3">
            <w:pPr>
              <w:spacing w:before="120" w:after="120"/>
              <w:jc w:val="both"/>
            </w:pPr>
            <w:r w:rsidRPr="00A66DCD">
              <w:t>955 381.32 zł</w:t>
            </w:r>
          </w:p>
        </w:tc>
      </w:tr>
      <w:tr w:rsidR="00A66DCD" w:rsidRPr="00493F8C" w14:paraId="3646F02C" w14:textId="77777777" w:rsidTr="00EF38F3">
        <w:tc>
          <w:tcPr>
            <w:tcW w:w="993" w:type="dxa"/>
            <w:shd w:val="clear" w:color="auto" w:fill="auto"/>
            <w:vAlign w:val="center"/>
          </w:tcPr>
          <w:p w14:paraId="04DC94D3" w14:textId="77777777" w:rsidR="00A66DCD" w:rsidRPr="00490DC0" w:rsidRDefault="00A66DCD" w:rsidP="00EF38F3">
            <w:pPr>
              <w:spacing w:before="120" w:after="120"/>
              <w:jc w:val="center"/>
            </w:pPr>
            <w:r w:rsidRPr="00A66DCD">
              <w:t>3</w:t>
            </w:r>
          </w:p>
        </w:tc>
        <w:tc>
          <w:tcPr>
            <w:tcW w:w="5244" w:type="dxa"/>
            <w:shd w:val="clear" w:color="auto" w:fill="auto"/>
          </w:tcPr>
          <w:p w14:paraId="1D461D8C" w14:textId="77777777" w:rsidR="00A66DCD" w:rsidRPr="00490DC0" w:rsidRDefault="00A66DCD" w:rsidP="00EF38F3">
            <w:pPr>
              <w:spacing w:before="40"/>
            </w:pPr>
            <w:r w:rsidRPr="00A66DCD">
              <w:t>Exrimo Spółka z ograniczoną odpowiedzialnością</w:t>
            </w:r>
          </w:p>
          <w:p w14:paraId="25E854DC" w14:textId="77777777" w:rsidR="00A66DCD" w:rsidRPr="00490DC0" w:rsidRDefault="00A66DCD" w:rsidP="00EF38F3">
            <w:r w:rsidRPr="00A66DCD">
              <w:t>Halicka</w:t>
            </w:r>
            <w:r w:rsidRPr="00490DC0">
              <w:t xml:space="preserve"> </w:t>
            </w:r>
            <w:r w:rsidRPr="00A66DCD">
              <w:t>10/11/204</w:t>
            </w:r>
            <w:r w:rsidRPr="00490DC0">
              <w:t xml:space="preserve"> </w:t>
            </w:r>
          </w:p>
          <w:p w14:paraId="5D0C3CF5" w14:textId="77777777" w:rsidR="00A66DCD" w:rsidRPr="00490DC0" w:rsidRDefault="00A66DCD" w:rsidP="00EF38F3">
            <w:pPr>
              <w:spacing w:after="40"/>
              <w:jc w:val="both"/>
            </w:pPr>
            <w:r w:rsidRPr="00A66DCD">
              <w:t>31-036</w:t>
            </w:r>
            <w:r w:rsidRPr="00490DC0">
              <w:t xml:space="preserve"> </w:t>
            </w:r>
            <w:r w:rsidRPr="00A66DC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8B7652" w14:textId="77777777" w:rsidR="00A66DCD" w:rsidRPr="00490DC0" w:rsidRDefault="00A66DCD" w:rsidP="00EF38F3">
            <w:pPr>
              <w:spacing w:before="120" w:after="120"/>
              <w:jc w:val="both"/>
            </w:pPr>
            <w:r w:rsidRPr="00A66DCD">
              <w:t>792 804.15 zł</w:t>
            </w:r>
          </w:p>
        </w:tc>
      </w:tr>
      <w:tr w:rsidR="00A66DCD" w:rsidRPr="00493F8C" w14:paraId="48D71CFB" w14:textId="77777777" w:rsidTr="00EF38F3">
        <w:tc>
          <w:tcPr>
            <w:tcW w:w="993" w:type="dxa"/>
            <w:shd w:val="clear" w:color="auto" w:fill="auto"/>
            <w:vAlign w:val="center"/>
          </w:tcPr>
          <w:p w14:paraId="5A788D4B" w14:textId="77777777" w:rsidR="00A66DCD" w:rsidRPr="00490DC0" w:rsidRDefault="00A66DCD" w:rsidP="00EF38F3">
            <w:pPr>
              <w:spacing w:before="120" w:after="120"/>
              <w:jc w:val="center"/>
            </w:pPr>
            <w:r w:rsidRPr="00A66DCD">
              <w:t>4</w:t>
            </w:r>
          </w:p>
        </w:tc>
        <w:tc>
          <w:tcPr>
            <w:tcW w:w="5244" w:type="dxa"/>
            <w:shd w:val="clear" w:color="auto" w:fill="auto"/>
          </w:tcPr>
          <w:p w14:paraId="5DD150C2" w14:textId="77777777" w:rsidR="00A66DCD" w:rsidRPr="00490DC0" w:rsidRDefault="00A66DCD" w:rsidP="00EF38F3">
            <w:pPr>
              <w:spacing w:before="40"/>
            </w:pPr>
            <w:r w:rsidRPr="00A66DCD">
              <w:t>TS DACH Sp. z o.o.</w:t>
            </w:r>
          </w:p>
          <w:p w14:paraId="42140C80" w14:textId="139A2293" w:rsidR="00A66DCD" w:rsidRPr="00490DC0" w:rsidRDefault="00A66DCD" w:rsidP="00EF38F3">
            <w:r w:rsidRPr="00A66DCD">
              <w:t>ul. Stara Wieś 62</w:t>
            </w:r>
            <w:r w:rsidRPr="00490DC0">
              <w:t xml:space="preserve"> </w:t>
            </w:r>
          </w:p>
          <w:p w14:paraId="1630652B" w14:textId="16ED4F0B" w:rsidR="00A66DCD" w:rsidRPr="00490DC0" w:rsidRDefault="00A66DCD" w:rsidP="00EF38F3">
            <w:pPr>
              <w:spacing w:after="40"/>
              <w:jc w:val="both"/>
            </w:pPr>
            <w:r w:rsidRPr="00A66DCD">
              <w:t>32-045</w:t>
            </w:r>
            <w:r w:rsidRPr="00490DC0">
              <w:t xml:space="preserve"> </w:t>
            </w:r>
            <w:r w:rsidR="001D7E22">
              <w:t>Wielmoża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A5CDDA" w14:textId="77777777" w:rsidR="00A66DCD" w:rsidRPr="00490DC0" w:rsidRDefault="00A66DCD" w:rsidP="00EF38F3">
            <w:pPr>
              <w:spacing w:before="120" w:after="120"/>
              <w:jc w:val="both"/>
            </w:pPr>
            <w:r w:rsidRPr="00A66DCD">
              <w:t>1 142 441.43 zł</w:t>
            </w:r>
          </w:p>
        </w:tc>
      </w:tr>
    </w:tbl>
    <w:p w14:paraId="7F7F9B8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2199A" w14:textId="77777777" w:rsidR="00A41C34" w:rsidRDefault="00A41C34">
      <w:r>
        <w:separator/>
      </w:r>
    </w:p>
  </w:endnote>
  <w:endnote w:type="continuationSeparator" w:id="0">
    <w:p w14:paraId="7C5954B4" w14:textId="77777777" w:rsidR="00A41C34" w:rsidRDefault="00A41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726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8435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44E5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ACA643">
        <v:line id="_x0000_s1025" style="position:absolute;left:0;text-align:left;z-index:251657728" from="-3.85pt,8.7pt" to="455.15pt,8.7pt"/>
      </w:pict>
    </w:r>
  </w:p>
  <w:p w14:paraId="52FD466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4F1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8B071F" w14:textId="77777777" w:rsidR="009F189D" w:rsidRDefault="009F189D">
    <w:pPr>
      <w:pStyle w:val="Stopka"/>
      <w:tabs>
        <w:tab w:val="clear" w:pos="4536"/>
      </w:tabs>
      <w:jc w:val="center"/>
    </w:pPr>
  </w:p>
  <w:p w14:paraId="5A9D2F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C2C8D" w14:textId="77777777" w:rsidR="00A41C34" w:rsidRDefault="00A41C34">
      <w:r>
        <w:separator/>
      </w:r>
    </w:p>
  </w:footnote>
  <w:footnote w:type="continuationSeparator" w:id="0">
    <w:p w14:paraId="5A799304" w14:textId="77777777" w:rsidR="00A41C34" w:rsidRDefault="00A41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39413" w14:textId="77777777" w:rsidR="00A66DCD" w:rsidRDefault="00A66D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FFD13" w14:textId="77777777" w:rsidR="00A66DCD" w:rsidRDefault="00A66D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0FC12" w14:textId="77777777" w:rsidR="00A66DCD" w:rsidRDefault="00A66D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C3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D7E22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41C34"/>
    <w:rsid w:val="00A66DCD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68E4C9"/>
  <w15:chartTrackingRefBased/>
  <w15:docId w15:val="{214A2EB5-5D09-4B57-850A-81B56F2D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2025-06-17T07:48:00Z</dcterms:created>
  <dcterms:modified xsi:type="dcterms:W3CDTF">2025-06-17T07:49:00Z</dcterms:modified>
</cp:coreProperties>
</file>