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82267" w14:textId="2125FD4A" w:rsidR="00810EEA" w:rsidRDefault="005453D7" w:rsidP="00810EEA">
      <w:pPr>
        <w:jc w:val="right"/>
      </w:pPr>
      <w:bookmarkStart w:id="0" w:name="_Hlk53520193"/>
      <w:r w:rsidRPr="00810EEA">
        <w:t>Rawicz</w:t>
      </w:r>
      <w:r w:rsidR="00810EEA">
        <w:t>,</w:t>
      </w:r>
      <w:r w:rsidR="00B048DA" w:rsidRPr="00810EEA">
        <w:t xml:space="preserve"> dnia</w:t>
      </w:r>
      <w:r w:rsidR="00810EEA">
        <w:t xml:space="preserve"> </w:t>
      </w:r>
      <w:r w:rsidR="00343D81">
        <w:t>16.06</w:t>
      </w:r>
      <w:r w:rsidR="00810EEA">
        <w:t>.2025 r.</w:t>
      </w:r>
    </w:p>
    <w:p w14:paraId="4F7BD1CE" w14:textId="77777777" w:rsidR="00810EEA" w:rsidRDefault="00810EEA" w:rsidP="00810EEA"/>
    <w:p w14:paraId="303518A3" w14:textId="4C8CC559" w:rsidR="00B048DA" w:rsidRPr="00810EEA" w:rsidRDefault="005453D7" w:rsidP="00810EEA">
      <w:r w:rsidRPr="00810EEA">
        <w:rPr>
          <w:b/>
          <w:bCs/>
        </w:rPr>
        <w:t>Powiatowe Centrum Usług Wspólnych w Rawiczu</w:t>
      </w:r>
    </w:p>
    <w:p w14:paraId="7FFEFB14" w14:textId="77777777" w:rsidR="00B048DA" w:rsidRPr="00810EEA" w:rsidRDefault="005453D7" w:rsidP="00810EEA">
      <w:pPr>
        <w:ind w:right="3969"/>
      </w:pPr>
      <w:r w:rsidRPr="00810EEA">
        <w:t>ul. Mikołaja Kopernika</w:t>
      </w:r>
      <w:r w:rsidR="00B048DA" w:rsidRPr="00810EEA">
        <w:t xml:space="preserve"> </w:t>
      </w:r>
      <w:r w:rsidRPr="00810EEA">
        <w:t>4</w:t>
      </w:r>
    </w:p>
    <w:p w14:paraId="73F3349C" w14:textId="77777777" w:rsidR="00B048DA" w:rsidRPr="00810EEA" w:rsidRDefault="005453D7" w:rsidP="00810EEA">
      <w:pPr>
        <w:ind w:right="3969"/>
      </w:pPr>
      <w:r w:rsidRPr="00810EEA">
        <w:t>63-900</w:t>
      </w:r>
      <w:r w:rsidR="00B048DA" w:rsidRPr="00810EEA">
        <w:t xml:space="preserve"> </w:t>
      </w:r>
      <w:r w:rsidRPr="00810EEA">
        <w:t>Rawicz</w:t>
      </w:r>
    </w:p>
    <w:p w14:paraId="7FDDDE54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p w14:paraId="338E5E5A" w14:textId="40F62DFA" w:rsidR="00B46F96" w:rsidRDefault="00B46F96" w:rsidP="00B048DA">
      <w:pPr>
        <w:tabs>
          <w:tab w:val="left" w:pos="708"/>
          <w:tab w:val="center" w:pos="4536"/>
          <w:tab w:val="right" w:pos="9072"/>
        </w:tabs>
        <w:spacing w:after="20"/>
      </w:pPr>
      <w:r>
        <w:t xml:space="preserve">Znak sprawy: </w:t>
      </w:r>
      <w:r w:rsidRPr="00B46F96">
        <w:rPr>
          <w:b/>
        </w:rPr>
        <w:t>PCUW.261.2.14.2025</w:t>
      </w:r>
    </w:p>
    <w:p w14:paraId="38808826" w14:textId="77777777" w:rsidR="00810EEA" w:rsidRPr="00810EEA" w:rsidRDefault="00810EE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B048DA" w:rsidRPr="00810EEA" w14:paraId="145B98DB" w14:textId="77777777" w:rsidTr="00B048DA">
        <w:tc>
          <w:tcPr>
            <w:tcW w:w="9498" w:type="dxa"/>
            <w:shd w:val="clear" w:color="auto" w:fill="F2F2F2"/>
            <w:hideMark/>
          </w:tcPr>
          <w:p w14:paraId="7DA73D04" w14:textId="77777777" w:rsidR="00B048DA" w:rsidRPr="00810EEA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810EEA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3DCB014" w14:textId="535CDF4E" w:rsidR="00B46F96" w:rsidRPr="00810EEA" w:rsidRDefault="00B048DA" w:rsidP="006D607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10EE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6D6074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B46F96" w:rsidRPr="00B46F96">
              <w:rPr>
                <w:b/>
                <w:spacing w:val="50"/>
                <w:kern w:val="28"/>
                <w:sz w:val="32"/>
                <w:szCs w:val="32"/>
              </w:rPr>
              <w:t>DLA CZĘŚCI II</w:t>
            </w:r>
          </w:p>
        </w:tc>
      </w:tr>
    </w:tbl>
    <w:p w14:paraId="1903B5C5" w14:textId="77777777" w:rsidR="00B048DA" w:rsidRPr="00810EEA" w:rsidRDefault="00B048DA" w:rsidP="00B048DA">
      <w:pPr>
        <w:keepNext/>
        <w:spacing w:after="240"/>
        <w:outlineLvl w:val="0"/>
        <w:rPr>
          <w:b/>
        </w:rPr>
      </w:pPr>
    </w:p>
    <w:p w14:paraId="3E61007D" w14:textId="703FDF02" w:rsidR="00B048DA" w:rsidRPr="00B46F96" w:rsidRDefault="00B048DA" w:rsidP="00B46F96">
      <w:pPr>
        <w:spacing w:after="120"/>
        <w:ind w:left="1410" w:hanging="1410"/>
        <w:jc w:val="both"/>
        <w:rPr>
          <w:rFonts w:eastAsia="Calibri"/>
          <w:b/>
          <w:lang w:eastAsia="en-US"/>
        </w:rPr>
      </w:pPr>
      <w:r w:rsidRPr="00810EEA">
        <w:rPr>
          <w:rFonts w:eastAsia="Calibri"/>
          <w:lang w:eastAsia="en-US"/>
        </w:rPr>
        <w:t>Dotyczy</w:t>
      </w:r>
      <w:r w:rsidR="00B46F96">
        <w:rPr>
          <w:rFonts w:eastAsia="Calibri"/>
          <w:lang w:eastAsia="en-US"/>
        </w:rPr>
        <w:t>:</w:t>
      </w:r>
      <w:r w:rsidRPr="00810EEA">
        <w:rPr>
          <w:rFonts w:eastAsia="Calibri"/>
          <w:lang w:eastAsia="en-US"/>
        </w:rPr>
        <w:t xml:space="preserve"> </w:t>
      </w:r>
      <w:r w:rsidR="00B46F96">
        <w:rPr>
          <w:rFonts w:eastAsia="Calibri"/>
          <w:lang w:eastAsia="en-US"/>
        </w:rPr>
        <w:tab/>
      </w:r>
      <w:r w:rsidRPr="00810EEA">
        <w:t>postępowania o udzielenie zamówienia publicznego</w:t>
      </w:r>
      <w:r w:rsidR="00B46F96" w:rsidRPr="00B46F96">
        <w:rPr>
          <w:bCs/>
        </w:rPr>
        <w:t xml:space="preserve"> w trybie podstawowym bez negocjacji – art. 275 pkt 1 ustawy Pzp na zadanie pn.: </w:t>
      </w:r>
      <w:r w:rsidR="00B46F96" w:rsidRPr="00B46F96">
        <w:rPr>
          <w:b/>
        </w:rPr>
        <w:t xml:space="preserve">Zakup i dostawa sprzętu elektronicznego dla ZSPT CKU w Bojanowie i ZSZ w Rawiczu </w:t>
      </w:r>
      <w:r w:rsidR="00B46F96">
        <w:rPr>
          <w:b/>
        </w:rPr>
        <w:br/>
      </w:r>
      <w:r w:rsidR="00B46F96" w:rsidRPr="00B46F96">
        <w:rPr>
          <w:b/>
        </w:rPr>
        <w:t xml:space="preserve">w ramach projektu pt. "Nowe pracownie kształcenia zawodowego </w:t>
      </w:r>
      <w:r w:rsidR="00B46F96">
        <w:rPr>
          <w:b/>
        </w:rPr>
        <w:br/>
      </w:r>
      <w:r w:rsidR="00B46F96" w:rsidRPr="00B46F96">
        <w:rPr>
          <w:b/>
        </w:rPr>
        <w:t>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 oraz zakup licencji dla ZSZ w Rawiczu w ramach bieżącej działalności</w:t>
      </w:r>
      <w:r w:rsidR="00B46F96">
        <w:rPr>
          <w:b/>
        </w:rPr>
        <w:t xml:space="preserve"> – </w:t>
      </w:r>
      <w:r w:rsidR="00B46F96" w:rsidRPr="00B46F96">
        <w:rPr>
          <w:bCs/>
        </w:rPr>
        <w:t>Część II zamówienia.</w:t>
      </w:r>
      <w:r w:rsidR="00B46F96">
        <w:rPr>
          <w:b/>
        </w:rPr>
        <w:t xml:space="preserve"> </w:t>
      </w:r>
    </w:p>
    <w:p w14:paraId="64D22CB1" w14:textId="77777777" w:rsidR="00B048DA" w:rsidRPr="00810EEA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6E097FF4" w14:textId="46752F4E" w:rsidR="008642B3" w:rsidRPr="00810EEA" w:rsidRDefault="00B048DA" w:rsidP="00DC0CBE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60" w:line="276" w:lineRule="auto"/>
        <w:ind w:left="426"/>
        <w:jc w:val="both"/>
      </w:pPr>
      <w:r w:rsidRPr="00810EEA">
        <w:t xml:space="preserve">Zamawiający, </w:t>
      </w:r>
      <w:r w:rsidR="005453D7" w:rsidRPr="00810EEA">
        <w:rPr>
          <w:b/>
        </w:rPr>
        <w:t>Powiatowe Centrum Usług Wspólnych w Rawiczu</w:t>
      </w:r>
      <w:r w:rsidRPr="00810EEA">
        <w:t xml:space="preserve">, działając </w:t>
      </w:r>
      <w:r w:rsidR="00C65E53" w:rsidRPr="00810EEA">
        <w:t>na podstawie art. 253 ust. 1</w:t>
      </w:r>
      <w:r w:rsidR="00836DAF" w:rsidRPr="00810EEA">
        <w:t xml:space="preserve"> pkt. 1 i ust. 2</w:t>
      </w:r>
      <w:r w:rsidR="00C65E53" w:rsidRPr="00810EEA">
        <w:t xml:space="preserve"> ustawy z dnia 11 września 2019</w:t>
      </w:r>
      <w:r w:rsidR="00B46F96">
        <w:t xml:space="preserve"> </w:t>
      </w:r>
      <w:r w:rsidR="00C65E53" w:rsidRPr="00810EEA">
        <w:t xml:space="preserve">r. Prawo zamówień publicznych </w:t>
      </w:r>
      <w:r w:rsidR="005453D7" w:rsidRPr="00810EEA">
        <w:t>(</w:t>
      </w:r>
      <w:proofErr w:type="spellStart"/>
      <w:r w:rsidR="005453D7" w:rsidRPr="00810EEA">
        <w:t>t.j</w:t>
      </w:r>
      <w:proofErr w:type="spellEnd"/>
      <w:r w:rsidR="005453D7" w:rsidRPr="00810EEA">
        <w:t>. Dz. U. z 2024 poz. 1320)</w:t>
      </w:r>
      <w:r w:rsidR="00C65E53" w:rsidRPr="00810EEA">
        <w:t>, zwanej dalej „ustawą Pzp”</w:t>
      </w:r>
      <w:r w:rsidR="00D26ED6" w:rsidRPr="00810EEA">
        <w:t xml:space="preserve">, </w:t>
      </w:r>
      <w:r w:rsidR="00C65E53" w:rsidRPr="00810EEA">
        <w:t>informuje</w:t>
      </w:r>
      <w:r w:rsidR="00D26ED6" w:rsidRPr="00810EEA">
        <w:t xml:space="preserve">, że w toczącym się postępowaniu o udzielenie zamówienia publicznego, jako </w:t>
      </w:r>
      <w:r w:rsidR="00756CDA" w:rsidRPr="00810EEA">
        <w:t>najkorzystniejsz</w:t>
      </w:r>
      <w:r w:rsidR="00D26ED6" w:rsidRPr="00810EEA">
        <w:t xml:space="preserve">a wybrana została </w:t>
      </w:r>
      <w:r w:rsidR="00756CDA" w:rsidRPr="00810EEA">
        <w:t>ofer</w:t>
      </w:r>
      <w:r w:rsidR="00D26ED6" w:rsidRPr="00810EEA">
        <w:t>t</w:t>
      </w:r>
      <w:r w:rsidR="009F0E5C" w:rsidRPr="00810EEA">
        <w:t>a</w:t>
      </w:r>
      <w:r w:rsidRPr="00810EEA">
        <w:t xml:space="preserve"> złożona przez </w:t>
      </w:r>
      <w:r w:rsidR="00B46F96">
        <w:t>W</w:t>
      </w:r>
      <w:r w:rsidRPr="00810EEA">
        <w:t>ykonawcę</w:t>
      </w:r>
      <w:r w:rsidR="00D26ED6" w:rsidRPr="00810EEA"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46F96" w:rsidRPr="00810EEA" w14:paraId="644CBE76" w14:textId="77777777" w:rsidTr="004E7893">
        <w:trPr>
          <w:cantSplit/>
          <w:trHeight w:val="3191"/>
        </w:trPr>
        <w:tc>
          <w:tcPr>
            <w:tcW w:w="9498" w:type="dxa"/>
            <w:vAlign w:val="center"/>
          </w:tcPr>
          <w:p w14:paraId="20EBBB74" w14:textId="2638E680" w:rsidR="00343D81" w:rsidRPr="00343D81" w:rsidRDefault="00343D81" w:rsidP="004E7893">
            <w:pPr>
              <w:jc w:val="center"/>
              <w:rPr>
                <w:b/>
              </w:rPr>
            </w:pPr>
            <w:r w:rsidRPr="00343D81">
              <w:rPr>
                <w:b/>
              </w:rPr>
              <w:t>PWH WIP - Małgorzata Szczepanik-Grzywocz</w:t>
            </w:r>
          </w:p>
          <w:p w14:paraId="0E830A17" w14:textId="1A7C072D" w:rsidR="00343D81" w:rsidRPr="00343D81" w:rsidRDefault="00343D81" w:rsidP="004E7893">
            <w:pPr>
              <w:jc w:val="center"/>
              <w:rPr>
                <w:b/>
              </w:rPr>
            </w:pPr>
            <w:r w:rsidRPr="00343D81">
              <w:rPr>
                <w:bCs/>
              </w:rPr>
              <w:t>ul. Władysława Reymonta 23</w:t>
            </w:r>
          </w:p>
          <w:p w14:paraId="4DBFA320" w14:textId="3B303D3C" w:rsidR="00B46F96" w:rsidRPr="004E7893" w:rsidRDefault="00343D81" w:rsidP="004E7893">
            <w:pPr>
              <w:spacing w:after="240"/>
              <w:jc w:val="center"/>
              <w:rPr>
                <w:b/>
              </w:rPr>
            </w:pPr>
            <w:r w:rsidRPr="00343D81">
              <w:rPr>
                <w:bCs/>
              </w:rPr>
              <w:t>44-200 Rybnik</w:t>
            </w:r>
          </w:p>
          <w:p w14:paraId="6604CF47" w14:textId="77777777" w:rsidR="00B46F96" w:rsidRDefault="00B46F96" w:rsidP="004E7893">
            <w:pPr>
              <w:spacing w:after="240"/>
              <w:jc w:val="center"/>
              <w:rPr>
                <w:bCs/>
              </w:rPr>
            </w:pPr>
            <w:r>
              <w:t xml:space="preserve">na Część II - </w:t>
            </w:r>
            <w:r w:rsidRPr="00B46F96">
              <w:rPr>
                <w:bCs/>
              </w:rPr>
              <w:t>Grupa sprzęt ICT/TIK dla ZSZ w Rawiczu</w:t>
            </w:r>
          </w:p>
          <w:p w14:paraId="2CE6D17E" w14:textId="270406BF" w:rsidR="00B46F96" w:rsidRDefault="00B46F96" w:rsidP="004E7893">
            <w:pPr>
              <w:spacing w:after="240"/>
              <w:rPr>
                <w:bCs/>
              </w:rPr>
            </w:pPr>
            <w:r>
              <w:rPr>
                <w:bCs/>
              </w:rPr>
              <w:t xml:space="preserve">za cenę: </w:t>
            </w:r>
            <w:r w:rsidR="00343D81" w:rsidRPr="00343D81">
              <w:rPr>
                <w:b/>
              </w:rPr>
              <w:t xml:space="preserve">227 816,00 </w:t>
            </w:r>
            <w:r w:rsidRPr="00B46F96">
              <w:rPr>
                <w:b/>
              </w:rPr>
              <w:t>zł brutto</w:t>
            </w:r>
          </w:p>
          <w:p w14:paraId="1D0C9AB5" w14:textId="232C0B36" w:rsidR="00B46F96" w:rsidRDefault="00B46F96" w:rsidP="004E7893">
            <w:pPr>
              <w:rPr>
                <w:bCs/>
                <w:u w:val="single"/>
              </w:rPr>
            </w:pPr>
            <w:r w:rsidRPr="00B46F96">
              <w:rPr>
                <w:bCs/>
                <w:u w:val="single"/>
              </w:rPr>
              <w:t>Uzasadnienie wyboru:</w:t>
            </w:r>
          </w:p>
          <w:p w14:paraId="7FCC8665" w14:textId="7F6DF651" w:rsidR="00B46F96" w:rsidRPr="00B46F96" w:rsidRDefault="00B46F96" w:rsidP="004E7893">
            <w:pPr>
              <w:rPr>
                <w:bCs/>
              </w:rPr>
            </w:pPr>
            <w:r w:rsidRPr="00B46F96">
              <w:rPr>
                <w:bCs/>
                <w:i/>
                <w:iCs/>
              </w:rPr>
              <w:t xml:space="preserve">Oferta ww. Wykonawcy jest ofertą najkorzystniejszą, spełniającą warunki udziału </w:t>
            </w:r>
            <w:r>
              <w:rPr>
                <w:bCs/>
                <w:i/>
                <w:iCs/>
              </w:rPr>
              <w:br/>
            </w:r>
            <w:r w:rsidRPr="00B46F96">
              <w:rPr>
                <w:bCs/>
                <w:i/>
                <w:iCs/>
              </w:rPr>
              <w:t>w</w:t>
            </w:r>
            <w:r>
              <w:rPr>
                <w:bCs/>
                <w:i/>
                <w:iCs/>
              </w:rPr>
              <w:t xml:space="preserve"> </w:t>
            </w:r>
            <w:r w:rsidRPr="00B46F96">
              <w:rPr>
                <w:bCs/>
                <w:i/>
                <w:iCs/>
              </w:rPr>
              <w:t>postępowaniu oraz niepodlegającą odrzuceniu.</w:t>
            </w:r>
          </w:p>
        </w:tc>
      </w:tr>
    </w:tbl>
    <w:p w14:paraId="2E84B47C" w14:textId="77777777" w:rsidR="004E7893" w:rsidRDefault="004E7893" w:rsidP="004E7893">
      <w:pPr>
        <w:spacing w:before="360" w:after="120" w:line="276" w:lineRule="auto"/>
        <w:jc w:val="both"/>
        <w:rPr>
          <w:color w:val="000000"/>
        </w:rPr>
      </w:pPr>
    </w:p>
    <w:p w14:paraId="321AEA74" w14:textId="4EF52B23" w:rsidR="00992FF5" w:rsidRPr="00810EEA" w:rsidRDefault="00992FF5" w:rsidP="00DC0CBE">
      <w:pPr>
        <w:numPr>
          <w:ilvl w:val="0"/>
          <w:numId w:val="1"/>
        </w:numPr>
        <w:spacing w:before="360" w:after="120" w:line="276" w:lineRule="auto"/>
        <w:ind w:left="426"/>
        <w:jc w:val="both"/>
        <w:rPr>
          <w:color w:val="000000"/>
        </w:rPr>
      </w:pPr>
      <w:r w:rsidRPr="00810EEA">
        <w:rPr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402"/>
        <w:gridCol w:w="3119"/>
        <w:gridCol w:w="1134"/>
      </w:tblGrid>
      <w:tr w:rsidR="00992FF5" w:rsidRPr="00810EEA" w14:paraId="4108E4E0" w14:textId="77777777" w:rsidTr="006E5C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12FD1" w14:textId="77777777" w:rsidR="00992FF5" w:rsidRPr="00DC0CBE" w:rsidRDefault="00992FF5" w:rsidP="00F82C4B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C0CBE">
              <w:rPr>
                <w:b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B4504C" w14:textId="77777777" w:rsidR="00992FF5" w:rsidRPr="00DC0CBE" w:rsidRDefault="00992FF5" w:rsidP="00F82C4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C0CBE">
              <w:rPr>
                <w:b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79589E" w14:textId="77777777" w:rsidR="00992FF5" w:rsidRPr="00DC0CBE" w:rsidRDefault="00992FF5" w:rsidP="0026299B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C0CBE">
              <w:rPr>
                <w:b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49532E" w14:textId="77777777" w:rsidR="00992FF5" w:rsidRPr="00DC0CBE" w:rsidRDefault="00992FF5" w:rsidP="00F82C4B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C0CBE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343D81" w:rsidRPr="00810EEA" w14:paraId="08799F1D" w14:textId="77777777" w:rsidTr="009B5947"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76124" w14:textId="7EC7E87F" w:rsidR="00302AC7" w:rsidRPr="00302AC7" w:rsidRDefault="00302AC7" w:rsidP="00302AC7">
            <w:pPr>
              <w:spacing w:before="40" w:after="40"/>
              <w:jc w:val="center"/>
              <w:rPr>
                <w:bCs/>
                <w:color w:val="000000"/>
                <w:sz w:val="22"/>
                <w:szCs w:val="22"/>
              </w:rPr>
            </w:pPr>
            <w:r w:rsidRPr="00302AC7">
              <w:rPr>
                <w:color w:val="000000"/>
                <w:sz w:val="22"/>
                <w:szCs w:val="22"/>
              </w:rPr>
              <w:t xml:space="preserve">Część II - </w:t>
            </w:r>
            <w:r w:rsidRPr="00302AC7">
              <w:rPr>
                <w:bCs/>
                <w:color w:val="000000"/>
                <w:sz w:val="22"/>
                <w:szCs w:val="22"/>
              </w:rPr>
              <w:t>Grupa sprzęt ICT/TIK dla ZSZ w Rawiczu</w:t>
            </w:r>
          </w:p>
          <w:p w14:paraId="544A4618" w14:textId="4BB4CBC7" w:rsidR="00343D81" w:rsidRPr="00810EEA" w:rsidRDefault="00343D81" w:rsidP="00343D81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E4D6" w14:textId="77777777" w:rsidR="00343D81" w:rsidRPr="00DC0CBE" w:rsidRDefault="00343D81" w:rsidP="00343D8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>PWH WIP - Małgorzata Szczepanik-Grzywocz</w:t>
            </w:r>
          </w:p>
          <w:p w14:paraId="17D2C9ED" w14:textId="77777777" w:rsidR="00343D81" w:rsidRPr="00DC0CBE" w:rsidRDefault="00343D81" w:rsidP="00343D81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Władysława Reymonta 23</w:t>
            </w:r>
          </w:p>
          <w:p w14:paraId="3A5BEDC9" w14:textId="0C9936F5" w:rsidR="00343D81" w:rsidRPr="00810EEA" w:rsidRDefault="00343D81" w:rsidP="00343D81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44-200 Rybnik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0A54C" w14:textId="28B1B931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1 - Cena – </w:t>
            </w:r>
            <w:r w:rsidR="004E7893">
              <w:rPr>
                <w:sz w:val="22"/>
                <w:szCs w:val="22"/>
              </w:rPr>
              <w:t>60.00</w:t>
            </w:r>
          </w:p>
          <w:p w14:paraId="53723424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Okres gwarancji - 30.00</w:t>
            </w:r>
          </w:p>
          <w:p w14:paraId="2125C5C0" w14:textId="5F47399E" w:rsidR="00343D81" w:rsidRPr="00CF378A" w:rsidRDefault="00343D81" w:rsidP="00343D81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Aspekt społeczny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2008" w14:textId="4958811D" w:rsidR="00343D81" w:rsidRPr="00CF378A" w:rsidRDefault="004E7893" w:rsidP="00343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  <w:tr w:rsidR="00343D81" w:rsidRPr="00810EEA" w14:paraId="160283A1" w14:textId="77777777" w:rsidTr="009B5947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9C499" w14:textId="71FA7385" w:rsidR="00343D81" w:rsidRPr="00810EEA" w:rsidRDefault="00343D81" w:rsidP="00343D81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7D878" w14:textId="77777777" w:rsidR="00343D81" w:rsidRPr="00DC0CBE" w:rsidRDefault="00343D81" w:rsidP="00343D8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 xml:space="preserve">KOMBIT </w:t>
            </w:r>
            <w:proofErr w:type="spellStart"/>
            <w:r w:rsidRPr="00DC0CBE">
              <w:rPr>
                <w:b/>
                <w:bCs/>
                <w:sz w:val="22"/>
                <w:szCs w:val="22"/>
              </w:rPr>
              <w:t>Group</w:t>
            </w:r>
            <w:proofErr w:type="spellEnd"/>
            <w:r w:rsidRPr="00DC0CBE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6CB81ADB" w14:textId="77777777" w:rsidR="00343D81" w:rsidRPr="00DC0CBE" w:rsidRDefault="00343D81" w:rsidP="00343D81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Migdałowa 60</w:t>
            </w:r>
          </w:p>
          <w:p w14:paraId="2932127A" w14:textId="6DEB244A" w:rsidR="00343D81" w:rsidRPr="00810EEA" w:rsidRDefault="00343D81" w:rsidP="00343D81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61-612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3465C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- 50.53</w:t>
            </w:r>
          </w:p>
          <w:p w14:paraId="679F0D5D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Okres gwarancji - 30.00</w:t>
            </w:r>
          </w:p>
          <w:p w14:paraId="31955A12" w14:textId="5BD08FBC" w:rsidR="00343D81" w:rsidRPr="00810EEA" w:rsidRDefault="00343D81" w:rsidP="00343D81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Aspekt społeczny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3CCE" w14:textId="547D9F5D" w:rsidR="00343D81" w:rsidRPr="00810EEA" w:rsidRDefault="00343D81" w:rsidP="00343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90,53</w:t>
            </w:r>
          </w:p>
        </w:tc>
      </w:tr>
      <w:tr w:rsidR="00343D81" w:rsidRPr="00810EEA" w14:paraId="2B614685" w14:textId="77777777" w:rsidTr="009B5947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07454" w14:textId="302EBA8A" w:rsidR="00343D81" w:rsidRPr="00810EEA" w:rsidRDefault="00343D81" w:rsidP="00343D81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67B11" w14:textId="77777777" w:rsidR="00343D81" w:rsidRPr="00DC0CBE" w:rsidRDefault="00343D81" w:rsidP="00343D8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>FHU Horyzont Krzysztof Lech</w:t>
            </w:r>
          </w:p>
          <w:p w14:paraId="635C07C0" w14:textId="77777777" w:rsidR="00343D81" w:rsidRPr="00DC0CBE" w:rsidRDefault="00343D81" w:rsidP="00343D81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Parkowa 6</w:t>
            </w:r>
          </w:p>
          <w:p w14:paraId="631B53A4" w14:textId="5CA24304" w:rsidR="00343D81" w:rsidRPr="00810EEA" w:rsidRDefault="00343D81" w:rsidP="00343D81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38-300 Gorlice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08CE6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- 59.31</w:t>
            </w:r>
          </w:p>
          <w:p w14:paraId="63FA1FE8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Okres gwarancji - 30.00</w:t>
            </w:r>
          </w:p>
          <w:p w14:paraId="665BD50A" w14:textId="0DA6E4A5" w:rsidR="00343D81" w:rsidRPr="00810EEA" w:rsidRDefault="00343D81" w:rsidP="00343D81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DF09" w14:textId="121DA214" w:rsidR="00343D81" w:rsidRPr="00810EEA" w:rsidRDefault="00343D81" w:rsidP="00343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89,31</w:t>
            </w:r>
          </w:p>
        </w:tc>
      </w:tr>
      <w:tr w:rsidR="00343D81" w:rsidRPr="00810EEA" w14:paraId="5F125AF7" w14:textId="77777777" w:rsidTr="009B5947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B25AC" w14:textId="0BB7187A" w:rsidR="00343D81" w:rsidRPr="00810EEA" w:rsidRDefault="00343D81" w:rsidP="00343D81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4DF4D" w14:textId="77777777" w:rsidR="00343D81" w:rsidRPr="00DC0CBE" w:rsidRDefault="00343D81" w:rsidP="00343D8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 xml:space="preserve">Login </w:t>
            </w:r>
            <w:proofErr w:type="spellStart"/>
            <w:r w:rsidRPr="00DC0CBE">
              <w:rPr>
                <w:b/>
                <w:bCs/>
                <w:sz w:val="22"/>
                <w:szCs w:val="22"/>
              </w:rPr>
              <w:t>Computer</w:t>
            </w:r>
            <w:proofErr w:type="spellEnd"/>
            <w:r w:rsidRPr="00DC0CBE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7C762B2" w14:textId="77777777" w:rsidR="00343D81" w:rsidRPr="00DC0CBE" w:rsidRDefault="00343D81" w:rsidP="00343D81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Leszczyńskich 27</w:t>
            </w:r>
          </w:p>
          <w:p w14:paraId="4B279DD9" w14:textId="0721F25A" w:rsidR="00343D81" w:rsidRPr="00810EEA" w:rsidRDefault="00343D81" w:rsidP="00343D81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64-100 Leszno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1C5A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- 30.46</w:t>
            </w:r>
          </w:p>
          <w:p w14:paraId="3B056B4F" w14:textId="77777777" w:rsidR="00343D81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Okres gwarancji - 30.00</w:t>
            </w:r>
          </w:p>
          <w:p w14:paraId="227B0060" w14:textId="59F27B88" w:rsidR="00343D81" w:rsidRPr="00810EEA" w:rsidRDefault="00343D81" w:rsidP="00343D81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32F9" w14:textId="4FC5B16B" w:rsidR="00343D81" w:rsidRPr="00810EEA" w:rsidRDefault="00343D81" w:rsidP="00343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60,46</w:t>
            </w:r>
          </w:p>
        </w:tc>
      </w:tr>
      <w:tr w:rsidR="00343D81" w:rsidRPr="00810EEA" w14:paraId="37CF93F8" w14:textId="77777777" w:rsidTr="006E5CED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88DC5" w14:textId="0A32B9B8" w:rsidR="00343D81" w:rsidRPr="00810EEA" w:rsidRDefault="00343D81" w:rsidP="00A8702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E942" w14:textId="77777777" w:rsidR="00343D81" w:rsidRPr="00DC0CBE" w:rsidRDefault="00343D81" w:rsidP="00DC0CBE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DC0CBE">
              <w:rPr>
                <w:b/>
                <w:bCs/>
                <w:sz w:val="22"/>
                <w:szCs w:val="22"/>
              </w:rPr>
              <w:t>Tronus</w:t>
            </w:r>
            <w:proofErr w:type="spellEnd"/>
            <w:r w:rsidRPr="00DC0CBE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34668A3B" w14:textId="77777777" w:rsidR="00343D81" w:rsidRPr="00DC0CBE" w:rsidRDefault="00343D81" w:rsidP="00DC0CBE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Ordona 2a</w:t>
            </w:r>
          </w:p>
          <w:p w14:paraId="3BA09496" w14:textId="5CD1B9A5" w:rsidR="00343D81" w:rsidRPr="00810EEA" w:rsidRDefault="00343D81" w:rsidP="00DC0CBE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120A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1 - Cena - 0.00</w:t>
            </w:r>
          </w:p>
          <w:p w14:paraId="7ECDD169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2 - Okres gwarancji - 0.00</w:t>
            </w:r>
          </w:p>
          <w:p w14:paraId="38E7A9CC" w14:textId="77777777" w:rsidR="00343D81" w:rsidRPr="00810EEA" w:rsidRDefault="00343D81" w:rsidP="006E5CED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CC4E" w14:textId="77777777" w:rsidR="00343D81" w:rsidRPr="00810EEA" w:rsidRDefault="00343D81" w:rsidP="00A8702D">
            <w:pPr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 xml:space="preserve">  0,00</w:t>
            </w:r>
          </w:p>
        </w:tc>
      </w:tr>
      <w:tr w:rsidR="00343D81" w:rsidRPr="00810EEA" w14:paraId="7A39191F" w14:textId="77777777" w:rsidTr="006E5CED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C5D72" w14:textId="570B8090" w:rsidR="00343D81" w:rsidRPr="00810EEA" w:rsidRDefault="00343D81" w:rsidP="00A8702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91432" w14:textId="77777777" w:rsidR="00343D81" w:rsidRPr="00DC0CBE" w:rsidRDefault="00343D81" w:rsidP="00DC0CBE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>ALTARE Sp. z o.o.</w:t>
            </w:r>
          </w:p>
          <w:p w14:paraId="05A89D0E" w14:textId="77777777" w:rsidR="00343D81" w:rsidRPr="00DC0CBE" w:rsidRDefault="00343D81" w:rsidP="00DC0CBE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Warszawska 151</w:t>
            </w:r>
          </w:p>
          <w:p w14:paraId="062AA5C6" w14:textId="309DE23A" w:rsidR="00343D81" w:rsidRPr="00810EEA" w:rsidRDefault="00343D81" w:rsidP="00DC0CBE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25-547 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5667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1 - Cena - 0.00</w:t>
            </w:r>
          </w:p>
          <w:p w14:paraId="32CD6D1C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2 - Okres gwarancji - 0.00</w:t>
            </w:r>
          </w:p>
          <w:p w14:paraId="0DDF8DC9" w14:textId="77777777" w:rsidR="00343D81" w:rsidRPr="00810EEA" w:rsidRDefault="00343D81" w:rsidP="006E5CED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F1DDA" w14:textId="77777777" w:rsidR="00343D81" w:rsidRPr="00810EEA" w:rsidRDefault="00343D81" w:rsidP="00A8702D">
            <w:pPr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 xml:space="preserve">  0,00</w:t>
            </w:r>
          </w:p>
        </w:tc>
      </w:tr>
      <w:tr w:rsidR="00343D81" w:rsidRPr="00810EEA" w14:paraId="2AB8D795" w14:textId="77777777" w:rsidTr="006E5CED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5ADCC" w14:textId="6F500168" w:rsidR="00343D81" w:rsidRPr="00810EEA" w:rsidRDefault="00343D81" w:rsidP="00A8702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1EA8" w14:textId="77777777" w:rsidR="00343D81" w:rsidRPr="00DC0CBE" w:rsidRDefault="00343D81" w:rsidP="00DC0CBE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>SIETOM Sp. z o.o.</w:t>
            </w:r>
          </w:p>
          <w:p w14:paraId="400C02F9" w14:textId="77777777" w:rsidR="00343D81" w:rsidRPr="00DC0CBE" w:rsidRDefault="00343D81" w:rsidP="00DC0CBE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Rakietowa 22</w:t>
            </w:r>
          </w:p>
          <w:p w14:paraId="2CBA994F" w14:textId="27DAF2AF" w:rsidR="00343D81" w:rsidRPr="00810EEA" w:rsidRDefault="00343D81" w:rsidP="00DC0CBE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80-298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47CA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1 - Cena - 0.00</w:t>
            </w:r>
          </w:p>
          <w:p w14:paraId="2606CCED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2 - Okres gwarancji - 0.00</w:t>
            </w:r>
          </w:p>
          <w:p w14:paraId="6DF070F1" w14:textId="77777777" w:rsidR="00343D81" w:rsidRPr="00810EEA" w:rsidRDefault="00343D81" w:rsidP="006E5CED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9CD61" w14:textId="77777777" w:rsidR="00343D81" w:rsidRPr="00810EEA" w:rsidRDefault="00343D81" w:rsidP="00A8702D">
            <w:pPr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 xml:space="preserve">  0,00</w:t>
            </w:r>
          </w:p>
        </w:tc>
      </w:tr>
      <w:tr w:rsidR="00343D81" w:rsidRPr="00810EEA" w14:paraId="5D65BDEA" w14:textId="77777777" w:rsidTr="006E5CED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344B3" w14:textId="6B52DE9A" w:rsidR="00343D81" w:rsidRPr="00810EEA" w:rsidRDefault="00343D81" w:rsidP="00A8702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5E6A" w14:textId="77777777" w:rsidR="00343D81" w:rsidRPr="00DC0CBE" w:rsidRDefault="00343D81" w:rsidP="00DC0CBE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>g.IT Solutions Michał Daszkiewicz</w:t>
            </w:r>
          </w:p>
          <w:p w14:paraId="417CC07B" w14:textId="77777777" w:rsidR="00343D81" w:rsidRPr="00DC0CBE" w:rsidRDefault="00343D81" w:rsidP="00DC0CBE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Grunwaldzka 5e</w:t>
            </w:r>
          </w:p>
          <w:p w14:paraId="40998CE3" w14:textId="69F0FC75" w:rsidR="00343D81" w:rsidRPr="00810EEA" w:rsidRDefault="00343D81" w:rsidP="00DC0CBE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99-300 Kutno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B522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1 - Cena - 0.00</w:t>
            </w:r>
          </w:p>
          <w:p w14:paraId="7837BCEE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2 - Okres gwarancji - 0.00</w:t>
            </w:r>
          </w:p>
          <w:p w14:paraId="0D57DFAA" w14:textId="77777777" w:rsidR="00343D81" w:rsidRPr="00810EEA" w:rsidRDefault="00343D81" w:rsidP="006E5CED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3121" w14:textId="77777777" w:rsidR="00343D81" w:rsidRPr="00810EEA" w:rsidRDefault="00343D81" w:rsidP="00A8702D">
            <w:pPr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 xml:space="preserve">  0,00</w:t>
            </w:r>
          </w:p>
        </w:tc>
      </w:tr>
      <w:tr w:rsidR="00343D81" w:rsidRPr="00810EEA" w14:paraId="099A4F52" w14:textId="77777777" w:rsidTr="00343D81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3AED3" w14:textId="6532A278" w:rsidR="00343D81" w:rsidRPr="00810EEA" w:rsidRDefault="00343D81" w:rsidP="00A8702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CBFC0" w14:textId="77777777" w:rsidR="00343D81" w:rsidRPr="00DC0CBE" w:rsidRDefault="00343D81" w:rsidP="00DC0CBE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 xml:space="preserve">Ośrodek Komputerowy </w:t>
            </w:r>
            <w:r w:rsidRPr="00DC0CBE">
              <w:rPr>
                <w:b/>
                <w:bCs/>
                <w:sz w:val="22"/>
                <w:szCs w:val="22"/>
              </w:rPr>
              <w:br/>
              <w:t>INFOSTIL Sp. z o.o.</w:t>
            </w:r>
          </w:p>
          <w:p w14:paraId="3EE51A7E" w14:textId="77777777" w:rsidR="00343D81" w:rsidRPr="00DC0CBE" w:rsidRDefault="00343D81" w:rsidP="00DC0CBE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Kombatantów 2</w:t>
            </w:r>
          </w:p>
          <w:p w14:paraId="7CDC6FD5" w14:textId="7636236B" w:rsidR="00343D81" w:rsidRPr="00810EEA" w:rsidRDefault="00343D81" w:rsidP="00DC0CBE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66-400 Gorzów Wlkp.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2EB3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1 - Cena - 0.00</w:t>
            </w:r>
          </w:p>
          <w:p w14:paraId="3AFB474B" w14:textId="77777777" w:rsidR="00343D81" w:rsidRPr="00810EEA" w:rsidRDefault="00343D81" w:rsidP="006E5CE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2 - Okres gwarancji - 0.00</w:t>
            </w:r>
          </w:p>
          <w:p w14:paraId="54EADFE9" w14:textId="77777777" w:rsidR="00343D81" w:rsidRPr="00810EEA" w:rsidRDefault="00343D81" w:rsidP="006E5CED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DB6A" w14:textId="77777777" w:rsidR="00343D81" w:rsidRPr="00810EEA" w:rsidRDefault="00343D81" w:rsidP="00A8702D">
            <w:pPr>
              <w:jc w:val="center"/>
              <w:rPr>
                <w:color w:val="000000"/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 xml:space="preserve">  0,00</w:t>
            </w:r>
          </w:p>
        </w:tc>
      </w:tr>
      <w:tr w:rsidR="00343D81" w:rsidRPr="00810EEA" w14:paraId="48A6F55B" w14:textId="77777777" w:rsidTr="006E5CED"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5CE6" w14:textId="77777777" w:rsidR="00343D81" w:rsidRPr="00810EEA" w:rsidRDefault="00343D81" w:rsidP="00343D81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E6F6" w14:textId="77777777" w:rsidR="00343D81" w:rsidRPr="00DC0CBE" w:rsidRDefault="00343D81" w:rsidP="00343D8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b/>
                <w:bCs/>
                <w:sz w:val="22"/>
                <w:szCs w:val="22"/>
              </w:rPr>
              <w:t>Ogólnopolska Grupa IT Danuta Walczak</w:t>
            </w:r>
          </w:p>
          <w:p w14:paraId="4D2021B1" w14:textId="77777777" w:rsidR="00343D81" w:rsidRPr="00DC0CBE" w:rsidRDefault="00343D81" w:rsidP="00343D81">
            <w:pPr>
              <w:jc w:val="center"/>
              <w:rPr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ul. Armii Krajowej 3/161</w:t>
            </w:r>
          </w:p>
          <w:p w14:paraId="1C02BCF2" w14:textId="64B95139" w:rsidR="00343D81" w:rsidRPr="00DC0CBE" w:rsidRDefault="00343D81" w:rsidP="00343D8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DC0CBE">
              <w:rPr>
                <w:sz w:val="22"/>
                <w:szCs w:val="22"/>
              </w:rPr>
              <w:t>10-072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A568" w14:textId="77777777" w:rsidR="00343D81" w:rsidRPr="00810EEA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1 - Cena - 0.00</w:t>
            </w:r>
          </w:p>
          <w:p w14:paraId="5D65608B" w14:textId="77777777" w:rsidR="00343D81" w:rsidRPr="00810EEA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2 - Okres gwarancji - 0.00</w:t>
            </w:r>
          </w:p>
          <w:p w14:paraId="30175E24" w14:textId="1535A591" w:rsidR="00343D81" w:rsidRPr="00810EEA" w:rsidRDefault="00343D81" w:rsidP="00343D81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>3 - Aspekt społeczny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56D6" w14:textId="461D62D3" w:rsidR="00343D81" w:rsidRPr="00810EEA" w:rsidRDefault="00343D81" w:rsidP="00343D81">
            <w:pPr>
              <w:jc w:val="center"/>
              <w:rPr>
                <w:sz w:val="22"/>
                <w:szCs w:val="22"/>
              </w:rPr>
            </w:pPr>
            <w:r w:rsidRPr="00810EEA">
              <w:rPr>
                <w:sz w:val="22"/>
                <w:szCs w:val="22"/>
              </w:rPr>
              <w:t xml:space="preserve">  0,00</w:t>
            </w:r>
          </w:p>
        </w:tc>
      </w:tr>
    </w:tbl>
    <w:p w14:paraId="455D918D" w14:textId="77777777" w:rsidR="00DC0CBE" w:rsidRDefault="00DC0CBE" w:rsidP="00B51A2B">
      <w:pPr>
        <w:jc w:val="right"/>
        <w:rPr>
          <w:i/>
        </w:rPr>
      </w:pPr>
    </w:p>
    <w:p w14:paraId="3CA8AE6A" w14:textId="77777777" w:rsidR="00DC0CBE" w:rsidRDefault="00DC0CBE" w:rsidP="00B51A2B">
      <w:pPr>
        <w:jc w:val="right"/>
        <w:rPr>
          <w:i/>
        </w:rPr>
      </w:pPr>
    </w:p>
    <w:p w14:paraId="4078441F" w14:textId="3E065780" w:rsidR="00DC0CBE" w:rsidRPr="00DC0CBE" w:rsidRDefault="005453D7" w:rsidP="00DC0CBE">
      <w:pPr>
        <w:ind w:left="4248"/>
        <w:jc w:val="center"/>
        <w:rPr>
          <w:sz w:val="18"/>
          <w:szCs w:val="18"/>
        </w:rPr>
      </w:pPr>
      <w:r w:rsidRPr="00DC0CBE">
        <w:rPr>
          <w:sz w:val="18"/>
          <w:szCs w:val="18"/>
        </w:rPr>
        <w:t>Dyrektor</w:t>
      </w:r>
    </w:p>
    <w:p w14:paraId="21B558AF" w14:textId="124361A9" w:rsidR="00DC0CBE" w:rsidRPr="00DC0CBE" w:rsidRDefault="00DC0CBE" w:rsidP="00DC0CBE">
      <w:pPr>
        <w:ind w:left="4248"/>
        <w:jc w:val="center"/>
        <w:rPr>
          <w:sz w:val="18"/>
          <w:szCs w:val="18"/>
        </w:rPr>
      </w:pPr>
      <w:r w:rsidRPr="00DC0CBE">
        <w:rPr>
          <w:sz w:val="18"/>
          <w:szCs w:val="18"/>
        </w:rPr>
        <w:t>Powiatowego Centrum Usług</w:t>
      </w:r>
    </w:p>
    <w:p w14:paraId="0BDD7B07" w14:textId="1457B1CE" w:rsidR="00DC0CBE" w:rsidRPr="00DC0CBE" w:rsidRDefault="00DC0CBE" w:rsidP="00DC0CBE">
      <w:pPr>
        <w:ind w:left="4248"/>
        <w:jc w:val="center"/>
        <w:rPr>
          <w:sz w:val="18"/>
          <w:szCs w:val="18"/>
        </w:rPr>
      </w:pPr>
      <w:r w:rsidRPr="00DC0CBE">
        <w:rPr>
          <w:sz w:val="18"/>
          <w:szCs w:val="18"/>
        </w:rPr>
        <w:t>Wspólnych w Rawiczu</w:t>
      </w:r>
    </w:p>
    <w:p w14:paraId="11B2A2FA" w14:textId="77777777" w:rsidR="00DC0CBE" w:rsidRPr="00DC0CBE" w:rsidRDefault="00DC0CBE" w:rsidP="00DC0CBE">
      <w:pPr>
        <w:rPr>
          <w:sz w:val="18"/>
          <w:szCs w:val="18"/>
        </w:rPr>
      </w:pPr>
    </w:p>
    <w:p w14:paraId="59E9A2D3" w14:textId="0B046021" w:rsidR="008642B3" w:rsidRPr="00DC0CBE" w:rsidRDefault="00DC0CBE" w:rsidP="00DC0CBE">
      <w:pPr>
        <w:ind w:left="4248"/>
        <w:jc w:val="center"/>
        <w:rPr>
          <w:sz w:val="18"/>
          <w:szCs w:val="18"/>
        </w:rPr>
      </w:pPr>
      <w:r w:rsidRPr="00DC0CBE">
        <w:rPr>
          <w:sz w:val="18"/>
          <w:szCs w:val="18"/>
        </w:rPr>
        <w:t xml:space="preserve">(-) </w:t>
      </w:r>
      <w:r w:rsidR="005453D7" w:rsidRPr="00DC0CBE">
        <w:rPr>
          <w:sz w:val="18"/>
          <w:szCs w:val="18"/>
        </w:rPr>
        <w:t>Urszula</w:t>
      </w:r>
      <w:r w:rsidR="00B464D3" w:rsidRPr="00DC0CBE">
        <w:rPr>
          <w:sz w:val="18"/>
          <w:szCs w:val="18"/>
        </w:rPr>
        <w:t xml:space="preserve"> </w:t>
      </w:r>
      <w:bookmarkEnd w:id="0"/>
      <w:r w:rsidR="005453D7" w:rsidRPr="00DC0CBE">
        <w:rPr>
          <w:sz w:val="18"/>
          <w:szCs w:val="18"/>
        </w:rPr>
        <w:t>Stefaniak</w:t>
      </w:r>
    </w:p>
    <w:sectPr w:rsidR="008642B3" w:rsidRPr="00DC0CBE" w:rsidSect="00810E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1193F" w14:textId="77777777" w:rsidR="00860B96" w:rsidRDefault="00860B96">
      <w:r>
        <w:separator/>
      </w:r>
    </w:p>
  </w:endnote>
  <w:endnote w:type="continuationSeparator" w:id="0">
    <w:p w14:paraId="1B7860CA" w14:textId="77777777" w:rsidR="00860B96" w:rsidRDefault="0086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89512" w14:textId="77777777" w:rsidR="005453D7" w:rsidRDefault="00545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0607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C812BA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27402D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8AFB2" w14:textId="77777777" w:rsidR="005453D7" w:rsidRDefault="00545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97F1D" w14:textId="77777777" w:rsidR="00860B96" w:rsidRDefault="00860B96">
      <w:r>
        <w:separator/>
      </w:r>
    </w:p>
  </w:footnote>
  <w:footnote w:type="continuationSeparator" w:id="0">
    <w:p w14:paraId="7F5617D2" w14:textId="77777777" w:rsidR="00860B96" w:rsidRDefault="00860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8E66F" w14:textId="77777777" w:rsidR="005453D7" w:rsidRDefault="00545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4228D" w14:textId="40AEB6BD" w:rsidR="005453D7" w:rsidRDefault="0011595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C3BFBC" wp14:editId="62C87EA0">
          <wp:simplePos x="0" y="0"/>
          <wp:positionH relativeFrom="column">
            <wp:posOffset>-4445</wp:posOffset>
          </wp:positionH>
          <wp:positionV relativeFrom="paragraph">
            <wp:posOffset>-361950</wp:posOffset>
          </wp:positionV>
          <wp:extent cx="5753100" cy="7620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D59E1" w14:textId="77777777" w:rsidR="005453D7" w:rsidRDefault="00545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E224C"/>
    <w:multiLevelType w:val="hybridMultilevel"/>
    <w:tmpl w:val="B882DB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337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B96"/>
    <w:rsid w:val="00000460"/>
    <w:rsid w:val="00022322"/>
    <w:rsid w:val="00042497"/>
    <w:rsid w:val="000C1E6F"/>
    <w:rsid w:val="000E4E56"/>
    <w:rsid w:val="00115952"/>
    <w:rsid w:val="001A1468"/>
    <w:rsid w:val="001B7815"/>
    <w:rsid w:val="001D1EEC"/>
    <w:rsid w:val="00211A34"/>
    <w:rsid w:val="00224CD3"/>
    <w:rsid w:val="0026299B"/>
    <w:rsid w:val="002736D3"/>
    <w:rsid w:val="002B1E4F"/>
    <w:rsid w:val="002B6761"/>
    <w:rsid w:val="00302AC7"/>
    <w:rsid w:val="00343D81"/>
    <w:rsid w:val="003445A0"/>
    <w:rsid w:val="003A0AFC"/>
    <w:rsid w:val="003D611C"/>
    <w:rsid w:val="00415E6A"/>
    <w:rsid w:val="00431C0B"/>
    <w:rsid w:val="00437CAD"/>
    <w:rsid w:val="004657DA"/>
    <w:rsid w:val="004830FD"/>
    <w:rsid w:val="00483139"/>
    <w:rsid w:val="004B2665"/>
    <w:rsid w:val="004C3459"/>
    <w:rsid w:val="004E324A"/>
    <w:rsid w:val="004E7234"/>
    <w:rsid w:val="004E7893"/>
    <w:rsid w:val="00514919"/>
    <w:rsid w:val="005453D7"/>
    <w:rsid w:val="0054734E"/>
    <w:rsid w:val="00596EA3"/>
    <w:rsid w:val="00596FD7"/>
    <w:rsid w:val="005E5BFF"/>
    <w:rsid w:val="00607F9B"/>
    <w:rsid w:val="00644DCB"/>
    <w:rsid w:val="00657C1E"/>
    <w:rsid w:val="006D6074"/>
    <w:rsid w:val="006E3089"/>
    <w:rsid w:val="006E5CED"/>
    <w:rsid w:val="00712C39"/>
    <w:rsid w:val="00723F83"/>
    <w:rsid w:val="00756CDA"/>
    <w:rsid w:val="007E2ACC"/>
    <w:rsid w:val="007E68C5"/>
    <w:rsid w:val="00810EEA"/>
    <w:rsid w:val="008162D2"/>
    <w:rsid w:val="00832144"/>
    <w:rsid w:val="00836DAF"/>
    <w:rsid w:val="008567C7"/>
    <w:rsid w:val="00860B96"/>
    <w:rsid w:val="008642B3"/>
    <w:rsid w:val="008A6C10"/>
    <w:rsid w:val="008E5102"/>
    <w:rsid w:val="00915B9E"/>
    <w:rsid w:val="00944D19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46F96"/>
    <w:rsid w:val="00B51A2B"/>
    <w:rsid w:val="00B8185B"/>
    <w:rsid w:val="00BB5491"/>
    <w:rsid w:val="00BC6F7F"/>
    <w:rsid w:val="00BD2174"/>
    <w:rsid w:val="00C423DD"/>
    <w:rsid w:val="00C60D7B"/>
    <w:rsid w:val="00C65E53"/>
    <w:rsid w:val="00CA0B33"/>
    <w:rsid w:val="00CA3511"/>
    <w:rsid w:val="00CF378A"/>
    <w:rsid w:val="00D01E5B"/>
    <w:rsid w:val="00D03382"/>
    <w:rsid w:val="00D03D62"/>
    <w:rsid w:val="00D04203"/>
    <w:rsid w:val="00D168A0"/>
    <w:rsid w:val="00D26ED6"/>
    <w:rsid w:val="00D42C90"/>
    <w:rsid w:val="00D8427E"/>
    <w:rsid w:val="00DC0CBE"/>
    <w:rsid w:val="00DC7181"/>
    <w:rsid w:val="00E30B2D"/>
    <w:rsid w:val="00E62859"/>
    <w:rsid w:val="00E85D70"/>
    <w:rsid w:val="00F223E4"/>
    <w:rsid w:val="00F33C66"/>
    <w:rsid w:val="00F82C4B"/>
    <w:rsid w:val="00F90A71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BC4428"/>
  <w15:chartTrackingRefBased/>
  <w15:docId w15:val="{83E3DF83-3FFD-4055-B6F5-46133E3C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554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6</cp:revision>
  <cp:lastPrinted>2025-04-22T10:40:00Z</cp:lastPrinted>
  <dcterms:created xsi:type="dcterms:W3CDTF">2025-04-22T10:41:00Z</dcterms:created>
  <dcterms:modified xsi:type="dcterms:W3CDTF">2025-06-16T10:47:00Z</dcterms:modified>
</cp:coreProperties>
</file>