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50F5AB" w14:textId="752A8C3F" w:rsidR="009475A8" w:rsidRPr="00587552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9A4B7C" w:rsidRPr="00587552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1EED7784" w14:textId="77777777" w:rsidR="008F3D36" w:rsidRPr="00587552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170EC6F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2CF4AF0E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41EC6914" w14:textId="77777777" w:rsidR="008F3D36" w:rsidRPr="00587552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2587F890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6C576D0C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70FF6329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08C1B33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69FC3E61" w14:textId="77777777" w:rsidR="008F3D36" w:rsidRPr="00587552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0CF1FAB0" w14:textId="77777777" w:rsidR="008F3D36" w:rsidRPr="00587552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3A2AF78C" w14:textId="77777777" w:rsidR="008F3D36" w:rsidRPr="00587552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1D6785E3" w14:textId="77777777" w:rsidR="008F3D36" w:rsidRPr="00587552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278808A5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28C057BE" w14:textId="77777777" w:rsidR="008F3D36" w:rsidRPr="00587552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75F2D788" w14:textId="77777777" w:rsidR="008F3D36" w:rsidRPr="00587552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00436F80" w14:textId="26A21994" w:rsidR="008F3D36" w:rsidRPr="00587552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9E56DB" w:rsidRPr="009E56DB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3 sztuk zestawów komputerowych stacjonarnych dla </w:t>
      </w:r>
      <w:proofErr w:type="spellStart"/>
      <w:r w:rsidR="009E56DB" w:rsidRPr="009E56DB">
        <w:rPr>
          <w:rFonts w:ascii="Verdana" w:eastAsia="Times New Roman" w:hAnsi="Verdana" w:cs="Calibri"/>
          <w:b/>
          <w:sz w:val="18"/>
          <w:szCs w:val="18"/>
          <w:lang w:eastAsia="pl-PL"/>
        </w:rPr>
        <w:t>WIMiR</w:t>
      </w:r>
      <w:proofErr w:type="spellEnd"/>
      <w:r w:rsidR="009E56DB" w:rsidRPr="009E56DB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DE-dzp.272-360/25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587552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587552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61934FA" w14:textId="77777777" w:rsidR="008F3D36" w:rsidRPr="00587552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0122C7F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441C58C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587552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A447BA7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587552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30489D72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CCCE7EB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0BEA037B" w14:textId="77777777" w:rsidR="008F3D36" w:rsidRPr="00587552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B9448BF" w14:textId="77777777" w:rsidR="008F3D36" w:rsidRPr="00587552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2B790AA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587552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735BC54" w14:textId="77777777" w:rsidR="008F3D36" w:rsidRPr="00587552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33868BA7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4BA854CB" w14:textId="77777777" w:rsidR="008F3D36" w:rsidRPr="00587552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587552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13C9C265" w14:textId="77777777" w:rsidR="005103B9" w:rsidRPr="00587552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587552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D22817" w14:textId="77777777" w:rsidR="006353CE" w:rsidRDefault="006353CE" w:rsidP="0038231F">
      <w:pPr>
        <w:spacing w:after="0" w:line="240" w:lineRule="auto"/>
      </w:pPr>
      <w:r>
        <w:separator/>
      </w:r>
    </w:p>
  </w:endnote>
  <w:endnote w:type="continuationSeparator" w:id="0">
    <w:p w14:paraId="74DC2547" w14:textId="77777777" w:rsidR="006353CE" w:rsidRDefault="006353C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10759" w14:textId="77777777" w:rsidR="007F3E51" w:rsidRDefault="007F3E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AC0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E0B40F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DD180" w14:textId="77777777" w:rsidR="007F3E51" w:rsidRDefault="007F3E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F4810" w14:textId="77777777" w:rsidR="006353CE" w:rsidRDefault="006353CE" w:rsidP="0038231F">
      <w:pPr>
        <w:spacing w:after="0" w:line="240" w:lineRule="auto"/>
      </w:pPr>
      <w:r>
        <w:separator/>
      </w:r>
    </w:p>
  </w:footnote>
  <w:footnote w:type="continuationSeparator" w:id="0">
    <w:p w14:paraId="52D0A5DA" w14:textId="77777777" w:rsidR="006353CE" w:rsidRDefault="006353CE" w:rsidP="0038231F">
      <w:pPr>
        <w:spacing w:after="0" w:line="240" w:lineRule="auto"/>
      </w:pPr>
      <w:r>
        <w:continuationSeparator/>
      </w:r>
    </w:p>
  </w:footnote>
  <w:footnote w:id="1">
    <w:p w14:paraId="4419D32E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DC77549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739A6" w14:textId="77777777" w:rsidR="007F3E51" w:rsidRDefault="007F3E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7D9F80" w14:textId="77777777" w:rsidR="007F3E51" w:rsidRDefault="007F3E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640075" w14:textId="77777777" w:rsidR="007F3E51" w:rsidRDefault="007F3E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64034618">
    <w:abstractNumId w:val="7"/>
  </w:num>
  <w:num w:numId="2" w16cid:durableId="1223175870">
    <w:abstractNumId w:val="0"/>
  </w:num>
  <w:num w:numId="3" w16cid:durableId="1930457388">
    <w:abstractNumId w:val="6"/>
  </w:num>
  <w:num w:numId="4" w16cid:durableId="1644118255">
    <w:abstractNumId w:val="9"/>
  </w:num>
  <w:num w:numId="5" w16cid:durableId="1411272897">
    <w:abstractNumId w:val="8"/>
  </w:num>
  <w:num w:numId="6" w16cid:durableId="870188154">
    <w:abstractNumId w:val="5"/>
  </w:num>
  <w:num w:numId="7" w16cid:durableId="2131581346">
    <w:abstractNumId w:val="1"/>
  </w:num>
  <w:num w:numId="8" w16cid:durableId="1718502458">
    <w:abstractNumId w:val="3"/>
  </w:num>
  <w:num w:numId="9" w16cid:durableId="499741194">
    <w:abstractNumId w:val="2"/>
  </w:num>
  <w:num w:numId="10" w16cid:durableId="1231234836">
    <w:abstractNumId w:val="4"/>
  </w:num>
  <w:num w:numId="11" w16cid:durableId="170998970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53CE"/>
    <w:rsid w:val="00023477"/>
    <w:rsid w:val="000247FF"/>
    <w:rsid w:val="00025C8D"/>
    <w:rsid w:val="000303EE"/>
    <w:rsid w:val="00034F7B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0F12F0"/>
    <w:rsid w:val="0011158C"/>
    <w:rsid w:val="001142F5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37B7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31C5"/>
    <w:rsid w:val="00587552"/>
    <w:rsid w:val="005C39CA"/>
    <w:rsid w:val="005E176A"/>
    <w:rsid w:val="00634311"/>
    <w:rsid w:val="006353CE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7F3E51"/>
    <w:rsid w:val="00804F07"/>
    <w:rsid w:val="008129F2"/>
    <w:rsid w:val="0082580D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4B7C"/>
    <w:rsid w:val="009C7756"/>
    <w:rsid w:val="009E56DB"/>
    <w:rsid w:val="00A15F7E"/>
    <w:rsid w:val="00A166B0"/>
    <w:rsid w:val="00A22DCF"/>
    <w:rsid w:val="00A24C2D"/>
    <w:rsid w:val="00A276E4"/>
    <w:rsid w:val="00A3062E"/>
    <w:rsid w:val="00A347DE"/>
    <w:rsid w:val="00AD5B22"/>
    <w:rsid w:val="00AE6FF2"/>
    <w:rsid w:val="00B0088C"/>
    <w:rsid w:val="00B15219"/>
    <w:rsid w:val="00B15FD3"/>
    <w:rsid w:val="00B34079"/>
    <w:rsid w:val="00B44AA6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0A9D73"/>
  <w15:chartTrackingRefBased/>
  <w15:docId w15:val="{C8DFE85D-F72F-434D-9FFA-DC149A25C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2025-06-13T10:59:00Z</dcterms:created>
  <dcterms:modified xsi:type="dcterms:W3CDTF">2025-06-13T10:59:00Z</dcterms:modified>
</cp:coreProperties>
</file>