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B0BE5" w14:textId="2C48B3A8" w:rsidR="00FB7F50" w:rsidRPr="002245BE" w:rsidRDefault="00C14D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4DB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94777">
        <w:rPr>
          <w:sz w:val="22"/>
          <w:szCs w:val="22"/>
        </w:rPr>
        <w:t>16.06.2025 r.</w:t>
      </w:r>
    </w:p>
    <w:p w14:paraId="12840CF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EF1F8C1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3E0F794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886BF28" w14:textId="77777777" w:rsidR="002032C0" w:rsidRPr="002032C0" w:rsidRDefault="002032C0" w:rsidP="002032C0">
      <w:r w:rsidRPr="002032C0">
        <w:t>ul. Prądnicka 35-37</w:t>
      </w:r>
    </w:p>
    <w:p w14:paraId="64604BED" w14:textId="77777777" w:rsidR="002032C0" w:rsidRPr="002032C0" w:rsidRDefault="002032C0" w:rsidP="002032C0">
      <w:r w:rsidRPr="002032C0">
        <w:t>31-202 Kraków</w:t>
      </w:r>
    </w:p>
    <w:p w14:paraId="5D4DC09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E2B74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14DBE" w:rsidRPr="00607F9B" w14:paraId="6FE67246" w14:textId="77777777" w:rsidTr="003D482B">
        <w:trPr>
          <w:trHeight w:val="638"/>
        </w:trPr>
        <w:tc>
          <w:tcPr>
            <w:tcW w:w="959" w:type="dxa"/>
            <w:shd w:val="clear" w:color="auto" w:fill="auto"/>
          </w:tcPr>
          <w:p w14:paraId="369ED945" w14:textId="77777777" w:rsidR="00C14DBE" w:rsidRPr="00607F9B" w:rsidRDefault="00C14DBE" w:rsidP="003D48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01ECCF" w14:textId="7E7BEC32" w:rsidR="00C14DBE" w:rsidRPr="00607F9B" w:rsidRDefault="00C14DBE" w:rsidP="003D48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4DBE">
              <w:rPr>
                <w:sz w:val="22"/>
                <w:szCs w:val="22"/>
              </w:rPr>
              <w:t>podstawowy</w:t>
            </w:r>
            <w:r w:rsidR="00B03843">
              <w:rPr>
                <w:sz w:val="22"/>
                <w:szCs w:val="22"/>
              </w:rPr>
              <w:t>m</w:t>
            </w:r>
            <w:r w:rsidRPr="00C14DB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4DBE">
              <w:rPr>
                <w:b/>
                <w:bCs/>
                <w:sz w:val="22"/>
                <w:szCs w:val="22"/>
              </w:rPr>
              <w:t>Zakup i dostawa pampersów dla dzieci i dorosłych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4DBE">
              <w:rPr>
                <w:b/>
                <w:sz w:val="22"/>
                <w:szCs w:val="22"/>
              </w:rPr>
              <w:t>ZP/22/2025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BAE6A8" w14:textId="60610793" w:rsidR="008642B3" w:rsidRPr="00B038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B03843">
        <w:rPr>
          <w:sz w:val="22"/>
          <w:szCs w:val="22"/>
        </w:rPr>
        <w:t>Zamawiający, działając na podstawie art. 253 ust. 1</w:t>
      </w:r>
      <w:r w:rsidR="00836DAF" w:rsidRPr="00B03843">
        <w:rPr>
          <w:sz w:val="22"/>
          <w:szCs w:val="22"/>
        </w:rPr>
        <w:t xml:space="preserve"> pkt 1 i ust. 2</w:t>
      </w:r>
      <w:r w:rsidRPr="00B03843">
        <w:rPr>
          <w:sz w:val="22"/>
          <w:szCs w:val="22"/>
        </w:rPr>
        <w:t xml:space="preserve"> ustawy z dnia 11 września 2019</w:t>
      </w:r>
      <w:r w:rsidR="002032C0" w:rsidRPr="00B03843">
        <w:rPr>
          <w:sz w:val="22"/>
          <w:szCs w:val="22"/>
        </w:rPr>
        <w:t xml:space="preserve"> </w:t>
      </w:r>
      <w:r w:rsidRPr="00B03843">
        <w:rPr>
          <w:sz w:val="22"/>
          <w:szCs w:val="22"/>
        </w:rPr>
        <w:t>r. Prawo zamówień publicznych, zwanej dalej „ustawą Pzp”</w:t>
      </w:r>
      <w:r w:rsidR="00D26ED6" w:rsidRPr="00B03843">
        <w:rPr>
          <w:sz w:val="22"/>
          <w:szCs w:val="22"/>
        </w:rPr>
        <w:t xml:space="preserve">, </w:t>
      </w:r>
      <w:r w:rsidRPr="00B03843">
        <w:rPr>
          <w:sz w:val="22"/>
          <w:szCs w:val="22"/>
        </w:rPr>
        <w:t>informuje</w:t>
      </w:r>
      <w:r w:rsidR="00D26ED6" w:rsidRPr="00B03843">
        <w:rPr>
          <w:sz w:val="22"/>
          <w:szCs w:val="22"/>
        </w:rPr>
        <w:t xml:space="preserve">, że w toczącym się postępowaniu o udzielenie zamówienia publicznego, jako </w:t>
      </w:r>
      <w:r w:rsidR="00756CDA" w:rsidRPr="00B03843">
        <w:rPr>
          <w:sz w:val="22"/>
          <w:szCs w:val="22"/>
        </w:rPr>
        <w:t>najkorzystniejsz</w:t>
      </w:r>
      <w:r w:rsidR="00D26ED6" w:rsidRPr="00B03843">
        <w:rPr>
          <w:sz w:val="22"/>
          <w:szCs w:val="22"/>
        </w:rPr>
        <w:t xml:space="preserve">a wybrana została </w:t>
      </w:r>
      <w:r w:rsidR="00756CDA" w:rsidRPr="00B03843">
        <w:rPr>
          <w:sz w:val="22"/>
          <w:szCs w:val="22"/>
        </w:rPr>
        <w:t>ofer</w:t>
      </w:r>
      <w:r w:rsidR="00D26ED6" w:rsidRPr="00B03843">
        <w:rPr>
          <w:sz w:val="22"/>
          <w:szCs w:val="22"/>
        </w:rPr>
        <w:t>t</w:t>
      </w:r>
      <w:r w:rsidR="009F0E5C" w:rsidRPr="00B03843">
        <w:rPr>
          <w:sz w:val="22"/>
          <w:szCs w:val="22"/>
        </w:rPr>
        <w:t>a</w:t>
      </w:r>
      <w:r w:rsidR="00D26ED6" w:rsidRPr="00B0384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14DBE" w:rsidRPr="00B03843" w14:paraId="15DF8A16" w14:textId="77777777" w:rsidTr="003D482B">
        <w:trPr>
          <w:cantSplit/>
        </w:trPr>
        <w:tc>
          <w:tcPr>
            <w:tcW w:w="9072" w:type="dxa"/>
          </w:tcPr>
          <w:p w14:paraId="3C1FD975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Konsorcjum firm:</w:t>
            </w:r>
          </w:p>
          <w:p w14:paraId="2CE63685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Citonet-Kraków Sp. z o.o i Toruńskie Zakłady Materiałów Opatrunkowych S.A.</w:t>
            </w:r>
          </w:p>
          <w:p w14:paraId="16C65E11" w14:textId="77777777" w:rsidR="00B03843" w:rsidRPr="00B03843" w:rsidRDefault="00B03843" w:rsidP="00B03843">
            <w:pPr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ul. Gromadzka 52</w:t>
            </w:r>
          </w:p>
          <w:p w14:paraId="56149266" w14:textId="2B299E17" w:rsidR="00C14DBE" w:rsidRPr="00B03843" w:rsidRDefault="00B03843" w:rsidP="00B038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30-719 Kraków </w:t>
            </w:r>
            <w:r w:rsidR="00C14DBE" w:rsidRPr="00B03843">
              <w:rPr>
                <w:sz w:val="22"/>
                <w:szCs w:val="22"/>
              </w:rPr>
              <w:t>na:</w:t>
            </w:r>
          </w:p>
          <w:p w14:paraId="6E4140E6" w14:textId="77777777" w:rsidR="00C14DBE" w:rsidRPr="00B03843" w:rsidRDefault="00C14DBE" w:rsidP="003D48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1: Pakiet 1- Pieluchomajtki dla dorosłych </w:t>
            </w:r>
          </w:p>
          <w:p w14:paraId="58639C55" w14:textId="77777777" w:rsidR="00C14DBE" w:rsidRPr="00B03843" w:rsidRDefault="00C14DBE" w:rsidP="003D48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03843">
              <w:rPr>
                <w:color w:val="000000"/>
                <w:sz w:val="22"/>
                <w:szCs w:val="22"/>
              </w:rPr>
              <w:t>Uzasadnienie wyboru:</w:t>
            </w:r>
          </w:p>
          <w:p w14:paraId="00714E90" w14:textId="77777777" w:rsidR="00C14DBE" w:rsidRPr="00B03843" w:rsidRDefault="00C14DBE" w:rsidP="003D48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Jedyna złożona oferta, spełniająca wymogi Zamawiającego.</w:t>
            </w:r>
          </w:p>
        </w:tc>
      </w:tr>
      <w:tr w:rsidR="00C14DBE" w:rsidRPr="00B03843" w14:paraId="4F577D5B" w14:textId="77777777" w:rsidTr="003D482B">
        <w:trPr>
          <w:cantSplit/>
        </w:trPr>
        <w:tc>
          <w:tcPr>
            <w:tcW w:w="9072" w:type="dxa"/>
          </w:tcPr>
          <w:p w14:paraId="1E3D5158" w14:textId="12DC1D05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Konsorcjum firm:</w:t>
            </w:r>
          </w:p>
          <w:p w14:paraId="31665CE2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Citonet-Kraków Sp. z o.o i Toruńskie Zakłady Materiałów Opatrunkowych S.A.</w:t>
            </w:r>
          </w:p>
          <w:p w14:paraId="3F06219E" w14:textId="77777777" w:rsidR="00B03843" w:rsidRPr="00B03843" w:rsidRDefault="00B03843" w:rsidP="00B03843">
            <w:pPr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ul. Gromadzka 52</w:t>
            </w:r>
          </w:p>
          <w:p w14:paraId="529A32D9" w14:textId="0577DF7D" w:rsidR="00C14DBE" w:rsidRPr="00B03843" w:rsidRDefault="00B03843" w:rsidP="00B038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30-719 Kraków </w:t>
            </w:r>
            <w:r w:rsidR="00C14DBE" w:rsidRPr="00B03843">
              <w:rPr>
                <w:sz w:val="22"/>
                <w:szCs w:val="22"/>
              </w:rPr>
              <w:t>na:</w:t>
            </w:r>
          </w:p>
          <w:p w14:paraId="009D86CD" w14:textId="77777777" w:rsidR="00C14DBE" w:rsidRPr="00B03843" w:rsidRDefault="00C14DBE" w:rsidP="003D48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2: Pakiet 2- Pampersy dla dzieci </w:t>
            </w:r>
          </w:p>
          <w:p w14:paraId="36492364" w14:textId="77777777" w:rsidR="00C14DBE" w:rsidRPr="00B03843" w:rsidRDefault="00C14DBE" w:rsidP="003D48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03843">
              <w:rPr>
                <w:color w:val="000000"/>
                <w:sz w:val="22"/>
                <w:szCs w:val="22"/>
              </w:rPr>
              <w:t>Uzasadnienie wyboru:</w:t>
            </w:r>
          </w:p>
          <w:p w14:paraId="2EDF80A8" w14:textId="77777777" w:rsidR="00C14DBE" w:rsidRPr="00B03843" w:rsidRDefault="00C14DBE" w:rsidP="003D48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Jedyna złożona oferta, spełniająca wymogi Zamawiającego.</w:t>
            </w:r>
          </w:p>
        </w:tc>
      </w:tr>
    </w:tbl>
    <w:p w14:paraId="6A70DB1B" w14:textId="77777777" w:rsidR="003A0AFC" w:rsidRDefault="00C14DB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B03843">
        <w:rPr>
          <w:color w:val="000000"/>
          <w:sz w:val="22"/>
          <w:szCs w:val="22"/>
        </w:rPr>
        <w:t xml:space="preserve"> </w:t>
      </w:r>
      <w:r w:rsidR="00915B9E" w:rsidRPr="00B0384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p w14:paraId="28AB384E" w14:textId="77777777" w:rsidR="00B03843" w:rsidRPr="00B03843" w:rsidRDefault="00B03843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B03843" w14:paraId="4876459D" w14:textId="77777777" w:rsidTr="0057114B">
        <w:tc>
          <w:tcPr>
            <w:tcW w:w="2169" w:type="dxa"/>
            <w:shd w:val="clear" w:color="auto" w:fill="F3F3F3"/>
            <w:vAlign w:val="center"/>
          </w:tcPr>
          <w:p w14:paraId="06928CDA" w14:textId="77777777" w:rsidR="00211A34" w:rsidRPr="00B03843" w:rsidRDefault="00211A34" w:rsidP="0057114B">
            <w:pPr>
              <w:jc w:val="center"/>
              <w:rPr>
                <w:b/>
                <w:sz w:val="22"/>
                <w:szCs w:val="22"/>
              </w:rPr>
            </w:pPr>
            <w:r w:rsidRPr="00B03843">
              <w:rPr>
                <w:b/>
                <w:sz w:val="22"/>
                <w:szCs w:val="22"/>
              </w:rPr>
              <w:t>Zadanie częściowe</w:t>
            </w:r>
          </w:p>
          <w:p w14:paraId="3F324C34" w14:textId="77777777" w:rsidR="0057114B" w:rsidRPr="00B03843" w:rsidRDefault="0057114B" w:rsidP="0057114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03843">
              <w:rPr>
                <w:b/>
                <w:sz w:val="22"/>
                <w:szCs w:val="22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07A24BE6" w14:textId="77777777" w:rsidR="00211A34" w:rsidRPr="00B03843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03843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8466455" w14:textId="77777777" w:rsidR="00211A34" w:rsidRPr="00B03843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03843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F841068" w14:textId="77777777" w:rsidR="00211A34" w:rsidRPr="00B03843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03843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bookmarkEnd w:id="0"/>
      <w:tr w:rsidR="00C14DBE" w:rsidRPr="00B03843" w14:paraId="0AD1C1E6" w14:textId="77777777" w:rsidTr="003D482B">
        <w:tc>
          <w:tcPr>
            <w:tcW w:w="2169" w:type="dxa"/>
            <w:shd w:val="clear" w:color="auto" w:fill="auto"/>
          </w:tcPr>
          <w:p w14:paraId="7C597E16" w14:textId="77777777" w:rsidR="00C14DBE" w:rsidRPr="00B03843" w:rsidRDefault="00C14DBE" w:rsidP="003D482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1 - Pakiet 1- Pieluchomajtki dla dorosłych</w:t>
            </w:r>
          </w:p>
        </w:tc>
        <w:tc>
          <w:tcPr>
            <w:tcW w:w="2793" w:type="dxa"/>
            <w:shd w:val="clear" w:color="auto" w:fill="auto"/>
          </w:tcPr>
          <w:p w14:paraId="65228E8F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Konsorcjum firm:</w:t>
            </w:r>
          </w:p>
          <w:p w14:paraId="79C3E341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Citonet-Kraków Sp. z o.o i Toruńskie Zakłady Materiałów Opatrunkowych S.A.</w:t>
            </w:r>
          </w:p>
          <w:p w14:paraId="6AF2369D" w14:textId="77777777" w:rsidR="00B03843" w:rsidRPr="00B03843" w:rsidRDefault="00B03843" w:rsidP="00B03843">
            <w:pPr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ul. Gromadzka 52</w:t>
            </w:r>
          </w:p>
          <w:p w14:paraId="1A1D65E6" w14:textId="69260491" w:rsidR="00C14DBE" w:rsidRPr="00B03843" w:rsidRDefault="00B03843" w:rsidP="00B03843">
            <w:pPr>
              <w:spacing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lastRenderedPageBreak/>
              <w:t>30-719 Kraków</w:t>
            </w:r>
          </w:p>
        </w:tc>
        <w:tc>
          <w:tcPr>
            <w:tcW w:w="2551" w:type="dxa"/>
            <w:shd w:val="clear" w:color="auto" w:fill="auto"/>
          </w:tcPr>
          <w:p w14:paraId="74DAF19B" w14:textId="77777777" w:rsidR="00C14DBE" w:rsidRPr="00B03843" w:rsidRDefault="00C14DBE" w:rsidP="003D482B">
            <w:pPr>
              <w:spacing w:before="40" w:after="40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lastRenderedPageBreak/>
              <w:t>1 - Cena - 320.00</w:t>
            </w:r>
          </w:p>
          <w:p w14:paraId="0E73CB56" w14:textId="77777777" w:rsidR="00C14DBE" w:rsidRPr="00B03843" w:rsidRDefault="00C14DBE" w:rsidP="003D482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4C57D2" w14:textId="77777777" w:rsidR="00C14DBE" w:rsidRPr="00B03843" w:rsidRDefault="00C14DBE" w:rsidP="003D482B">
            <w:pPr>
              <w:jc w:val="center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  400,00</w:t>
            </w:r>
          </w:p>
        </w:tc>
      </w:tr>
      <w:tr w:rsidR="00C14DBE" w:rsidRPr="00B03843" w14:paraId="623BCCD4" w14:textId="77777777" w:rsidTr="003D482B">
        <w:tc>
          <w:tcPr>
            <w:tcW w:w="2169" w:type="dxa"/>
            <w:shd w:val="clear" w:color="auto" w:fill="auto"/>
          </w:tcPr>
          <w:p w14:paraId="2C084748" w14:textId="77777777" w:rsidR="00C14DBE" w:rsidRPr="00B03843" w:rsidRDefault="00C14DBE" w:rsidP="003D482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2 - Pakiet 2- Pampersy dla dzieci</w:t>
            </w:r>
          </w:p>
        </w:tc>
        <w:tc>
          <w:tcPr>
            <w:tcW w:w="2793" w:type="dxa"/>
            <w:shd w:val="clear" w:color="auto" w:fill="auto"/>
          </w:tcPr>
          <w:p w14:paraId="08F78390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Konsorcjum firm:</w:t>
            </w:r>
          </w:p>
          <w:p w14:paraId="1A7EF26C" w14:textId="77777777" w:rsidR="00B03843" w:rsidRPr="00B03843" w:rsidRDefault="00B03843" w:rsidP="00B03843">
            <w:pPr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Citonet-Kraków Sp. z o.o i Toruńskie Zakłady Materiałów Opatrunkowych S.A.</w:t>
            </w:r>
          </w:p>
          <w:p w14:paraId="1326DB2D" w14:textId="77777777" w:rsidR="00B03843" w:rsidRPr="00B03843" w:rsidRDefault="00B03843" w:rsidP="00B03843">
            <w:pPr>
              <w:jc w:val="both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ul. Gromadzka 52</w:t>
            </w:r>
          </w:p>
          <w:p w14:paraId="4839C1BB" w14:textId="54B2FAD4" w:rsidR="00C14DBE" w:rsidRPr="00B03843" w:rsidRDefault="00B03843" w:rsidP="00B03843">
            <w:pPr>
              <w:spacing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30-719 Kraków</w:t>
            </w:r>
          </w:p>
        </w:tc>
        <w:tc>
          <w:tcPr>
            <w:tcW w:w="2551" w:type="dxa"/>
            <w:shd w:val="clear" w:color="auto" w:fill="auto"/>
          </w:tcPr>
          <w:p w14:paraId="6AC9EB89" w14:textId="77777777" w:rsidR="00C14DBE" w:rsidRPr="00B03843" w:rsidRDefault="00C14DBE" w:rsidP="003D482B">
            <w:pPr>
              <w:spacing w:before="40" w:after="40"/>
              <w:rPr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1 - Cena - 320.00</w:t>
            </w:r>
          </w:p>
          <w:p w14:paraId="5F5DE758" w14:textId="77777777" w:rsidR="00C14DBE" w:rsidRPr="00B03843" w:rsidRDefault="00C14DBE" w:rsidP="003D482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810F7C" w14:textId="77777777" w:rsidR="00C14DBE" w:rsidRPr="00B03843" w:rsidRDefault="00C14DBE" w:rsidP="003D482B">
            <w:pPr>
              <w:jc w:val="center"/>
              <w:rPr>
                <w:color w:val="000000"/>
                <w:sz w:val="22"/>
                <w:szCs w:val="22"/>
              </w:rPr>
            </w:pPr>
            <w:r w:rsidRPr="00B03843">
              <w:rPr>
                <w:sz w:val="22"/>
                <w:szCs w:val="22"/>
              </w:rPr>
              <w:t xml:space="preserve">  400,00</w:t>
            </w:r>
          </w:p>
        </w:tc>
      </w:tr>
    </w:tbl>
    <w:p w14:paraId="2B2DD77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2C45B" w14:textId="77777777" w:rsidR="007A0FE4" w:rsidRDefault="007A0FE4">
      <w:r>
        <w:separator/>
      </w:r>
    </w:p>
  </w:endnote>
  <w:endnote w:type="continuationSeparator" w:id="0">
    <w:p w14:paraId="67E67DF1" w14:textId="77777777" w:rsidR="007A0FE4" w:rsidRDefault="007A0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EFE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5719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9479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FCE8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79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A749C" w14:textId="77777777" w:rsidR="007A0FE4" w:rsidRDefault="007A0FE4">
      <w:r>
        <w:separator/>
      </w:r>
    </w:p>
  </w:footnote>
  <w:footnote w:type="continuationSeparator" w:id="0">
    <w:p w14:paraId="6891F142" w14:textId="77777777" w:rsidR="007A0FE4" w:rsidRDefault="007A0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93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C67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BF8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FE4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A743A"/>
    <w:rsid w:val="005E5BFF"/>
    <w:rsid w:val="00607F9B"/>
    <w:rsid w:val="00644DCB"/>
    <w:rsid w:val="00657C1E"/>
    <w:rsid w:val="006E3089"/>
    <w:rsid w:val="00712C39"/>
    <w:rsid w:val="007217BC"/>
    <w:rsid w:val="00756CDA"/>
    <w:rsid w:val="007A0FE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3843"/>
    <w:rsid w:val="00B32D12"/>
    <w:rsid w:val="00B464D3"/>
    <w:rsid w:val="00B74EB6"/>
    <w:rsid w:val="00B8185B"/>
    <w:rsid w:val="00B94777"/>
    <w:rsid w:val="00BC6F7F"/>
    <w:rsid w:val="00BD2174"/>
    <w:rsid w:val="00C14DBE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6A03E"/>
  <w15:chartTrackingRefBased/>
  <w15:docId w15:val="{8282ADE9-29F0-4A24-98EA-C6DA1EDE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257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2025-06-12T08:35:00Z</dcterms:created>
  <dcterms:modified xsi:type="dcterms:W3CDTF">2025-06-16T11:42:00Z</dcterms:modified>
</cp:coreProperties>
</file>