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7B3826AF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DC0A50">
        <w:rPr>
          <w:rFonts w:ascii="Arial" w:hAnsi="Arial" w:cs="Arial"/>
          <w:b/>
        </w:rPr>
        <w:t>332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24889A33" w:rsidR="00F90CD1" w:rsidRPr="00ED2EDD" w:rsidRDefault="008706A4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8706A4">
        <w:rPr>
          <w:rFonts w:ascii="Arial" w:hAnsi="Arial" w:cs="Arial"/>
          <w:b/>
          <w:iCs/>
          <w:sz w:val="20"/>
          <w:szCs w:val="20"/>
        </w:rPr>
        <w:t xml:space="preserve">Dostawa stanowiska do badań makro- i mikrostrukturalnych materiałów z wykorzystaniem różnych technik kontrastowych światła odbitego i przechodzącego dla </w:t>
      </w:r>
      <w:proofErr w:type="spellStart"/>
      <w:r w:rsidRPr="008706A4">
        <w:rPr>
          <w:rFonts w:ascii="Arial" w:hAnsi="Arial" w:cs="Arial"/>
          <w:b/>
          <w:iCs/>
          <w:sz w:val="20"/>
          <w:szCs w:val="20"/>
        </w:rPr>
        <w:t>WIMiIP</w:t>
      </w:r>
      <w:proofErr w:type="spellEnd"/>
      <w:r w:rsidRPr="008706A4">
        <w:rPr>
          <w:rFonts w:ascii="Arial" w:hAnsi="Arial" w:cs="Arial"/>
          <w:b/>
          <w:iCs/>
          <w:sz w:val="20"/>
          <w:szCs w:val="20"/>
        </w:rPr>
        <w:t xml:space="preserve"> DE-dzp.272-332/25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CF5A0" w14:textId="77777777" w:rsidR="004362F4" w:rsidRDefault="004362F4" w:rsidP="0038231F">
      <w:pPr>
        <w:spacing w:after="0" w:line="240" w:lineRule="auto"/>
      </w:pPr>
      <w:r>
        <w:separator/>
      </w:r>
    </w:p>
  </w:endnote>
  <w:endnote w:type="continuationSeparator" w:id="0">
    <w:p w14:paraId="6AAE5C0B" w14:textId="77777777" w:rsidR="004362F4" w:rsidRDefault="004362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6AAC3" w14:textId="77777777" w:rsidR="004362F4" w:rsidRDefault="004362F4" w:rsidP="0038231F">
      <w:pPr>
        <w:spacing w:after="0" w:line="240" w:lineRule="auto"/>
      </w:pPr>
      <w:r>
        <w:separator/>
      </w:r>
    </w:p>
  </w:footnote>
  <w:footnote w:type="continuationSeparator" w:id="0">
    <w:p w14:paraId="1977992F" w14:textId="77777777" w:rsidR="004362F4" w:rsidRDefault="004362F4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1FC9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280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060E"/>
    <w:rsid w:val="00103D09"/>
    <w:rsid w:val="00105EE6"/>
    <w:rsid w:val="00110593"/>
    <w:rsid w:val="0011306C"/>
    <w:rsid w:val="0012157F"/>
    <w:rsid w:val="00122954"/>
    <w:rsid w:val="00160A7A"/>
    <w:rsid w:val="00163A8D"/>
    <w:rsid w:val="001902D2"/>
    <w:rsid w:val="001B3BC8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D3179"/>
    <w:rsid w:val="002D4DF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471B2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23964"/>
    <w:rsid w:val="00434CC2"/>
    <w:rsid w:val="004362F4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12CA5"/>
    <w:rsid w:val="00520174"/>
    <w:rsid w:val="00524951"/>
    <w:rsid w:val="005433B0"/>
    <w:rsid w:val="005434B3"/>
    <w:rsid w:val="005570BD"/>
    <w:rsid w:val="00560F5C"/>
    <w:rsid w:val="00562023"/>
    <w:rsid w:val="005641F0"/>
    <w:rsid w:val="005641FB"/>
    <w:rsid w:val="00591B74"/>
    <w:rsid w:val="005925F1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D4422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3E56"/>
    <w:rsid w:val="00815D8D"/>
    <w:rsid w:val="00816838"/>
    <w:rsid w:val="00825A09"/>
    <w:rsid w:val="00830AB1"/>
    <w:rsid w:val="00833FCD"/>
    <w:rsid w:val="00842991"/>
    <w:rsid w:val="00847232"/>
    <w:rsid w:val="008706A4"/>
    <w:rsid w:val="008757E1"/>
    <w:rsid w:val="00877EB5"/>
    <w:rsid w:val="00892E48"/>
    <w:rsid w:val="008C2F4A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C5247"/>
    <w:rsid w:val="00AE2A11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D4C23"/>
    <w:rsid w:val="00BE6F04"/>
    <w:rsid w:val="00BF076F"/>
    <w:rsid w:val="00BF2A9F"/>
    <w:rsid w:val="00C014B5"/>
    <w:rsid w:val="00C113BF"/>
    <w:rsid w:val="00C14B0C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57CC2"/>
    <w:rsid w:val="00D7532C"/>
    <w:rsid w:val="00D80F6E"/>
    <w:rsid w:val="00DA6266"/>
    <w:rsid w:val="00DA6EC7"/>
    <w:rsid w:val="00DC0A50"/>
    <w:rsid w:val="00DD146A"/>
    <w:rsid w:val="00DD3E9D"/>
    <w:rsid w:val="00DE58DD"/>
    <w:rsid w:val="00DF2C67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129"/>
    <w:rsid w:val="00E65685"/>
    <w:rsid w:val="00E73190"/>
    <w:rsid w:val="00E73CEB"/>
    <w:rsid w:val="00E83BFA"/>
    <w:rsid w:val="00EA431B"/>
    <w:rsid w:val="00EB7CDE"/>
    <w:rsid w:val="00ED1C8C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0D6F"/>
    <w:rsid w:val="00F83AD5"/>
    <w:rsid w:val="00F8636A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832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2025-06-09T13:16:00Z</dcterms:created>
  <dcterms:modified xsi:type="dcterms:W3CDTF">2025-06-10T10:02:00Z</dcterms:modified>
</cp:coreProperties>
</file>