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page" w:horzAnchor="margin" w:tblpY="656"/>
        <w:tblW w:w="10201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80"/>
        <w:gridCol w:w="10121"/>
      </w:tblGrid>
      <w:tr w:rsidR="00C61A22" w:rsidRPr="00C61A22" w14:paraId="4469DC87" w14:textId="77777777" w:rsidTr="00C27D0E">
        <w:trPr>
          <w:trHeight w:val="790"/>
        </w:trPr>
        <w:tc>
          <w:tcPr>
            <w:tcW w:w="80" w:type="dxa"/>
            <w:shd w:val="clear" w:color="auto" w:fill="auto"/>
          </w:tcPr>
          <w:p w14:paraId="40F61EC1" w14:textId="77777777" w:rsidR="00C61A22" w:rsidRPr="00C61A22" w:rsidRDefault="00C61A22" w:rsidP="00C27D0E">
            <w:pPr>
              <w:snapToGrid w:val="0"/>
            </w:pPr>
          </w:p>
        </w:tc>
        <w:tc>
          <w:tcPr>
            <w:tcW w:w="10121" w:type="dxa"/>
            <w:shd w:val="clear" w:color="auto" w:fill="auto"/>
            <w:vAlign w:val="center"/>
          </w:tcPr>
          <w:p w14:paraId="3D06AEBA" w14:textId="77777777" w:rsidR="00C61A22" w:rsidRPr="00C61A22" w:rsidRDefault="00C61A22" w:rsidP="00C27D0E">
            <w:pPr>
              <w:pStyle w:val="Nagwek"/>
              <w:ind w:hanging="567"/>
            </w:pPr>
            <w:r w:rsidRPr="00C61A22">
              <w:rPr>
                <w:noProof/>
              </w:rPr>
              <w:pict w14:anchorId="26525E3D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1" o:spid="_x0000_i1025" type="#_x0000_t75" style="width:503.25pt;height:43.5pt;visibility:visible">
                  <v:imagedata r:id="rId6" o:title=""/>
                </v:shape>
              </w:pict>
            </w:r>
          </w:p>
        </w:tc>
      </w:tr>
    </w:tbl>
    <w:p w14:paraId="2C3E0168" w14:textId="77777777" w:rsidR="00C61A22" w:rsidRPr="00C61A22" w:rsidRDefault="00C61A22" w:rsidP="00C61A22">
      <w:pPr>
        <w:pStyle w:val="Bezodstpw"/>
        <w:rPr>
          <w:rFonts w:ascii="Times New Roman" w:hAnsi="Times New Roman"/>
          <w:sz w:val="20"/>
          <w:szCs w:val="20"/>
        </w:rPr>
      </w:pPr>
    </w:p>
    <w:p w14:paraId="7038D43C" w14:textId="408676BA" w:rsidR="00930A96" w:rsidRPr="00C61A22" w:rsidRDefault="009F4415" w:rsidP="00930A96">
      <w:pPr>
        <w:spacing w:after="480"/>
        <w:jc w:val="right"/>
      </w:pPr>
      <w:r w:rsidRPr="00C61A22">
        <w:t>Niepołomice</w:t>
      </w:r>
      <w:r w:rsidR="00930A96" w:rsidRPr="00C61A22">
        <w:t xml:space="preserve"> dnia: </w:t>
      </w:r>
      <w:r w:rsidRPr="00C61A22">
        <w:t>2025-06-16</w:t>
      </w:r>
    </w:p>
    <w:p w14:paraId="4F32FACE" w14:textId="77777777" w:rsidR="00930A96" w:rsidRPr="00C61A22" w:rsidRDefault="009F4415" w:rsidP="00930A96">
      <w:pPr>
        <w:spacing w:line="360" w:lineRule="auto"/>
        <w:rPr>
          <w:b/>
          <w:bCs/>
        </w:rPr>
      </w:pPr>
      <w:r w:rsidRPr="00C61A22">
        <w:rPr>
          <w:b/>
          <w:bCs/>
        </w:rPr>
        <w:t>GMINA NIEPOŁOMICE</w:t>
      </w:r>
    </w:p>
    <w:p w14:paraId="71CC9829" w14:textId="77777777" w:rsidR="00930A96" w:rsidRPr="00C61A22" w:rsidRDefault="009F4415" w:rsidP="00930A96">
      <w:pPr>
        <w:spacing w:line="360" w:lineRule="auto"/>
      </w:pPr>
      <w:r w:rsidRPr="00C61A22">
        <w:t>Pl. Zwycięstwa</w:t>
      </w:r>
      <w:r w:rsidR="00930A96" w:rsidRPr="00C61A22">
        <w:t xml:space="preserve"> </w:t>
      </w:r>
      <w:r w:rsidRPr="00C61A22">
        <w:t>13</w:t>
      </w:r>
    </w:p>
    <w:p w14:paraId="50F6493D" w14:textId="77777777" w:rsidR="00930A96" w:rsidRPr="00C61A22" w:rsidRDefault="009F4415" w:rsidP="00930A96">
      <w:r w:rsidRPr="00C61A22">
        <w:t>32-005</w:t>
      </w:r>
      <w:r w:rsidR="00930A96" w:rsidRPr="00C61A22">
        <w:t xml:space="preserve"> </w:t>
      </w:r>
      <w:r w:rsidRPr="00C61A22">
        <w:t>Niepołomice</w:t>
      </w:r>
    </w:p>
    <w:p w14:paraId="15C83D39" w14:textId="2ABE25CE" w:rsidR="00930A96" w:rsidRPr="00C61A22" w:rsidRDefault="00C61A22" w:rsidP="00930A96">
      <w:pPr>
        <w:spacing w:after="480"/>
        <w:jc w:val="both"/>
        <w:rPr>
          <w:bCs/>
        </w:rPr>
      </w:pPr>
      <w:r>
        <w:rPr>
          <w:bCs/>
        </w:rPr>
        <w:t>Pismo: ZP.271.15.2025.2</w:t>
      </w:r>
    </w:p>
    <w:p w14:paraId="3DE16323" w14:textId="77777777" w:rsidR="00930A96" w:rsidRPr="00C61A22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b/>
        </w:rPr>
      </w:pPr>
      <w:r w:rsidRPr="00C61A22">
        <w:rPr>
          <w:b/>
        </w:rPr>
        <w:t>WYKONAWCY</w:t>
      </w:r>
    </w:p>
    <w:p w14:paraId="0AA50EBC" w14:textId="77777777" w:rsidR="00930A96" w:rsidRPr="00C61A22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</w:pPr>
      <w:r w:rsidRPr="00C61A22"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C61A22" w14:paraId="5550074B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932EDAD" w14:textId="77777777" w:rsidR="00930A96" w:rsidRPr="00C61A22" w:rsidRDefault="00930A96" w:rsidP="00E03B3C">
            <w:pPr>
              <w:pStyle w:val="Nagwek1"/>
              <w:spacing w:after="0" w:line="360" w:lineRule="auto"/>
              <w:jc w:val="center"/>
              <w:rPr>
                <w:rFonts w:ascii="Times New Roman" w:hAnsi="Times New Roman"/>
                <w:spacing w:val="60"/>
                <w:sz w:val="20"/>
              </w:rPr>
            </w:pPr>
            <w:r w:rsidRPr="00C61A22">
              <w:rPr>
                <w:rFonts w:ascii="Times New Roman" w:hAnsi="Times New Roman"/>
                <w:spacing w:val="60"/>
                <w:sz w:val="20"/>
              </w:rPr>
              <w:t>ZAWIADOMIENIE</w:t>
            </w:r>
          </w:p>
          <w:p w14:paraId="31D50C92" w14:textId="77777777" w:rsidR="00930A96" w:rsidRPr="00C61A22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</w:pPr>
            <w:r w:rsidRPr="00C61A22">
              <w:t xml:space="preserve">o zmianie treści Specyfikacji Warunków Zamówienia (dalej </w:t>
            </w:r>
            <w:r w:rsidRPr="00C61A22">
              <w:rPr>
                <w:b/>
                <w:bCs/>
              </w:rPr>
              <w:t>SWZ</w:t>
            </w:r>
            <w:r w:rsidRPr="00C61A22">
              <w:t>)</w:t>
            </w:r>
          </w:p>
        </w:tc>
      </w:tr>
    </w:tbl>
    <w:p w14:paraId="50439746" w14:textId="77777777" w:rsidR="00930A96" w:rsidRPr="00C61A22" w:rsidRDefault="00930A96" w:rsidP="00930A96">
      <w:pPr>
        <w:spacing w:after="120" w:line="360" w:lineRule="auto"/>
        <w:jc w:val="both"/>
        <w:rPr>
          <w:rFonts w:eastAsia="Calibri"/>
          <w:lang w:eastAsia="en-US"/>
        </w:rPr>
      </w:pPr>
      <w:r w:rsidRPr="00C61A22">
        <w:rPr>
          <w:rFonts w:eastAsia="Calibri"/>
          <w:lang w:eastAsia="en-US"/>
        </w:rPr>
        <w:t xml:space="preserve">Dotyczy </w:t>
      </w:r>
      <w:r w:rsidRPr="00C61A22">
        <w:t>postępowania o udzielenie zamówienia publicznego</w:t>
      </w:r>
      <w:r w:rsidRPr="00C61A22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C61A22" w14:paraId="726C6CA7" w14:textId="77777777" w:rsidTr="00E03B3C">
        <w:tc>
          <w:tcPr>
            <w:tcW w:w="2269" w:type="dxa"/>
            <w:shd w:val="clear" w:color="auto" w:fill="auto"/>
          </w:tcPr>
          <w:p w14:paraId="4C0F4BE5" w14:textId="77777777" w:rsidR="00930A96" w:rsidRPr="00C61A22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C61A22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1DF6683" w14:textId="77777777" w:rsidR="00930A96" w:rsidRPr="00C61A22" w:rsidRDefault="009F4415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C61A22">
              <w:rPr>
                <w:bCs/>
              </w:rPr>
              <w:t>Dostawa wyposażenia  warsztatów szkolnych na potrzeby kształcenia zawodowego w ramach projektu pod nazwą: Rozbudowa infrastruktury i doposażenie pracowni kształcenia zawodowego w Gminie Niepołomice.</w:t>
            </w:r>
            <w:r w:rsidR="00930A96" w:rsidRPr="00C61A22">
              <w:rPr>
                <w:bCs/>
              </w:rPr>
              <w:t>.</w:t>
            </w:r>
          </w:p>
        </w:tc>
      </w:tr>
      <w:tr w:rsidR="009F4415" w:rsidRPr="00C61A22" w14:paraId="5C50E50D" w14:textId="77777777" w:rsidTr="00C27D0E">
        <w:tc>
          <w:tcPr>
            <w:tcW w:w="2269" w:type="dxa"/>
            <w:shd w:val="clear" w:color="auto" w:fill="auto"/>
          </w:tcPr>
          <w:p w14:paraId="4491444C" w14:textId="77777777" w:rsidR="009F4415" w:rsidRPr="00C61A22" w:rsidRDefault="009F4415" w:rsidP="00C27D0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C61A22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3F5EB4F" w14:textId="77777777" w:rsidR="009F4415" w:rsidRPr="00C61A22" w:rsidRDefault="009F4415" w:rsidP="00C27D0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C61A22">
              <w:rPr>
                <w:bCs/>
              </w:rPr>
              <w:t>ZP.271.15.2025</w:t>
            </w:r>
          </w:p>
        </w:tc>
      </w:tr>
    </w:tbl>
    <w:p w14:paraId="26701C22" w14:textId="77777777" w:rsidR="00EF1037" w:rsidRPr="00C61A22" w:rsidRDefault="005C0930" w:rsidP="00930A96">
      <w:pPr>
        <w:spacing w:before="480" w:after="120" w:line="360" w:lineRule="auto"/>
        <w:jc w:val="both"/>
      </w:pPr>
      <w:r w:rsidRPr="00C61A22">
        <w:t xml:space="preserve">Zamawiający, </w:t>
      </w:r>
      <w:r w:rsidR="009F4415" w:rsidRPr="00C61A22">
        <w:rPr>
          <w:b/>
        </w:rPr>
        <w:t>GMINA NIEPOŁOMICE</w:t>
      </w:r>
      <w:r w:rsidRPr="00C61A22">
        <w:t xml:space="preserve">, działając na podstawie art. 137 ust. 1 i 2 ustawy z dnia 11 września 2019r. Prawo zamówień publicznych </w:t>
      </w:r>
      <w:r w:rsidR="009F4415" w:rsidRPr="00C61A22">
        <w:t>(</w:t>
      </w:r>
      <w:proofErr w:type="spellStart"/>
      <w:r w:rsidR="009F4415" w:rsidRPr="00C61A22">
        <w:t>t.j</w:t>
      </w:r>
      <w:proofErr w:type="spellEnd"/>
      <w:r w:rsidR="009F4415" w:rsidRPr="00C61A22">
        <w:t>. Dz. U. z 2024 poz. 1320)</w:t>
      </w:r>
      <w:r w:rsidRPr="00C61A22">
        <w:t xml:space="preserve">, </w:t>
      </w:r>
      <w:r w:rsidR="00EB3650" w:rsidRPr="00C61A22">
        <w:t xml:space="preserve">informuje o </w:t>
      </w:r>
      <w:r w:rsidRPr="00C61A22">
        <w:t>dokon</w:t>
      </w:r>
      <w:r w:rsidR="00EB3650" w:rsidRPr="00C61A22">
        <w:t>aniu</w:t>
      </w:r>
      <w:r w:rsidRPr="00C61A22">
        <w:t xml:space="preserve"> </w:t>
      </w:r>
      <w:r w:rsidR="00460DC4" w:rsidRPr="00C61A22">
        <w:t>zmian</w:t>
      </w:r>
      <w:r w:rsidRPr="00C61A22">
        <w:t xml:space="preserve"> w z</w:t>
      </w:r>
      <w:r w:rsidR="00460DC4" w:rsidRPr="00C61A22">
        <w:t>apis</w:t>
      </w:r>
      <w:r w:rsidRPr="00C61A22">
        <w:t>ach</w:t>
      </w:r>
      <w:r w:rsidR="00460DC4" w:rsidRPr="00C61A22">
        <w:t xml:space="preserve"> </w:t>
      </w:r>
      <w:r w:rsidR="0022485D" w:rsidRPr="00C61A22">
        <w:t>SWZ</w:t>
      </w:r>
      <w:r w:rsidR="00460DC4" w:rsidRPr="00C61A22">
        <w:t xml:space="preserve"> w następującym zakresie</w:t>
      </w:r>
      <w:r w:rsidR="00EF1037" w:rsidRPr="00C61A22">
        <w:t>:</w:t>
      </w:r>
    </w:p>
    <w:p w14:paraId="35F41A38" w14:textId="559378F2" w:rsidR="009F4415" w:rsidRPr="00C61A22" w:rsidRDefault="009F4415" w:rsidP="00C61A22">
      <w:pPr>
        <w:spacing w:line="360" w:lineRule="auto"/>
        <w:jc w:val="both"/>
        <w:rPr>
          <w:bCs/>
        </w:rPr>
      </w:pPr>
      <w:r w:rsidRPr="00C61A22">
        <w:rPr>
          <w:bCs/>
        </w:rPr>
        <w:t xml:space="preserve">W związku z aktualnym brakiem dostępności na rynku pojazdu- pojazd przystosowany do nauki jazdy oraz egzaminowania "L"  wg. opracowanej  specyfikacji pojazdu ( załącznik nr 1 do SWZ Opis Przedmiotu zamówienia </w:t>
      </w:r>
      <w:r w:rsidR="00C61A22">
        <w:rPr>
          <w:bCs/>
        </w:rPr>
        <w:t>w zakresie</w:t>
      </w:r>
      <w:r w:rsidRPr="00C61A22">
        <w:rPr>
          <w:bCs/>
        </w:rPr>
        <w:t xml:space="preserve"> zadania nr 2) tj. pojazdu wyposażonego w silnik o pojemności 1.2 l i mocy minimum 86 KM </w:t>
      </w:r>
      <w:r w:rsidR="00C61A22" w:rsidRPr="00C61A22">
        <w:rPr>
          <w:bCs/>
        </w:rPr>
        <w:t>Zamawiający</w:t>
      </w:r>
      <w:r w:rsidRPr="00C61A22">
        <w:rPr>
          <w:bCs/>
        </w:rPr>
        <w:t xml:space="preserve"> dokonuje </w:t>
      </w:r>
      <w:r w:rsidR="00C61A22" w:rsidRPr="00C61A22">
        <w:rPr>
          <w:bCs/>
        </w:rPr>
        <w:t>poniższych</w:t>
      </w:r>
      <w:r w:rsidRPr="00C61A22">
        <w:rPr>
          <w:bCs/>
        </w:rPr>
        <w:t xml:space="preserve"> zmian: </w:t>
      </w:r>
    </w:p>
    <w:p w14:paraId="709EB653" w14:textId="77777777" w:rsidR="009F4415" w:rsidRPr="00C61A22" w:rsidRDefault="009F4415" w:rsidP="00C61A22">
      <w:pPr>
        <w:spacing w:line="360" w:lineRule="auto"/>
        <w:jc w:val="both"/>
        <w:rPr>
          <w:bCs/>
        </w:rPr>
      </w:pPr>
      <w:r w:rsidRPr="00C61A22">
        <w:rPr>
          <w:bCs/>
        </w:rPr>
        <w:t xml:space="preserve">Zapis </w:t>
      </w:r>
    </w:p>
    <w:p w14:paraId="13C58225" w14:textId="77777777" w:rsidR="009F4415" w:rsidRPr="00C61A22" w:rsidRDefault="009F4415" w:rsidP="00C61A22">
      <w:pPr>
        <w:spacing w:line="360" w:lineRule="auto"/>
        <w:jc w:val="both"/>
        <w:rPr>
          <w:bCs/>
        </w:rPr>
      </w:pPr>
      <w:r w:rsidRPr="00C61A22">
        <w:rPr>
          <w:bCs/>
        </w:rPr>
        <w:t>" - Samochód osobowy zasilany silnikiem benzynowym o pojemności silnika 1.2 min 86 KM (Obecnie stosowanym pojazdem do przeprowadzania egzaminów na prawo jazdy kat. B);"</w:t>
      </w:r>
    </w:p>
    <w:p w14:paraId="1B1E7FD0" w14:textId="77777777" w:rsidR="009F4415" w:rsidRPr="00C61A22" w:rsidRDefault="009F4415" w:rsidP="00C61A22">
      <w:pPr>
        <w:spacing w:line="360" w:lineRule="auto"/>
        <w:jc w:val="both"/>
        <w:rPr>
          <w:b/>
        </w:rPr>
      </w:pPr>
      <w:r w:rsidRPr="00C61A22">
        <w:rPr>
          <w:b/>
        </w:rPr>
        <w:t xml:space="preserve">Zastępuje się zapisem </w:t>
      </w:r>
    </w:p>
    <w:p w14:paraId="7C1A1524" w14:textId="77777777" w:rsidR="00EF1037" w:rsidRPr="00C61A22" w:rsidRDefault="009F4415" w:rsidP="00930A96">
      <w:pPr>
        <w:spacing w:after="600" w:line="360" w:lineRule="auto"/>
        <w:jc w:val="both"/>
        <w:rPr>
          <w:bCs/>
        </w:rPr>
      </w:pPr>
      <w:r w:rsidRPr="00C61A22">
        <w:rPr>
          <w:bCs/>
        </w:rPr>
        <w:t>" - Samochód osobowy zasilany silnikiem benzynowym o pojemności silnika 1.2 min 79 KM (Obecnie stosowanym pojazdem do przeprowadzania egzaminów na prawo jazdy kat. B);"</w:t>
      </w:r>
    </w:p>
    <w:p w14:paraId="038BD960" w14:textId="109511A0" w:rsidR="005C0930" w:rsidRPr="00C61A22" w:rsidRDefault="005C0930" w:rsidP="00930A96">
      <w:pPr>
        <w:pStyle w:val="Tekstpodstawowy"/>
        <w:spacing w:line="240" w:lineRule="auto"/>
        <w:ind w:right="-2" w:firstLine="423"/>
        <w:jc w:val="right"/>
        <w:rPr>
          <w:sz w:val="20"/>
        </w:rPr>
      </w:pPr>
    </w:p>
    <w:sectPr w:rsidR="005C0930" w:rsidRPr="00C61A22" w:rsidSect="00930A9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2F36C5" w14:textId="77777777" w:rsidR="00054065" w:rsidRDefault="00054065">
      <w:r>
        <w:separator/>
      </w:r>
    </w:p>
  </w:endnote>
  <w:endnote w:type="continuationSeparator" w:id="0">
    <w:p w14:paraId="5D1AB806" w14:textId="77777777" w:rsidR="00054065" w:rsidRDefault="000540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F5C78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86B34D9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CC98B4" w14:textId="013CE9FA" w:rsidR="00EF1037" w:rsidRPr="00930A96" w:rsidRDefault="00EF1037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24516F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C54C533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B1E0002" w14:textId="77777777" w:rsidR="00EF1037" w:rsidRDefault="00EF1037">
    <w:pPr>
      <w:pStyle w:val="Stopka"/>
      <w:tabs>
        <w:tab w:val="clear" w:pos="4536"/>
        <w:tab w:val="left" w:pos="6237"/>
      </w:tabs>
    </w:pPr>
  </w:p>
  <w:p w14:paraId="38F323B6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CCD4C1" w14:textId="77777777" w:rsidR="00054065" w:rsidRDefault="00054065">
      <w:r>
        <w:separator/>
      </w:r>
    </w:p>
  </w:footnote>
  <w:footnote w:type="continuationSeparator" w:id="0">
    <w:p w14:paraId="5E02F87F" w14:textId="77777777" w:rsidR="00054065" w:rsidRDefault="000540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4F9096" w14:textId="77777777" w:rsidR="009F4415" w:rsidRDefault="009F441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96F4EB" w14:textId="77777777" w:rsidR="009F4415" w:rsidRDefault="009F441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0B247C" w14:textId="77777777" w:rsidR="009F4415" w:rsidRDefault="009F441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54065"/>
    <w:rsid w:val="00054065"/>
    <w:rsid w:val="00057D02"/>
    <w:rsid w:val="000613E0"/>
    <w:rsid w:val="001A571A"/>
    <w:rsid w:val="0022485D"/>
    <w:rsid w:val="002B1C74"/>
    <w:rsid w:val="00384EFD"/>
    <w:rsid w:val="004222DA"/>
    <w:rsid w:val="00453E59"/>
    <w:rsid w:val="00460DC4"/>
    <w:rsid w:val="005079A4"/>
    <w:rsid w:val="0055546F"/>
    <w:rsid w:val="005C0930"/>
    <w:rsid w:val="006736C6"/>
    <w:rsid w:val="006D4AE5"/>
    <w:rsid w:val="00854803"/>
    <w:rsid w:val="0087224A"/>
    <w:rsid w:val="009149C3"/>
    <w:rsid w:val="00930A96"/>
    <w:rsid w:val="00953AA1"/>
    <w:rsid w:val="0095641D"/>
    <w:rsid w:val="009D169F"/>
    <w:rsid w:val="009F4415"/>
    <w:rsid w:val="00A4668B"/>
    <w:rsid w:val="00B26D41"/>
    <w:rsid w:val="00B361A9"/>
    <w:rsid w:val="00C152AE"/>
    <w:rsid w:val="00C61A22"/>
    <w:rsid w:val="00D1574A"/>
    <w:rsid w:val="00D248D2"/>
    <w:rsid w:val="00E02559"/>
    <w:rsid w:val="00E03B3C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22B290"/>
  <w15:chartTrackingRefBased/>
  <w15:docId w15:val="{409A576E-9BAD-45DA-9202-7157B2D229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paragraph" w:styleId="Bezodstpw">
    <w:name w:val="No Spacing"/>
    <w:uiPriority w:val="1"/>
    <w:qFormat/>
    <w:rsid w:val="00C61A22"/>
    <w:rPr>
      <w:rFonts w:ascii="Calibri" w:eastAsia="Calibri" w:hAnsi="Calibri"/>
      <w:sz w:val="22"/>
      <w:szCs w:val="22"/>
      <w:lang w:eastAsia="en-US"/>
    </w:rPr>
  </w:style>
  <w:style w:type="character" w:customStyle="1" w:styleId="NagwekZnak">
    <w:name w:val="Nagłówek Znak"/>
    <w:link w:val="Nagwek"/>
    <w:uiPriority w:val="99"/>
    <w:rsid w:val="00C61A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205</Words>
  <Characters>1288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Topór</dc:creator>
  <cp:keywords/>
  <cp:lastModifiedBy>Anna Topór</cp:lastModifiedBy>
  <cp:revision>2</cp:revision>
  <cp:lastPrinted>2025-06-16T05:18:00Z</cp:lastPrinted>
  <dcterms:created xsi:type="dcterms:W3CDTF">2025-06-16T05:18:00Z</dcterms:created>
  <dcterms:modified xsi:type="dcterms:W3CDTF">2025-06-16T05:18:00Z</dcterms:modified>
</cp:coreProperties>
</file>