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6890E" w14:textId="77777777" w:rsidR="00986737" w:rsidRPr="00491886" w:rsidRDefault="00816647" w:rsidP="00491886">
      <w:pPr>
        <w:spacing w:after="600"/>
        <w:jc w:val="right"/>
        <w:rPr>
          <w:sz w:val="24"/>
          <w:szCs w:val="24"/>
        </w:rPr>
      </w:pPr>
      <w:bookmarkStart w:id="0" w:name="_Hlk52197885"/>
      <w:r w:rsidRPr="00491886">
        <w:rPr>
          <w:sz w:val="24"/>
          <w:szCs w:val="24"/>
        </w:rPr>
        <w:t>Poznań</w:t>
      </w:r>
      <w:r w:rsidR="00986737" w:rsidRPr="00491886">
        <w:rPr>
          <w:sz w:val="24"/>
          <w:szCs w:val="24"/>
        </w:rPr>
        <w:t xml:space="preserve"> dnia: </w:t>
      </w:r>
      <w:r w:rsidRPr="00491886">
        <w:rPr>
          <w:sz w:val="24"/>
          <w:szCs w:val="24"/>
        </w:rPr>
        <w:t>2025-06-13</w:t>
      </w:r>
    </w:p>
    <w:p w14:paraId="52749FDF" w14:textId="77777777" w:rsidR="00816647" w:rsidRPr="00491886" w:rsidRDefault="00816647" w:rsidP="00491886">
      <w:pPr>
        <w:rPr>
          <w:b/>
          <w:bCs/>
          <w:sz w:val="24"/>
          <w:szCs w:val="24"/>
        </w:rPr>
      </w:pPr>
      <w:r w:rsidRPr="00491886">
        <w:rPr>
          <w:b/>
          <w:bCs/>
          <w:sz w:val="24"/>
          <w:szCs w:val="24"/>
        </w:rPr>
        <w:t>Szpital Wojewódzki w Poznaniu</w:t>
      </w:r>
    </w:p>
    <w:p w14:paraId="5F261A48" w14:textId="77777777" w:rsidR="00986737" w:rsidRPr="00491886" w:rsidRDefault="00816647" w:rsidP="00491886">
      <w:pPr>
        <w:rPr>
          <w:b/>
          <w:bCs/>
          <w:sz w:val="24"/>
          <w:szCs w:val="24"/>
        </w:rPr>
      </w:pPr>
      <w:r w:rsidRPr="00491886">
        <w:rPr>
          <w:b/>
          <w:bCs/>
          <w:sz w:val="24"/>
          <w:szCs w:val="24"/>
        </w:rPr>
        <w:t>Dział Zamówień Publicznych</w:t>
      </w:r>
    </w:p>
    <w:p w14:paraId="53CB280D" w14:textId="77777777" w:rsidR="00986737" w:rsidRPr="00491886" w:rsidRDefault="00816647" w:rsidP="00491886">
      <w:pPr>
        <w:rPr>
          <w:sz w:val="24"/>
          <w:szCs w:val="24"/>
        </w:rPr>
      </w:pPr>
      <w:r w:rsidRPr="00491886">
        <w:rPr>
          <w:sz w:val="24"/>
          <w:szCs w:val="24"/>
        </w:rPr>
        <w:t>Juraszów</w:t>
      </w:r>
      <w:r w:rsidR="00986737" w:rsidRPr="00491886">
        <w:rPr>
          <w:sz w:val="24"/>
          <w:szCs w:val="24"/>
        </w:rPr>
        <w:t xml:space="preserve"> </w:t>
      </w:r>
      <w:r w:rsidRPr="00491886">
        <w:rPr>
          <w:sz w:val="24"/>
          <w:szCs w:val="24"/>
        </w:rPr>
        <w:t>7/19</w:t>
      </w:r>
    </w:p>
    <w:p w14:paraId="52586272" w14:textId="6F7E4A70" w:rsidR="00986737" w:rsidRPr="00491886" w:rsidRDefault="00816647" w:rsidP="00491886">
      <w:pPr>
        <w:rPr>
          <w:sz w:val="24"/>
          <w:szCs w:val="24"/>
        </w:rPr>
      </w:pPr>
      <w:r w:rsidRPr="00491886">
        <w:rPr>
          <w:sz w:val="24"/>
          <w:szCs w:val="24"/>
        </w:rPr>
        <w:t>60-479</w:t>
      </w:r>
      <w:r w:rsidR="00986737" w:rsidRPr="00491886">
        <w:rPr>
          <w:sz w:val="24"/>
          <w:szCs w:val="24"/>
        </w:rPr>
        <w:t xml:space="preserve"> </w:t>
      </w:r>
      <w:r w:rsidRPr="00491886">
        <w:rPr>
          <w:sz w:val="24"/>
          <w:szCs w:val="24"/>
        </w:rPr>
        <w:t>Poznań</w:t>
      </w:r>
      <w:r w:rsidR="00491886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491886" w14:paraId="6F1D928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C59CD0" w14:textId="77777777" w:rsidR="00986737" w:rsidRPr="00491886" w:rsidRDefault="00986737" w:rsidP="00491886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91886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C8B435F" w14:textId="77777777" w:rsidR="00986737" w:rsidRPr="00491886" w:rsidRDefault="00986737" w:rsidP="00491886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91886">
        <w:rPr>
          <w:sz w:val="24"/>
          <w:szCs w:val="24"/>
        </w:rPr>
        <w:tab/>
        <w:t xml:space="preserve"> </w:t>
      </w:r>
    </w:p>
    <w:p w14:paraId="65A476F1" w14:textId="77777777" w:rsidR="00986737" w:rsidRPr="00491886" w:rsidRDefault="00986737" w:rsidP="00491886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491886">
        <w:rPr>
          <w:rFonts w:eastAsia="Calibri"/>
          <w:sz w:val="24"/>
          <w:szCs w:val="24"/>
          <w:lang w:eastAsia="en-US"/>
        </w:rPr>
        <w:t xml:space="preserve">Dotyczy </w:t>
      </w:r>
      <w:r w:rsidRPr="00491886">
        <w:rPr>
          <w:sz w:val="24"/>
          <w:szCs w:val="24"/>
        </w:rPr>
        <w:t>postępowania o udzielenie zamówienia publicznego</w:t>
      </w:r>
      <w:r w:rsidRPr="0049188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91886" w14:paraId="4727C863" w14:textId="77777777" w:rsidTr="005A632E">
        <w:tc>
          <w:tcPr>
            <w:tcW w:w="2269" w:type="dxa"/>
            <w:shd w:val="clear" w:color="auto" w:fill="auto"/>
          </w:tcPr>
          <w:p w14:paraId="7173D6D0" w14:textId="77777777" w:rsidR="00986737" w:rsidRPr="00491886" w:rsidRDefault="00986737" w:rsidP="0049188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49188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04CC8C" w14:textId="77777777" w:rsidR="00986737" w:rsidRPr="00491886" w:rsidRDefault="00816647" w:rsidP="0049188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491886">
              <w:rPr>
                <w:bCs/>
                <w:sz w:val="24"/>
                <w:szCs w:val="24"/>
              </w:rPr>
              <w:t>Wyroby medyczne dla Pracowni Kardiologii Inwazyjnej</w:t>
            </w:r>
            <w:r w:rsidR="00986737" w:rsidRPr="00491886">
              <w:rPr>
                <w:bCs/>
                <w:sz w:val="24"/>
                <w:szCs w:val="24"/>
              </w:rPr>
              <w:t>.</w:t>
            </w:r>
          </w:p>
        </w:tc>
      </w:tr>
      <w:tr w:rsidR="00816647" w:rsidRPr="00491886" w14:paraId="47293A02" w14:textId="77777777" w:rsidTr="00A96BC0">
        <w:tc>
          <w:tcPr>
            <w:tcW w:w="2269" w:type="dxa"/>
            <w:shd w:val="clear" w:color="auto" w:fill="auto"/>
          </w:tcPr>
          <w:p w14:paraId="5C3F5A46" w14:textId="77777777" w:rsidR="00816647" w:rsidRPr="00491886" w:rsidRDefault="00816647" w:rsidP="0049188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49188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77273E" w14:textId="77777777" w:rsidR="00816647" w:rsidRPr="00491886" w:rsidRDefault="00816647" w:rsidP="0049188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491886">
              <w:rPr>
                <w:bCs/>
                <w:sz w:val="24"/>
                <w:szCs w:val="24"/>
              </w:rPr>
              <w:t>SZW/DZP/36/2025</w:t>
            </w:r>
          </w:p>
        </w:tc>
      </w:tr>
    </w:tbl>
    <w:p w14:paraId="77DAA30D" w14:textId="3AD0D179" w:rsidR="00D665F5" w:rsidRDefault="00823418" w:rsidP="00823418">
      <w:pPr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D665F5" w:rsidRPr="00491886">
        <w:rPr>
          <w:sz w:val="24"/>
          <w:szCs w:val="24"/>
        </w:rPr>
        <w:t>Zamawiający, działając na podstawie art. 22</w:t>
      </w:r>
      <w:r w:rsidR="00FC7F5E" w:rsidRPr="00491886">
        <w:rPr>
          <w:sz w:val="24"/>
          <w:szCs w:val="24"/>
        </w:rPr>
        <w:t>2</w:t>
      </w:r>
      <w:r w:rsidR="00D665F5" w:rsidRPr="00491886">
        <w:rPr>
          <w:sz w:val="24"/>
          <w:szCs w:val="24"/>
        </w:rPr>
        <w:t xml:space="preserve"> ust. 5 </w:t>
      </w:r>
      <w:r w:rsidR="00D665F5" w:rsidRPr="00491886">
        <w:rPr>
          <w:bCs/>
          <w:sz w:val="24"/>
          <w:szCs w:val="24"/>
        </w:rPr>
        <w:t>ustawy z dnia 11 września 2019 r. Prawo zamówień publicznych</w:t>
      </w:r>
      <w:r w:rsidR="00D665F5" w:rsidRPr="00491886">
        <w:rPr>
          <w:sz w:val="24"/>
          <w:szCs w:val="24"/>
        </w:rPr>
        <w:t xml:space="preserve"> </w:t>
      </w:r>
      <w:r w:rsidR="00816647" w:rsidRPr="00491886">
        <w:rPr>
          <w:sz w:val="24"/>
          <w:szCs w:val="24"/>
        </w:rPr>
        <w:t>(</w:t>
      </w:r>
      <w:proofErr w:type="spellStart"/>
      <w:r w:rsidR="00816647" w:rsidRPr="00491886">
        <w:rPr>
          <w:sz w:val="24"/>
          <w:szCs w:val="24"/>
        </w:rPr>
        <w:t>t.j</w:t>
      </w:r>
      <w:proofErr w:type="spellEnd"/>
      <w:r w:rsidR="00816647" w:rsidRPr="00491886">
        <w:rPr>
          <w:sz w:val="24"/>
          <w:szCs w:val="24"/>
        </w:rPr>
        <w:t>. Dz. U. z 2024 poz. 1320)</w:t>
      </w:r>
      <w:r w:rsidR="00490DC0" w:rsidRPr="00491886">
        <w:rPr>
          <w:sz w:val="24"/>
          <w:szCs w:val="24"/>
        </w:rPr>
        <w:t xml:space="preserve"> </w:t>
      </w:r>
      <w:r w:rsidR="00D665F5" w:rsidRPr="00491886">
        <w:rPr>
          <w:sz w:val="24"/>
          <w:szCs w:val="24"/>
        </w:rPr>
        <w:t>udostępnia</w:t>
      </w:r>
      <w:r w:rsidR="00F95C33" w:rsidRPr="00491886">
        <w:rPr>
          <w:sz w:val="24"/>
          <w:szCs w:val="24"/>
        </w:rPr>
        <w:t xml:space="preserve"> </w:t>
      </w:r>
      <w:r w:rsidR="004C7E9B" w:rsidRPr="00491886">
        <w:rPr>
          <w:sz w:val="24"/>
          <w:szCs w:val="24"/>
        </w:rPr>
        <w:t>informacj</w:t>
      </w:r>
      <w:r w:rsidR="00577BC6" w:rsidRPr="00491886">
        <w:rPr>
          <w:sz w:val="24"/>
          <w:szCs w:val="24"/>
        </w:rPr>
        <w:t>ę</w:t>
      </w:r>
      <w:r w:rsidR="00035488" w:rsidRPr="00491886">
        <w:rPr>
          <w:sz w:val="24"/>
          <w:szCs w:val="24"/>
        </w:rPr>
        <w:t xml:space="preserve"> z otwarcia ofert</w:t>
      </w:r>
      <w:r w:rsidR="00577BC6" w:rsidRPr="00491886">
        <w:rPr>
          <w:sz w:val="24"/>
          <w:szCs w:val="24"/>
        </w:rPr>
        <w:t>.</w:t>
      </w:r>
    </w:p>
    <w:p w14:paraId="6163DE68" w14:textId="77777777" w:rsidR="00491886" w:rsidRPr="00491886" w:rsidRDefault="00491886" w:rsidP="00491886">
      <w:pPr>
        <w:spacing w:before="120"/>
        <w:jc w:val="both"/>
        <w:rPr>
          <w:i/>
          <w:iCs/>
          <w:sz w:val="24"/>
          <w:szCs w:val="24"/>
        </w:rPr>
      </w:pPr>
      <w:r w:rsidRPr="00491886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E7CE507" w14:textId="6EBE1EDB" w:rsidR="00491886" w:rsidRPr="00491886" w:rsidRDefault="00491886" w:rsidP="00491886">
      <w:pPr>
        <w:spacing w:before="120"/>
        <w:jc w:val="both"/>
        <w:rPr>
          <w:i/>
          <w:iCs/>
          <w:sz w:val="24"/>
          <w:szCs w:val="24"/>
        </w:rPr>
      </w:pPr>
      <w:r w:rsidRPr="00491886">
        <w:rPr>
          <w:i/>
          <w:iCs/>
          <w:sz w:val="24"/>
          <w:szCs w:val="24"/>
        </w:rPr>
        <w:t>Zadanie 1 - 500 000,00 zł brutto</w:t>
      </w:r>
    </w:p>
    <w:p w14:paraId="44329C50" w14:textId="0EB2AF26" w:rsidR="00491886" w:rsidRPr="00491886" w:rsidRDefault="00491886" w:rsidP="00491886">
      <w:pPr>
        <w:spacing w:before="120"/>
        <w:jc w:val="both"/>
        <w:rPr>
          <w:i/>
          <w:iCs/>
          <w:sz w:val="24"/>
          <w:szCs w:val="24"/>
        </w:rPr>
      </w:pPr>
      <w:r w:rsidRPr="00491886">
        <w:rPr>
          <w:i/>
          <w:iCs/>
          <w:sz w:val="24"/>
          <w:szCs w:val="24"/>
        </w:rPr>
        <w:t>Zadanie 2 - 19 800,29 zł brutto</w:t>
      </w:r>
    </w:p>
    <w:p w14:paraId="707722DD" w14:textId="5DAC233D" w:rsidR="00491886" w:rsidRPr="00491886" w:rsidRDefault="00491886" w:rsidP="00491886">
      <w:pPr>
        <w:spacing w:before="120"/>
        <w:jc w:val="both"/>
        <w:rPr>
          <w:i/>
          <w:iCs/>
          <w:sz w:val="24"/>
          <w:szCs w:val="24"/>
        </w:rPr>
      </w:pPr>
      <w:r w:rsidRPr="00491886">
        <w:rPr>
          <w:i/>
          <w:iCs/>
          <w:sz w:val="24"/>
          <w:szCs w:val="24"/>
        </w:rPr>
        <w:t>Zadanie 3 – 18 478,80 zł brutto</w:t>
      </w:r>
    </w:p>
    <w:p w14:paraId="6F888CBA" w14:textId="77EA0E12" w:rsidR="00491886" w:rsidRPr="00491886" w:rsidRDefault="00491886" w:rsidP="00491886">
      <w:pPr>
        <w:spacing w:before="120"/>
        <w:jc w:val="both"/>
        <w:rPr>
          <w:i/>
          <w:iCs/>
          <w:sz w:val="24"/>
          <w:szCs w:val="24"/>
        </w:rPr>
      </w:pPr>
      <w:r w:rsidRPr="00491886">
        <w:rPr>
          <w:i/>
          <w:iCs/>
          <w:sz w:val="24"/>
          <w:szCs w:val="24"/>
        </w:rPr>
        <w:t>Zadanie 4 - 1 838,70 zł brutto</w:t>
      </w:r>
    </w:p>
    <w:p w14:paraId="5FEBC9E2" w14:textId="664264DF" w:rsidR="00491886" w:rsidRPr="00491886" w:rsidRDefault="00491886" w:rsidP="00491886">
      <w:pPr>
        <w:spacing w:before="120"/>
        <w:jc w:val="both"/>
        <w:rPr>
          <w:i/>
          <w:iCs/>
          <w:sz w:val="24"/>
          <w:szCs w:val="24"/>
        </w:rPr>
      </w:pPr>
      <w:r w:rsidRPr="00491886">
        <w:rPr>
          <w:i/>
          <w:iCs/>
          <w:sz w:val="24"/>
          <w:szCs w:val="24"/>
        </w:rPr>
        <w:t>Zadanie 5 – 1 251 884,16 zł brutto</w:t>
      </w:r>
    </w:p>
    <w:p w14:paraId="490F2ABA" w14:textId="63639126" w:rsidR="00491886" w:rsidRPr="00491886" w:rsidRDefault="00491886" w:rsidP="00491886">
      <w:pPr>
        <w:spacing w:before="120"/>
        <w:jc w:val="both"/>
        <w:rPr>
          <w:i/>
          <w:iCs/>
          <w:sz w:val="24"/>
          <w:szCs w:val="24"/>
        </w:rPr>
      </w:pPr>
      <w:r w:rsidRPr="00491886">
        <w:rPr>
          <w:i/>
          <w:iCs/>
          <w:sz w:val="24"/>
          <w:szCs w:val="24"/>
        </w:rPr>
        <w:t>Zadanie 6 – 55 080,00 zł brutto</w:t>
      </w:r>
    </w:p>
    <w:p w14:paraId="5B72760E" w14:textId="5AD40614" w:rsidR="00491886" w:rsidRPr="00491886" w:rsidRDefault="00491886" w:rsidP="00491886">
      <w:pPr>
        <w:spacing w:before="120"/>
        <w:jc w:val="both"/>
        <w:rPr>
          <w:i/>
          <w:iCs/>
          <w:sz w:val="24"/>
          <w:szCs w:val="24"/>
        </w:rPr>
      </w:pPr>
      <w:r w:rsidRPr="00491886">
        <w:rPr>
          <w:i/>
          <w:iCs/>
          <w:sz w:val="24"/>
          <w:szCs w:val="24"/>
        </w:rPr>
        <w:t>Zadanie 7 – 6 181,92 zł brutto</w:t>
      </w:r>
    </w:p>
    <w:p w14:paraId="19AE26A1" w14:textId="77777777" w:rsidR="00A80738" w:rsidRPr="00491886" w:rsidRDefault="00D665F5" w:rsidP="00491886">
      <w:pPr>
        <w:spacing w:before="120" w:after="60"/>
        <w:jc w:val="both"/>
        <w:rPr>
          <w:sz w:val="24"/>
          <w:szCs w:val="24"/>
        </w:rPr>
      </w:pPr>
      <w:r w:rsidRPr="00491886">
        <w:rPr>
          <w:sz w:val="24"/>
          <w:szCs w:val="24"/>
        </w:rPr>
        <w:t>Podczas otwarcia ofert, mającego miejsce</w:t>
      </w:r>
      <w:r w:rsidR="00FF4AB1" w:rsidRPr="00491886">
        <w:rPr>
          <w:sz w:val="24"/>
          <w:szCs w:val="24"/>
        </w:rPr>
        <w:t xml:space="preserve"> w dniu </w:t>
      </w:r>
      <w:r w:rsidR="00816647" w:rsidRPr="00491886">
        <w:rPr>
          <w:sz w:val="24"/>
          <w:szCs w:val="24"/>
        </w:rPr>
        <w:t>13/06/2025</w:t>
      </w:r>
      <w:r w:rsidR="00FF4AB1" w:rsidRPr="00491886">
        <w:rPr>
          <w:sz w:val="24"/>
          <w:szCs w:val="24"/>
        </w:rPr>
        <w:t xml:space="preserve"> o godz. </w:t>
      </w:r>
      <w:r w:rsidR="00816647" w:rsidRPr="00491886">
        <w:rPr>
          <w:sz w:val="24"/>
          <w:szCs w:val="24"/>
        </w:rPr>
        <w:t>11:00</w:t>
      </w:r>
      <w:r w:rsidRPr="0049188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992"/>
        <w:gridCol w:w="4649"/>
        <w:gridCol w:w="2551"/>
      </w:tblGrid>
      <w:tr w:rsidR="006B27ED" w:rsidRPr="00491886" w14:paraId="4B8628E6" w14:textId="77777777" w:rsidTr="00491886">
        <w:tc>
          <w:tcPr>
            <w:tcW w:w="880" w:type="dxa"/>
            <w:shd w:val="clear" w:color="auto" w:fill="F2F2F2"/>
            <w:vAlign w:val="center"/>
          </w:tcPr>
          <w:p w14:paraId="490CC089" w14:textId="77777777" w:rsidR="006B27ED" w:rsidRPr="00491886" w:rsidRDefault="00986737" w:rsidP="0049188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Oferta n</w:t>
            </w:r>
            <w:r w:rsidR="006B27ED" w:rsidRPr="00491886">
              <w:rPr>
                <w:sz w:val="22"/>
                <w:szCs w:val="22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09431DA4" w14:textId="77777777" w:rsidR="006B27ED" w:rsidRPr="00491886" w:rsidRDefault="00986737" w:rsidP="0049188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Część nr</w:t>
            </w:r>
          </w:p>
        </w:tc>
        <w:tc>
          <w:tcPr>
            <w:tcW w:w="4649" w:type="dxa"/>
            <w:shd w:val="clear" w:color="auto" w:fill="F2F2F2"/>
            <w:vAlign w:val="center"/>
          </w:tcPr>
          <w:p w14:paraId="6ED4D632" w14:textId="77777777" w:rsidR="006B27ED" w:rsidRPr="00491886" w:rsidRDefault="006B27ED" w:rsidP="0049188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62A3026" w14:textId="77777777" w:rsidR="006B27ED" w:rsidRPr="00491886" w:rsidRDefault="006B27ED" w:rsidP="0049188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Cena oferty</w:t>
            </w:r>
          </w:p>
        </w:tc>
      </w:tr>
      <w:tr w:rsidR="00816647" w:rsidRPr="00491886" w14:paraId="45682963" w14:textId="77777777" w:rsidTr="00491886">
        <w:tc>
          <w:tcPr>
            <w:tcW w:w="880" w:type="dxa"/>
            <w:shd w:val="clear" w:color="auto" w:fill="auto"/>
            <w:vAlign w:val="center"/>
          </w:tcPr>
          <w:p w14:paraId="74DBEC93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0FA842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5</w:t>
            </w:r>
          </w:p>
        </w:tc>
        <w:tc>
          <w:tcPr>
            <w:tcW w:w="4649" w:type="dxa"/>
            <w:shd w:val="clear" w:color="auto" w:fill="auto"/>
          </w:tcPr>
          <w:p w14:paraId="57B6B255" w14:textId="77777777" w:rsidR="00816647" w:rsidRPr="00491886" w:rsidRDefault="00816647" w:rsidP="00491886">
            <w:pPr>
              <w:spacing w:before="80" w:after="40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 xml:space="preserve">Agencja Naukowo-Techniczna </w:t>
            </w:r>
            <w:proofErr w:type="spellStart"/>
            <w:r w:rsidRPr="00491886">
              <w:rPr>
                <w:sz w:val="22"/>
                <w:szCs w:val="22"/>
              </w:rPr>
              <w:t>Symico</w:t>
            </w:r>
            <w:proofErr w:type="spellEnd"/>
            <w:r w:rsidRPr="00491886">
              <w:rPr>
                <w:sz w:val="22"/>
                <w:szCs w:val="22"/>
              </w:rPr>
              <w:t xml:space="preserve"> sp. z o.o.</w:t>
            </w:r>
          </w:p>
          <w:p w14:paraId="16E4563A" w14:textId="0915757E" w:rsidR="00816647" w:rsidRPr="00491886" w:rsidRDefault="00491886" w:rsidP="00491886">
            <w:pPr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 xml:space="preserve">ul. Powstańców Śląskich </w:t>
            </w:r>
            <w:r w:rsidR="00816647" w:rsidRPr="00491886">
              <w:rPr>
                <w:sz w:val="22"/>
                <w:szCs w:val="22"/>
              </w:rPr>
              <w:t xml:space="preserve">54A/2 </w:t>
            </w:r>
          </w:p>
          <w:p w14:paraId="50CC9F66" w14:textId="77777777" w:rsidR="00816647" w:rsidRPr="00491886" w:rsidRDefault="00816647" w:rsidP="00491886">
            <w:pPr>
              <w:spacing w:after="80"/>
              <w:jc w:val="both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53-333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0BEBF6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1 080 432.00 zł</w:t>
            </w:r>
          </w:p>
        </w:tc>
      </w:tr>
      <w:tr w:rsidR="00816647" w:rsidRPr="00491886" w14:paraId="51814712" w14:textId="77777777" w:rsidTr="00491886">
        <w:tc>
          <w:tcPr>
            <w:tcW w:w="880" w:type="dxa"/>
            <w:shd w:val="clear" w:color="auto" w:fill="auto"/>
            <w:vAlign w:val="center"/>
          </w:tcPr>
          <w:p w14:paraId="48089FD1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E80180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6</w:t>
            </w:r>
          </w:p>
        </w:tc>
        <w:tc>
          <w:tcPr>
            <w:tcW w:w="4649" w:type="dxa"/>
            <w:shd w:val="clear" w:color="auto" w:fill="auto"/>
          </w:tcPr>
          <w:p w14:paraId="188E468C" w14:textId="674E3B70" w:rsidR="00816647" w:rsidRPr="00491886" w:rsidRDefault="00816647" w:rsidP="00491886">
            <w:pPr>
              <w:spacing w:before="80" w:after="40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 xml:space="preserve">BOSTON SCIENTIFIC POLSKA </w:t>
            </w:r>
            <w:r w:rsidR="00491886">
              <w:rPr>
                <w:sz w:val="22"/>
                <w:szCs w:val="22"/>
              </w:rPr>
              <w:t xml:space="preserve">Sp.  z o.o. </w:t>
            </w:r>
          </w:p>
          <w:p w14:paraId="2535216F" w14:textId="77777777" w:rsidR="00816647" w:rsidRPr="00491886" w:rsidRDefault="00816647" w:rsidP="00491886">
            <w:pPr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 xml:space="preserve">Al. Jana Pawła II 22 </w:t>
            </w:r>
          </w:p>
          <w:p w14:paraId="02505820" w14:textId="77777777" w:rsidR="00816647" w:rsidRPr="00491886" w:rsidRDefault="00816647" w:rsidP="00491886">
            <w:pPr>
              <w:spacing w:after="80"/>
              <w:jc w:val="both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00133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516AF6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51 840.00 zł</w:t>
            </w:r>
          </w:p>
        </w:tc>
      </w:tr>
      <w:tr w:rsidR="00816647" w:rsidRPr="00491886" w14:paraId="59E79FF2" w14:textId="77777777" w:rsidTr="00491886">
        <w:tc>
          <w:tcPr>
            <w:tcW w:w="880" w:type="dxa"/>
            <w:shd w:val="clear" w:color="auto" w:fill="auto"/>
            <w:vAlign w:val="center"/>
          </w:tcPr>
          <w:p w14:paraId="67905700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66968F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2</w:t>
            </w:r>
          </w:p>
        </w:tc>
        <w:tc>
          <w:tcPr>
            <w:tcW w:w="4649" w:type="dxa"/>
            <w:shd w:val="clear" w:color="auto" w:fill="auto"/>
          </w:tcPr>
          <w:p w14:paraId="25AAB395" w14:textId="77777777" w:rsidR="00816647" w:rsidRPr="00491886" w:rsidRDefault="00816647" w:rsidP="00491886">
            <w:pPr>
              <w:spacing w:before="80" w:after="40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Abbott Medical Sp. z o. o.</w:t>
            </w:r>
          </w:p>
          <w:p w14:paraId="20B8277C" w14:textId="686A8055" w:rsidR="00816647" w:rsidRPr="00491886" w:rsidRDefault="00491886" w:rsidP="004918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16647" w:rsidRPr="00491886">
              <w:rPr>
                <w:sz w:val="22"/>
                <w:szCs w:val="22"/>
              </w:rPr>
              <w:t xml:space="preserve">Postępu 21B </w:t>
            </w:r>
          </w:p>
          <w:p w14:paraId="53CF770B" w14:textId="77777777" w:rsidR="00816647" w:rsidRPr="00491886" w:rsidRDefault="00816647" w:rsidP="00491886">
            <w:pPr>
              <w:spacing w:after="80"/>
              <w:jc w:val="both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02-676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16C746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19 440.00 zł</w:t>
            </w:r>
          </w:p>
        </w:tc>
      </w:tr>
      <w:tr w:rsidR="00816647" w:rsidRPr="00491886" w14:paraId="50EA27A7" w14:textId="77777777" w:rsidTr="00491886">
        <w:tc>
          <w:tcPr>
            <w:tcW w:w="880" w:type="dxa"/>
            <w:shd w:val="clear" w:color="auto" w:fill="auto"/>
            <w:vAlign w:val="center"/>
          </w:tcPr>
          <w:p w14:paraId="25EFE6C0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74136F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3</w:t>
            </w:r>
          </w:p>
        </w:tc>
        <w:tc>
          <w:tcPr>
            <w:tcW w:w="4649" w:type="dxa"/>
            <w:shd w:val="clear" w:color="auto" w:fill="auto"/>
          </w:tcPr>
          <w:p w14:paraId="231A98AA" w14:textId="77777777" w:rsidR="00816647" w:rsidRPr="00491886" w:rsidRDefault="00816647" w:rsidP="00491886">
            <w:pPr>
              <w:spacing w:before="80" w:after="40"/>
              <w:rPr>
                <w:sz w:val="22"/>
                <w:szCs w:val="22"/>
              </w:rPr>
            </w:pPr>
            <w:proofErr w:type="spellStart"/>
            <w:r w:rsidRPr="00491886">
              <w:rPr>
                <w:sz w:val="22"/>
                <w:szCs w:val="22"/>
              </w:rPr>
              <w:t>Teleflex</w:t>
            </w:r>
            <w:proofErr w:type="spellEnd"/>
            <w:r w:rsidRPr="00491886">
              <w:rPr>
                <w:sz w:val="22"/>
                <w:szCs w:val="22"/>
              </w:rPr>
              <w:t xml:space="preserve"> Polska sp. z o.o.</w:t>
            </w:r>
          </w:p>
          <w:p w14:paraId="4E5F77AA" w14:textId="1A69037D" w:rsidR="00816647" w:rsidRPr="00491886" w:rsidRDefault="00491886" w:rsidP="004918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16647" w:rsidRPr="00491886">
              <w:rPr>
                <w:sz w:val="22"/>
                <w:szCs w:val="22"/>
              </w:rPr>
              <w:t xml:space="preserve">Żwirki i Wigury 16A </w:t>
            </w:r>
          </w:p>
          <w:p w14:paraId="3F7EA0A8" w14:textId="77777777" w:rsidR="00816647" w:rsidRPr="00491886" w:rsidRDefault="00816647" w:rsidP="00491886">
            <w:pPr>
              <w:spacing w:after="80"/>
              <w:jc w:val="both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lastRenderedPageBreak/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E61615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lastRenderedPageBreak/>
              <w:t>17 712.00 zł</w:t>
            </w:r>
          </w:p>
        </w:tc>
      </w:tr>
      <w:tr w:rsidR="00816647" w:rsidRPr="00491886" w14:paraId="2FFCCC44" w14:textId="77777777" w:rsidTr="00491886">
        <w:tc>
          <w:tcPr>
            <w:tcW w:w="880" w:type="dxa"/>
            <w:shd w:val="clear" w:color="auto" w:fill="auto"/>
            <w:vAlign w:val="center"/>
          </w:tcPr>
          <w:p w14:paraId="42000D9B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16C848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4</w:t>
            </w:r>
          </w:p>
        </w:tc>
        <w:tc>
          <w:tcPr>
            <w:tcW w:w="4649" w:type="dxa"/>
            <w:shd w:val="clear" w:color="auto" w:fill="auto"/>
          </w:tcPr>
          <w:p w14:paraId="600E24E2" w14:textId="77777777" w:rsidR="00816647" w:rsidRPr="00491886" w:rsidRDefault="00816647" w:rsidP="00491886">
            <w:pPr>
              <w:spacing w:before="80" w:after="40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BALTON Sp. z o.o.</w:t>
            </w:r>
          </w:p>
          <w:p w14:paraId="19A9CAD2" w14:textId="5FD499B8" w:rsidR="00816647" w:rsidRPr="00491886" w:rsidRDefault="00491886" w:rsidP="004918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16647" w:rsidRPr="00491886">
              <w:rPr>
                <w:sz w:val="22"/>
                <w:szCs w:val="22"/>
              </w:rPr>
              <w:t xml:space="preserve">Nowy Świat 7/14 </w:t>
            </w:r>
          </w:p>
          <w:p w14:paraId="21D6902A" w14:textId="7A1A1B9B" w:rsidR="00816647" w:rsidRPr="00491886" w:rsidRDefault="00816647" w:rsidP="00491886">
            <w:pPr>
              <w:spacing w:after="80"/>
              <w:jc w:val="both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00</w:t>
            </w:r>
            <w:r w:rsidR="00491886">
              <w:rPr>
                <w:sz w:val="22"/>
                <w:szCs w:val="22"/>
              </w:rPr>
              <w:t>-</w:t>
            </w:r>
            <w:r w:rsidRPr="00491886">
              <w:rPr>
                <w:sz w:val="22"/>
                <w:szCs w:val="22"/>
              </w:rPr>
              <w:t>496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6565BD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1 620.00 zł</w:t>
            </w:r>
          </w:p>
        </w:tc>
      </w:tr>
      <w:tr w:rsidR="00816647" w:rsidRPr="00491886" w14:paraId="1039E67C" w14:textId="77777777" w:rsidTr="00491886">
        <w:tc>
          <w:tcPr>
            <w:tcW w:w="880" w:type="dxa"/>
            <w:shd w:val="clear" w:color="auto" w:fill="auto"/>
            <w:vAlign w:val="center"/>
          </w:tcPr>
          <w:p w14:paraId="103526EC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22D385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7</w:t>
            </w:r>
          </w:p>
        </w:tc>
        <w:tc>
          <w:tcPr>
            <w:tcW w:w="4649" w:type="dxa"/>
            <w:shd w:val="clear" w:color="auto" w:fill="auto"/>
          </w:tcPr>
          <w:p w14:paraId="3647093B" w14:textId="77777777" w:rsidR="00491886" w:rsidRPr="00491886" w:rsidRDefault="00491886" w:rsidP="00491886">
            <w:pPr>
              <w:spacing w:before="80" w:after="40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BALTON Sp. z o.o.</w:t>
            </w:r>
          </w:p>
          <w:p w14:paraId="5E39F167" w14:textId="77777777" w:rsidR="00491886" w:rsidRPr="00491886" w:rsidRDefault="00491886" w:rsidP="004918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491886">
              <w:rPr>
                <w:sz w:val="22"/>
                <w:szCs w:val="22"/>
              </w:rPr>
              <w:t xml:space="preserve">Nowy Świat 7/14 </w:t>
            </w:r>
          </w:p>
          <w:p w14:paraId="7E3EE818" w14:textId="6FEED581" w:rsidR="00816647" w:rsidRPr="00491886" w:rsidRDefault="00491886" w:rsidP="00491886">
            <w:pPr>
              <w:spacing w:after="80"/>
              <w:jc w:val="both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-</w:t>
            </w:r>
            <w:r w:rsidRPr="00491886">
              <w:rPr>
                <w:sz w:val="22"/>
                <w:szCs w:val="22"/>
              </w:rPr>
              <w:t>496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5AE617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1 555.20 zł</w:t>
            </w:r>
          </w:p>
        </w:tc>
      </w:tr>
      <w:tr w:rsidR="00816647" w:rsidRPr="00491886" w14:paraId="3A1508A3" w14:textId="77777777" w:rsidTr="00491886">
        <w:tc>
          <w:tcPr>
            <w:tcW w:w="880" w:type="dxa"/>
            <w:shd w:val="clear" w:color="auto" w:fill="auto"/>
            <w:vAlign w:val="center"/>
          </w:tcPr>
          <w:p w14:paraId="184BECA1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C19E34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1</w:t>
            </w:r>
          </w:p>
        </w:tc>
        <w:tc>
          <w:tcPr>
            <w:tcW w:w="4649" w:type="dxa"/>
            <w:shd w:val="clear" w:color="auto" w:fill="auto"/>
          </w:tcPr>
          <w:p w14:paraId="25DEEFD5" w14:textId="77777777" w:rsidR="00816647" w:rsidRPr="00491886" w:rsidRDefault="00816647" w:rsidP="00491886">
            <w:pPr>
              <w:spacing w:before="80" w:after="40"/>
              <w:rPr>
                <w:sz w:val="22"/>
                <w:szCs w:val="22"/>
              </w:rPr>
            </w:pPr>
            <w:proofErr w:type="spellStart"/>
            <w:r w:rsidRPr="00491886">
              <w:rPr>
                <w:sz w:val="22"/>
                <w:szCs w:val="22"/>
              </w:rPr>
              <w:t>Urtica</w:t>
            </w:r>
            <w:proofErr w:type="spellEnd"/>
            <w:r w:rsidRPr="00491886">
              <w:rPr>
                <w:sz w:val="22"/>
                <w:szCs w:val="22"/>
              </w:rPr>
              <w:t xml:space="preserve"> Sp. z o.o.</w:t>
            </w:r>
          </w:p>
          <w:p w14:paraId="74A38808" w14:textId="5F5B19D3" w:rsidR="00816647" w:rsidRPr="00491886" w:rsidRDefault="00491886" w:rsidP="004918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16647" w:rsidRPr="00491886">
              <w:rPr>
                <w:sz w:val="22"/>
                <w:szCs w:val="22"/>
              </w:rPr>
              <w:t xml:space="preserve">Krzemieniecka 120 </w:t>
            </w:r>
          </w:p>
          <w:p w14:paraId="40A689F3" w14:textId="77777777" w:rsidR="00816647" w:rsidRPr="00491886" w:rsidRDefault="00816647" w:rsidP="00491886">
            <w:pPr>
              <w:spacing w:after="80"/>
              <w:jc w:val="both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07109C" w14:textId="77777777" w:rsidR="00816647" w:rsidRPr="00491886" w:rsidRDefault="00816647" w:rsidP="0049188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91886">
              <w:rPr>
                <w:sz w:val="22"/>
                <w:szCs w:val="22"/>
              </w:rPr>
              <w:t>529 200.00 zł</w:t>
            </w:r>
          </w:p>
        </w:tc>
      </w:tr>
      <w:bookmarkEnd w:id="0"/>
    </w:tbl>
    <w:p w14:paraId="52F221BC" w14:textId="77777777" w:rsidR="00181C89" w:rsidRDefault="00181C89" w:rsidP="00181C89">
      <w:pPr>
        <w:ind w:left="2832"/>
        <w:jc w:val="center"/>
        <w:rPr>
          <w:i/>
          <w:sz w:val="24"/>
          <w:szCs w:val="24"/>
        </w:rPr>
      </w:pPr>
    </w:p>
    <w:p w14:paraId="13169337" w14:textId="77777777" w:rsidR="00181C89" w:rsidRDefault="00181C89" w:rsidP="00181C89">
      <w:pPr>
        <w:ind w:left="2832"/>
        <w:jc w:val="center"/>
        <w:rPr>
          <w:i/>
          <w:sz w:val="24"/>
          <w:szCs w:val="24"/>
        </w:rPr>
      </w:pPr>
    </w:p>
    <w:p w14:paraId="38F357C8" w14:textId="2E050ED3" w:rsidR="00181C89" w:rsidRPr="00181C89" w:rsidRDefault="00181C89" w:rsidP="00181C89">
      <w:pPr>
        <w:ind w:left="2832"/>
        <w:jc w:val="center"/>
        <w:rPr>
          <w:i/>
          <w:sz w:val="24"/>
          <w:szCs w:val="24"/>
        </w:rPr>
      </w:pPr>
      <w:r w:rsidRPr="00181C89">
        <w:rPr>
          <w:i/>
          <w:sz w:val="24"/>
          <w:szCs w:val="24"/>
        </w:rPr>
        <w:t>Zamawiający</w:t>
      </w:r>
    </w:p>
    <w:p w14:paraId="6A7B65ED" w14:textId="77777777" w:rsidR="00181C89" w:rsidRPr="00181C89" w:rsidRDefault="00181C89" w:rsidP="00181C89">
      <w:pPr>
        <w:ind w:left="2832"/>
        <w:jc w:val="center"/>
        <w:rPr>
          <w:i/>
          <w:sz w:val="24"/>
          <w:szCs w:val="24"/>
        </w:rPr>
      </w:pPr>
      <w:r w:rsidRPr="00181C89">
        <w:rPr>
          <w:i/>
          <w:sz w:val="24"/>
          <w:szCs w:val="24"/>
        </w:rPr>
        <w:t>/-/ p. o. Z-</w:t>
      </w:r>
      <w:proofErr w:type="spellStart"/>
      <w:r w:rsidRPr="00181C89">
        <w:rPr>
          <w:i/>
          <w:sz w:val="24"/>
          <w:szCs w:val="24"/>
        </w:rPr>
        <w:t>cy</w:t>
      </w:r>
      <w:proofErr w:type="spellEnd"/>
      <w:r w:rsidRPr="00181C89">
        <w:rPr>
          <w:i/>
          <w:sz w:val="24"/>
          <w:szCs w:val="24"/>
        </w:rPr>
        <w:t xml:space="preserve"> Dyrektora </w:t>
      </w:r>
    </w:p>
    <w:p w14:paraId="1B021FE0" w14:textId="77777777" w:rsidR="00181C89" w:rsidRPr="00181C89" w:rsidRDefault="00181C89" w:rsidP="00181C89">
      <w:pPr>
        <w:ind w:left="2832"/>
        <w:jc w:val="center"/>
        <w:rPr>
          <w:i/>
          <w:sz w:val="24"/>
          <w:szCs w:val="24"/>
        </w:rPr>
      </w:pPr>
      <w:r w:rsidRPr="00181C89">
        <w:rPr>
          <w:i/>
          <w:sz w:val="24"/>
          <w:szCs w:val="24"/>
        </w:rPr>
        <w:t>ds. Administracyjnych</w:t>
      </w:r>
    </w:p>
    <w:p w14:paraId="1AF92D77" w14:textId="3B8D81A2" w:rsidR="00C236D3" w:rsidRPr="00491886" w:rsidRDefault="00181C89" w:rsidP="00181C89">
      <w:pPr>
        <w:ind w:left="2832"/>
        <w:jc w:val="center"/>
        <w:rPr>
          <w:sz w:val="22"/>
          <w:szCs w:val="22"/>
        </w:rPr>
      </w:pPr>
      <w:r w:rsidRPr="00181C89">
        <w:rPr>
          <w:i/>
          <w:sz w:val="24"/>
          <w:szCs w:val="24"/>
        </w:rPr>
        <w:t>Krystyna Piątkowska</w:t>
      </w:r>
    </w:p>
    <w:sectPr w:rsidR="00C236D3" w:rsidRPr="00491886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DB61B" w14:textId="77777777" w:rsidR="007F3818" w:rsidRDefault="007F3818">
      <w:r>
        <w:separator/>
      </w:r>
    </w:p>
  </w:endnote>
  <w:endnote w:type="continuationSeparator" w:id="0">
    <w:p w14:paraId="44376ECC" w14:textId="77777777" w:rsidR="007F3818" w:rsidRDefault="007F3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FB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83CB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7DF5A" w14:textId="0C7EB63E" w:rsidR="00986737" w:rsidRPr="00986737" w:rsidRDefault="00D11F0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38E6ACF" wp14:editId="087F08B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896AE5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7104DD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048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0CAF6E" w14:textId="77777777" w:rsidR="009F189D" w:rsidRDefault="009F189D">
    <w:pPr>
      <w:pStyle w:val="Stopka"/>
      <w:tabs>
        <w:tab w:val="clear" w:pos="4536"/>
      </w:tabs>
      <w:jc w:val="center"/>
    </w:pPr>
  </w:p>
  <w:p w14:paraId="04B2FEA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39B1B" w14:textId="77777777" w:rsidR="007F3818" w:rsidRDefault="007F3818">
      <w:r>
        <w:separator/>
      </w:r>
    </w:p>
  </w:footnote>
  <w:footnote w:type="continuationSeparator" w:id="0">
    <w:p w14:paraId="0C1BA9B2" w14:textId="77777777" w:rsidR="007F3818" w:rsidRDefault="007F3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1C496" w14:textId="77777777" w:rsidR="00816647" w:rsidRDefault="008166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3CB2C" w14:textId="77777777" w:rsidR="00816647" w:rsidRDefault="008166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3777F" w14:textId="77777777" w:rsidR="00816647" w:rsidRDefault="008166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818"/>
    <w:rsid w:val="00007727"/>
    <w:rsid w:val="00017720"/>
    <w:rsid w:val="00035488"/>
    <w:rsid w:val="000D7F25"/>
    <w:rsid w:val="000E00E5"/>
    <w:rsid w:val="00173B20"/>
    <w:rsid w:val="00181C89"/>
    <w:rsid w:val="001C69FF"/>
    <w:rsid w:val="0023318D"/>
    <w:rsid w:val="003D72FD"/>
    <w:rsid w:val="00423179"/>
    <w:rsid w:val="00490DC0"/>
    <w:rsid w:val="00491886"/>
    <w:rsid w:val="00493F8C"/>
    <w:rsid w:val="004C7E9B"/>
    <w:rsid w:val="005614F2"/>
    <w:rsid w:val="00577BC6"/>
    <w:rsid w:val="005A632E"/>
    <w:rsid w:val="005C5C1C"/>
    <w:rsid w:val="005F1A45"/>
    <w:rsid w:val="0069085C"/>
    <w:rsid w:val="006B27ED"/>
    <w:rsid w:val="007E2B7C"/>
    <w:rsid w:val="007F3818"/>
    <w:rsid w:val="00816647"/>
    <w:rsid w:val="00823418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11F0B"/>
    <w:rsid w:val="00D665F5"/>
    <w:rsid w:val="00D7128F"/>
    <w:rsid w:val="00D73D0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A1613D"/>
  <w15:chartTrackingRefBased/>
  <w15:docId w15:val="{C982AAAC-E0B4-460F-9BBA-717446E36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282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2025-06-13T11:08:00Z</cp:lastPrinted>
  <dcterms:created xsi:type="dcterms:W3CDTF">2025-06-13T11:05:00Z</dcterms:created>
  <dcterms:modified xsi:type="dcterms:W3CDTF">2025-06-13T11:37:00Z</dcterms:modified>
</cp:coreProperties>
</file>