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C83D" w14:textId="62604E95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572327">
        <w:rPr>
          <w:b/>
          <w:sz w:val="24"/>
          <w:szCs w:val="24"/>
        </w:rPr>
        <w:t>6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017E5E57" w:rsidR="00D17C2F" w:rsidRPr="00AF3C6F" w:rsidRDefault="00D17C2F" w:rsidP="00D17C2F">
      <w:pPr>
        <w:tabs>
          <w:tab w:val="left" w:pos="0"/>
        </w:tabs>
        <w:spacing w:line="264" w:lineRule="auto"/>
        <w:jc w:val="both"/>
        <w:rPr>
          <w:rFonts w:ascii="Arial" w:hAnsi="Arial" w:cs="Arial"/>
        </w:rPr>
      </w:pPr>
      <w:r w:rsidRPr="00AF3C6F">
        <w:rPr>
          <w:rFonts w:ascii="Arial" w:hAnsi="Arial" w:cs="Arial"/>
          <w:color w:val="000000"/>
        </w:rPr>
        <w:t xml:space="preserve">Składając ofertę w postępowaniu o udzielenie zamówienia publicznego w trybie </w:t>
      </w:r>
      <w:r w:rsidRPr="00AF3C6F">
        <w:rPr>
          <w:rFonts w:ascii="Arial" w:hAnsi="Arial" w:cs="Arial"/>
        </w:rPr>
        <w:t xml:space="preserve">przetarg nieograniczony </w:t>
      </w:r>
      <w:r w:rsidRPr="00AF3C6F">
        <w:rPr>
          <w:rFonts w:ascii="Arial" w:hAnsi="Arial" w:cs="Arial"/>
          <w:color w:val="000000"/>
        </w:rPr>
        <w:t xml:space="preserve">na </w:t>
      </w:r>
      <w:r w:rsidR="00242C17" w:rsidRPr="00AF3C6F">
        <w:rPr>
          <w:rFonts w:ascii="Arial" w:hAnsi="Arial" w:cs="Arial"/>
          <w:b/>
        </w:rPr>
        <w:t>dostawę infrastruktury naukowo-badawczej: mikrospektrometru Ramana -unikalne narzędzie do kompleksowej analizy minerałów i surowców krytycznych- DE-dzp.272-322/25</w:t>
      </w:r>
      <w:r w:rsidRPr="00AF3C6F">
        <w:rPr>
          <w:rFonts w:ascii="Arial" w:hAnsi="Arial" w:cs="Arial"/>
          <w:b/>
        </w:rPr>
        <w:t xml:space="preserve">, </w:t>
      </w:r>
      <w:r w:rsidRPr="00AF3C6F">
        <w:rPr>
          <w:rFonts w:ascii="Arial" w:hAnsi="Arial" w:cs="Arial"/>
        </w:rPr>
        <w:t>oświadczamy, że w ciągu ostatnich 3 lat przed upływem terminu składania ofert zrealizowaliśmy następujące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L.p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699C3A9D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 xml:space="preserve">podpisem elektronicznym 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FE8B3" w14:textId="77777777" w:rsidR="00F16FF6" w:rsidRDefault="00F16FF6">
      <w:r>
        <w:separator/>
      </w:r>
    </w:p>
  </w:endnote>
  <w:endnote w:type="continuationSeparator" w:id="0">
    <w:p w14:paraId="0BC3D65F" w14:textId="77777777" w:rsidR="00F16FF6" w:rsidRDefault="00F1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CF9ED" w14:textId="77777777" w:rsidR="00F16FF6" w:rsidRDefault="00F16FF6">
      <w:r>
        <w:separator/>
      </w:r>
    </w:p>
  </w:footnote>
  <w:footnote w:type="continuationSeparator" w:id="0">
    <w:p w14:paraId="25452FB8" w14:textId="77777777" w:rsidR="00F16FF6" w:rsidRDefault="00F16FF6">
      <w:r>
        <w:continuationSeparator/>
      </w:r>
    </w:p>
  </w:footnote>
  <w:footnote w:id="1">
    <w:p w14:paraId="35800D01" w14:textId="34AA97DD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A552F8">
        <w:t>1</w:t>
      </w:r>
      <w:r w:rsidRPr="00662E81">
        <w:t>.</w:t>
      </w:r>
      <w:r w:rsidR="00A552F8">
        <w:t>4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12240"/>
    <w:rsid w:val="00054B56"/>
    <w:rsid w:val="000C4504"/>
    <w:rsid w:val="000D4870"/>
    <w:rsid w:val="001B44F1"/>
    <w:rsid w:val="001F2CD2"/>
    <w:rsid w:val="002355F4"/>
    <w:rsid w:val="00242C17"/>
    <w:rsid w:val="002605A3"/>
    <w:rsid w:val="002646BC"/>
    <w:rsid w:val="002C63B1"/>
    <w:rsid w:val="002F6942"/>
    <w:rsid w:val="00326EA6"/>
    <w:rsid w:val="003857B7"/>
    <w:rsid w:val="00437D39"/>
    <w:rsid w:val="0045563B"/>
    <w:rsid w:val="00572327"/>
    <w:rsid w:val="00591EF7"/>
    <w:rsid w:val="00662E81"/>
    <w:rsid w:val="006640CA"/>
    <w:rsid w:val="006A5B9B"/>
    <w:rsid w:val="006B58EB"/>
    <w:rsid w:val="006F12AA"/>
    <w:rsid w:val="007335B2"/>
    <w:rsid w:val="00750860"/>
    <w:rsid w:val="007732FD"/>
    <w:rsid w:val="008D3D57"/>
    <w:rsid w:val="009C34F2"/>
    <w:rsid w:val="00A1762A"/>
    <w:rsid w:val="00A204BC"/>
    <w:rsid w:val="00A42B44"/>
    <w:rsid w:val="00A552F8"/>
    <w:rsid w:val="00AE488D"/>
    <w:rsid w:val="00AF3C6F"/>
    <w:rsid w:val="00B538A0"/>
    <w:rsid w:val="00C1516B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16FF6"/>
    <w:rsid w:val="00F7311C"/>
    <w:rsid w:val="00F76A0B"/>
    <w:rsid w:val="00FB2623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DD0A-36EE-4AC8-BB90-369F6A2A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91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Katarzyna Breguła</cp:lastModifiedBy>
  <cp:revision>9</cp:revision>
  <cp:lastPrinted>2023-07-28T10:56:00Z</cp:lastPrinted>
  <dcterms:created xsi:type="dcterms:W3CDTF">2025-04-08T10:46:00Z</dcterms:created>
  <dcterms:modified xsi:type="dcterms:W3CDTF">2025-06-11T05:58:00Z</dcterms:modified>
</cp:coreProperties>
</file>