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6B7B26B1" w:rsidR="008D2AB8" w:rsidRPr="000164F3" w:rsidRDefault="008D2AB8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488C" w:rsidRPr="00B6488C">
        <w:rPr>
          <w:rFonts w:ascii="Verdana" w:hAnsi="Verdana" w:cs="Arial"/>
          <w:b/>
          <w:sz w:val="18"/>
          <w:szCs w:val="18"/>
        </w:rPr>
        <w:t xml:space="preserve">dostawa infrastruktury naukowo-badawczej: </w:t>
      </w:r>
      <w:proofErr w:type="spellStart"/>
      <w:r w:rsidR="00B6488C" w:rsidRPr="00B6488C">
        <w:rPr>
          <w:rFonts w:ascii="Verdana" w:hAnsi="Verdana" w:cs="Arial"/>
          <w:b/>
          <w:sz w:val="18"/>
          <w:szCs w:val="18"/>
        </w:rPr>
        <w:t>mikrospektrometru</w:t>
      </w:r>
      <w:proofErr w:type="spellEnd"/>
      <w:r w:rsidR="00B6488C" w:rsidRPr="00B6488C"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 w:rsidR="00B6488C" w:rsidRPr="00B6488C">
        <w:rPr>
          <w:rFonts w:ascii="Verdana" w:hAnsi="Verdana" w:cs="Arial"/>
          <w:b/>
          <w:sz w:val="18"/>
          <w:szCs w:val="18"/>
        </w:rPr>
        <w:t>Ramana</w:t>
      </w:r>
      <w:proofErr w:type="spellEnd"/>
      <w:r w:rsidR="00B6488C" w:rsidRPr="00B6488C">
        <w:rPr>
          <w:rFonts w:ascii="Verdana" w:hAnsi="Verdana" w:cs="Arial"/>
          <w:b/>
          <w:sz w:val="18"/>
          <w:szCs w:val="18"/>
        </w:rPr>
        <w:t xml:space="preserve"> -unikalne narzędzie</w:t>
      </w:r>
      <w:r w:rsidR="00B6488C">
        <w:rPr>
          <w:rFonts w:ascii="Verdana" w:hAnsi="Verdana" w:cs="Arial"/>
          <w:b/>
          <w:sz w:val="18"/>
          <w:szCs w:val="18"/>
        </w:rPr>
        <w:t xml:space="preserve"> </w:t>
      </w:r>
      <w:r w:rsidR="00B6488C" w:rsidRPr="00B6488C">
        <w:rPr>
          <w:rFonts w:ascii="Verdana" w:hAnsi="Verdana" w:cs="Arial"/>
          <w:b/>
          <w:sz w:val="18"/>
          <w:szCs w:val="18"/>
        </w:rPr>
        <w:t>do kompleksowej analizy minerałów i surowców krytycznych- DE-dzp.272-322/25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2229"/>
        <w:gridCol w:w="1276"/>
        <w:gridCol w:w="1134"/>
        <w:gridCol w:w="1391"/>
        <w:gridCol w:w="1042"/>
        <w:gridCol w:w="1031"/>
        <w:gridCol w:w="1101"/>
      </w:tblGrid>
      <w:tr w:rsidR="007B3517" w:rsidRPr="00132480" w14:paraId="7E50AF80" w14:textId="77777777" w:rsidTr="00F14327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F99E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ED7A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Nazwa produktu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3B4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Producent, 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254E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218D9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Cena jednostkowa netto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00BE1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netto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4A8C7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Podatek VAT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BC5D0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brutto*)</w:t>
            </w:r>
          </w:p>
        </w:tc>
      </w:tr>
      <w:tr w:rsidR="007B3517" w:rsidRPr="00132480" w14:paraId="79054AF2" w14:textId="77777777" w:rsidTr="00F14327">
        <w:trPr>
          <w:trHeight w:val="71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9B3C3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3C869" w14:textId="7B9DA643" w:rsidR="007B3517" w:rsidRDefault="007B3517" w:rsidP="00057507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38BC5463" w14:textId="099E52F1" w:rsidR="007B3517" w:rsidRDefault="007B3517" w:rsidP="00057507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M</w:t>
            </w:r>
            <w:r w:rsidRPr="00B6488C">
              <w:rPr>
                <w:rFonts w:ascii="Verdana" w:hAnsi="Verdana" w:cs="Arial"/>
                <w:b/>
                <w:sz w:val="18"/>
                <w:szCs w:val="18"/>
              </w:rPr>
              <w:t>ikrospektrometr</w:t>
            </w:r>
            <w:proofErr w:type="spellEnd"/>
            <w:r w:rsidRPr="00B6488C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 w:rsidRPr="00B6488C">
              <w:rPr>
                <w:rFonts w:ascii="Verdana" w:hAnsi="Verdana" w:cs="Arial"/>
                <w:b/>
                <w:sz w:val="18"/>
                <w:szCs w:val="18"/>
              </w:rPr>
              <w:t>Ramana</w:t>
            </w:r>
            <w:proofErr w:type="spellEnd"/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  </w:t>
            </w:r>
          </w:p>
          <w:p w14:paraId="2BFE378D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C588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70E137D3" w14:textId="5CDBB228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8793" w14:textId="12952110" w:rsidR="007B3517" w:rsidRPr="00F1432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 w:rsidRPr="00F14327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1 szt.</w:t>
            </w:r>
            <w:r w:rsidR="00F14327" w:rsidRPr="00F14327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 (komplet)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D7DD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DFB5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14D4B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F11A9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  <w:tr w:rsidR="007B3517" w:rsidRPr="00132480" w14:paraId="7748CA04" w14:textId="77777777" w:rsidTr="00F14327">
        <w:trPr>
          <w:trHeight w:val="71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91BDA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E506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 xml:space="preserve">Monitory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0B525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25257" w14:textId="4777E010" w:rsidR="007B3517" w:rsidRPr="00F1432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 w:rsidRPr="00F14327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2 szt.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D9DDC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DDAFC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DC1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84A7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  <w:tr w:rsidR="007B3517" w:rsidRPr="00132480" w14:paraId="3C0C190F" w14:textId="77777777" w:rsidTr="00057507">
        <w:trPr>
          <w:trHeight w:val="4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AE301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7868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D57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26F5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32DD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</w:tbl>
    <w:p w14:paraId="5AE81EA4" w14:textId="3244A029" w:rsidR="005843C9" w:rsidRPr="005843C9" w:rsidRDefault="005843C9" w:rsidP="005843C9">
      <w:pPr>
        <w:pStyle w:val="Tekstpodstawowy"/>
        <w:rPr>
          <w:rFonts w:ascii="Verdana" w:hAnsi="Verdana"/>
          <w:color w:val="FF0000"/>
          <w:sz w:val="16"/>
          <w:szCs w:val="16"/>
        </w:rPr>
      </w:pPr>
      <w:r w:rsidRPr="00132480">
        <w:rPr>
          <w:rFonts w:ascii="Verdana" w:hAnsi="Verdana"/>
          <w:color w:val="FF0000"/>
          <w:sz w:val="16"/>
          <w:szCs w:val="16"/>
        </w:rPr>
        <w:t>*) W cenie brutto oferty wykonawca winien uwzględnić 23% stawkę podatku VAT</w:t>
      </w:r>
    </w:p>
    <w:p w14:paraId="135D4BC5" w14:textId="1B082345" w:rsidR="00C832D5" w:rsidRPr="00A5702E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  <w:r w:rsidR="00F14327">
        <w:rPr>
          <w:rFonts w:ascii="Verdana" w:hAnsi="Verdana"/>
          <w:b/>
          <w:sz w:val="16"/>
          <w:szCs w:val="16"/>
        </w:rPr>
        <w:t xml:space="preserve">100 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615DD47C" w14:textId="65D21D53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="00F14327">
        <w:rPr>
          <w:rFonts w:ascii="Verdana" w:hAnsi="Verdana"/>
          <w:b/>
          <w:bCs/>
          <w:sz w:val="16"/>
          <w:szCs w:val="16"/>
        </w:rPr>
        <w:t>12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 </w:t>
      </w:r>
    </w:p>
    <w:p w14:paraId="7AEB9937" w14:textId="57DE3F26" w:rsidR="00C82C21" w:rsidRPr="005843C9" w:rsidRDefault="00966B8C" w:rsidP="00C82C2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>
        <w:rPr>
          <w:b/>
          <w:color w:val="FF0000"/>
          <w:sz w:val="20"/>
          <w:szCs w:val="20"/>
          <w:highlight w:val="yellow"/>
        </w:rPr>
        <w:t>Długość o</w:t>
      </w:r>
      <w:r w:rsidR="00C82C21" w:rsidRPr="005843C9">
        <w:rPr>
          <w:b/>
          <w:color w:val="FF0000"/>
          <w:sz w:val="20"/>
          <w:szCs w:val="20"/>
          <w:highlight w:val="yellow"/>
        </w:rPr>
        <w:t>gniskow</w:t>
      </w:r>
      <w:r>
        <w:rPr>
          <w:b/>
          <w:color w:val="FF0000"/>
          <w:sz w:val="20"/>
          <w:szCs w:val="20"/>
          <w:highlight w:val="yellow"/>
        </w:rPr>
        <w:t>ej</w:t>
      </w:r>
      <w:r w:rsidR="00C82C21" w:rsidRPr="005843C9">
        <w:rPr>
          <w:b/>
          <w:color w:val="FF0000"/>
          <w:sz w:val="20"/>
          <w:szCs w:val="20"/>
          <w:highlight w:val="yellow"/>
        </w:rPr>
        <w:t xml:space="preserve"> jednostopniowego spektrometru :</w:t>
      </w:r>
      <w:r w:rsidR="00C82C21" w:rsidRPr="005843C9">
        <w:rPr>
          <w:b/>
          <w:sz w:val="20"/>
          <w:szCs w:val="20"/>
          <w:highlight w:val="yellow"/>
        </w:rPr>
        <w:t xml:space="preserve">  kryterium oceny ofert</w:t>
      </w:r>
      <w:r w:rsidR="00C82C21" w:rsidRPr="00A106AE">
        <w:rPr>
          <w:b/>
          <w:sz w:val="20"/>
          <w:szCs w:val="20"/>
          <w:highlight w:val="yellow"/>
        </w:rPr>
        <w:t xml:space="preserve"> </w:t>
      </w:r>
      <w:r w:rsidR="00A106AE" w:rsidRPr="00A106AE">
        <w:rPr>
          <w:b/>
          <w:sz w:val="20"/>
          <w:szCs w:val="20"/>
          <w:highlight w:val="yellow"/>
        </w:rPr>
        <w:t xml:space="preserve">pkt.23.2.2 </w:t>
      </w:r>
      <w:proofErr w:type="spellStart"/>
      <w:r w:rsidR="00A106AE" w:rsidRPr="00A106AE">
        <w:rPr>
          <w:b/>
          <w:sz w:val="20"/>
          <w:szCs w:val="20"/>
          <w:highlight w:val="yellow"/>
        </w:rPr>
        <w:t>swz</w:t>
      </w:r>
      <w:proofErr w:type="spellEnd"/>
    </w:p>
    <w:p w14:paraId="7D5DEB78" w14:textId="40B48071" w:rsidR="00966B8C" w:rsidRDefault="00C82C21" w:rsidP="00966B8C">
      <w:pPr>
        <w:rPr>
          <w:bCs/>
          <w:sz w:val="20"/>
          <w:szCs w:val="20"/>
        </w:rPr>
      </w:pPr>
      <w:r w:rsidRPr="005843C9">
        <w:rPr>
          <w:bCs/>
          <w:sz w:val="20"/>
          <w:szCs w:val="20"/>
        </w:rPr>
        <w:t xml:space="preserve"> - </w:t>
      </w:r>
      <w:r w:rsidR="00A5702E" w:rsidRPr="005843C9">
        <w:rPr>
          <w:bCs/>
          <w:sz w:val="20"/>
          <w:szCs w:val="20"/>
        </w:rPr>
        <w:t xml:space="preserve"> długość ogniskowej jednostopniowego spektrometru </w:t>
      </w:r>
      <w:r w:rsidR="00966B8C">
        <w:rPr>
          <w:bCs/>
          <w:sz w:val="20"/>
          <w:szCs w:val="20"/>
        </w:rPr>
        <w:t>…………..</w:t>
      </w:r>
      <w:r w:rsidR="00A5702E" w:rsidRPr="005843C9">
        <w:rPr>
          <w:bCs/>
          <w:sz w:val="20"/>
          <w:szCs w:val="20"/>
        </w:rPr>
        <w:t xml:space="preserve"> mm </w:t>
      </w:r>
      <w:r w:rsidR="002912DA">
        <w:rPr>
          <w:bCs/>
          <w:sz w:val="20"/>
          <w:szCs w:val="20"/>
        </w:rPr>
        <w:t>-</w:t>
      </w:r>
      <w:r w:rsidR="002912DA" w:rsidRPr="005843C9">
        <w:rPr>
          <w:bCs/>
          <w:sz w:val="20"/>
          <w:szCs w:val="20"/>
          <w:highlight w:val="yellow"/>
        </w:rPr>
        <w:t xml:space="preserve"> TAK </w:t>
      </w:r>
      <w:r w:rsidR="002912DA">
        <w:rPr>
          <w:bCs/>
          <w:sz w:val="20"/>
          <w:szCs w:val="20"/>
          <w:highlight w:val="yellow"/>
        </w:rPr>
        <w:t>/</w:t>
      </w:r>
      <w:r w:rsidR="002912DA" w:rsidRPr="005843C9">
        <w:rPr>
          <w:bCs/>
          <w:sz w:val="20"/>
          <w:szCs w:val="20"/>
          <w:highlight w:val="yellow"/>
        </w:rPr>
        <w:t xml:space="preserve"> NIE *)</w:t>
      </w:r>
    </w:p>
    <w:p w14:paraId="563F26D0" w14:textId="4DA75BF0" w:rsidR="00C82C21" w:rsidRPr="005843C9" w:rsidRDefault="00C92B0C" w:rsidP="00C82C2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br/>
      </w:r>
      <w:r w:rsidR="00C82C21" w:rsidRPr="00966B8C">
        <w:rPr>
          <w:b/>
          <w:color w:val="FF0000"/>
          <w:sz w:val="20"/>
          <w:szCs w:val="20"/>
          <w:highlight w:val="yellow"/>
        </w:rPr>
        <w:t>Trzeci tor detekcyjny</w:t>
      </w:r>
      <w:r w:rsidR="00CC3815" w:rsidRPr="00966B8C">
        <w:rPr>
          <w:bCs/>
          <w:sz w:val="20"/>
          <w:szCs w:val="20"/>
          <w:highlight w:val="yellow"/>
        </w:rPr>
        <w:t>:</w:t>
      </w:r>
      <w:r w:rsidR="00C82C21" w:rsidRPr="00966B8C">
        <w:rPr>
          <w:b/>
          <w:sz w:val="20"/>
          <w:szCs w:val="20"/>
          <w:highlight w:val="yellow"/>
        </w:rPr>
        <w:t xml:space="preserve"> kryterium </w:t>
      </w:r>
      <w:r w:rsidR="00C82C21" w:rsidRPr="00A106AE">
        <w:rPr>
          <w:b/>
          <w:sz w:val="20"/>
          <w:szCs w:val="20"/>
          <w:highlight w:val="yellow"/>
        </w:rPr>
        <w:t>oceny ofert</w:t>
      </w:r>
      <w:r w:rsidR="00A106AE" w:rsidRPr="00A106AE">
        <w:rPr>
          <w:b/>
          <w:sz w:val="20"/>
          <w:szCs w:val="20"/>
          <w:highlight w:val="yellow"/>
        </w:rPr>
        <w:t xml:space="preserve"> pkt.23.2.3 </w:t>
      </w:r>
      <w:proofErr w:type="spellStart"/>
      <w:r w:rsidR="00A106AE" w:rsidRPr="00A106AE">
        <w:rPr>
          <w:b/>
          <w:sz w:val="20"/>
          <w:szCs w:val="20"/>
          <w:highlight w:val="yellow"/>
        </w:rPr>
        <w:t>swz</w:t>
      </w:r>
      <w:proofErr w:type="spellEnd"/>
    </w:p>
    <w:p w14:paraId="4FA39285" w14:textId="0D5F1830" w:rsidR="00C82C21" w:rsidRPr="005843C9" w:rsidRDefault="00C82C21" w:rsidP="00C82C21">
      <w:pPr>
        <w:rPr>
          <w:bCs/>
          <w:sz w:val="20"/>
          <w:szCs w:val="20"/>
        </w:rPr>
      </w:pPr>
      <w:r w:rsidRPr="005843C9">
        <w:rPr>
          <w:bCs/>
          <w:sz w:val="20"/>
          <w:szCs w:val="20"/>
        </w:rPr>
        <w:t>- dwa tory detekcyjne</w:t>
      </w:r>
      <w:r w:rsidR="00D67D2B">
        <w:rPr>
          <w:bCs/>
          <w:sz w:val="20"/>
          <w:szCs w:val="20"/>
        </w:rPr>
        <w:t xml:space="preserve">- </w:t>
      </w:r>
      <w:r w:rsidR="00D67D2B" w:rsidRPr="005843C9">
        <w:rPr>
          <w:bCs/>
          <w:sz w:val="20"/>
          <w:szCs w:val="20"/>
          <w:highlight w:val="yellow"/>
        </w:rPr>
        <w:t xml:space="preserve"> TAK </w:t>
      </w:r>
      <w:r w:rsidR="00D67D2B">
        <w:rPr>
          <w:bCs/>
          <w:sz w:val="20"/>
          <w:szCs w:val="20"/>
          <w:highlight w:val="yellow"/>
        </w:rPr>
        <w:t>/</w:t>
      </w:r>
      <w:r w:rsidR="00D67D2B" w:rsidRPr="005843C9">
        <w:rPr>
          <w:bCs/>
          <w:sz w:val="20"/>
          <w:szCs w:val="20"/>
          <w:highlight w:val="yellow"/>
        </w:rPr>
        <w:t xml:space="preserve"> NIE *)</w:t>
      </w:r>
    </w:p>
    <w:p w14:paraId="3C0D07C1" w14:textId="5988EDDA" w:rsidR="00D67D2B" w:rsidRPr="005843C9" w:rsidRDefault="00C82C21" w:rsidP="00D67D2B">
      <w:pPr>
        <w:rPr>
          <w:bCs/>
          <w:sz w:val="20"/>
          <w:szCs w:val="20"/>
        </w:rPr>
      </w:pPr>
      <w:r w:rsidRPr="005843C9">
        <w:rPr>
          <w:bCs/>
          <w:sz w:val="20"/>
          <w:szCs w:val="20"/>
        </w:rPr>
        <w:t xml:space="preserve">- trzy lub więcej torów detekcyjnych </w:t>
      </w:r>
      <w:r w:rsidR="00D67D2B">
        <w:rPr>
          <w:bCs/>
          <w:sz w:val="20"/>
          <w:szCs w:val="20"/>
        </w:rPr>
        <w:t>-</w:t>
      </w:r>
      <w:r w:rsidR="00D67D2B" w:rsidRPr="005843C9">
        <w:rPr>
          <w:bCs/>
          <w:sz w:val="20"/>
          <w:szCs w:val="20"/>
          <w:highlight w:val="yellow"/>
        </w:rPr>
        <w:t xml:space="preserve"> TAK </w:t>
      </w:r>
      <w:r w:rsidR="00D67D2B">
        <w:rPr>
          <w:bCs/>
          <w:sz w:val="20"/>
          <w:szCs w:val="20"/>
          <w:highlight w:val="yellow"/>
        </w:rPr>
        <w:t>/</w:t>
      </w:r>
      <w:r w:rsidR="00D67D2B" w:rsidRPr="005843C9">
        <w:rPr>
          <w:bCs/>
          <w:sz w:val="20"/>
          <w:szCs w:val="20"/>
          <w:highlight w:val="yellow"/>
        </w:rPr>
        <w:t xml:space="preserve"> NIE *)</w:t>
      </w:r>
    </w:p>
    <w:p w14:paraId="4266CAC8" w14:textId="77777777" w:rsidR="00BF17D2" w:rsidRPr="000164F3" w:rsidRDefault="00BF17D2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513271A1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  <w:r w:rsidR="00BF17D2">
        <w:rPr>
          <w:rFonts w:ascii="Verdana" w:hAnsi="Verdana"/>
          <w:b/>
          <w:sz w:val="16"/>
          <w:szCs w:val="16"/>
        </w:rPr>
        <w:t>*)</w:t>
      </w:r>
    </w:p>
    <w:p w14:paraId="57257031" w14:textId="77777777" w:rsidR="00966B8C" w:rsidRDefault="00966B8C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0F9CD05A" w14:textId="77777777" w:rsidR="00966B8C" w:rsidRDefault="00966B8C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5840CCD9" w14:textId="7D462CF2" w:rsidR="00E7361E" w:rsidRPr="00A64292" w:rsidRDefault="00E7361E" w:rsidP="00E7361E">
      <w:pPr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A64292">
        <w:rPr>
          <w:rFonts w:ascii="Verdana" w:hAnsi="Verdana"/>
          <w:i/>
          <w:iCs/>
          <w:sz w:val="16"/>
          <w:szCs w:val="16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64292">
        <w:rPr>
          <w:rFonts w:ascii="Verdana" w:hAnsi="Verdana"/>
          <w:b/>
          <w:bCs/>
          <w:i/>
          <w:iCs/>
          <w:sz w:val="16"/>
          <w:szCs w:val="16"/>
        </w:rPr>
        <w:t xml:space="preserve">na monitory  </w:t>
      </w:r>
      <w:r w:rsidRPr="00A64292">
        <w:rPr>
          <w:rFonts w:ascii="Verdana" w:hAnsi="Verdana"/>
          <w:i/>
          <w:iCs/>
          <w:sz w:val="16"/>
          <w:szCs w:val="16"/>
        </w:rPr>
        <w:t>wchodzący w zakres niniejszej umowy. Po przedstawieniu przez Zamawiającego zamówienia potwierdzonego przez organ nadzorujący Zamawiającego Wykonawca uwzględni w wystawionej fakturze 0% stawkę podatku VAT</w:t>
      </w:r>
      <w:r w:rsidRPr="00A64292">
        <w:rPr>
          <w:rFonts w:ascii="Verdana" w:hAnsi="Verdana"/>
          <w:b/>
          <w:bCs/>
          <w:i/>
          <w:iCs/>
          <w:sz w:val="16"/>
          <w:szCs w:val="16"/>
        </w:rPr>
        <w:t xml:space="preserve"> .</w:t>
      </w:r>
    </w:p>
    <w:p w14:paraId="380AF9ED" w14:textId="77777777" w:rsidR="00E7361E" w:rsidRPr="00A64292" w:rsidRDefault="00E7361E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589B03FB" w14:textId="77777777" w:rsidR="00D24B7D" w:rsidRPr="00A64292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A64292">
        <w:rPr>
          <w:rFonts w:ascii="Verdana" w:hAnsi="Verdana"/>
          <w:b/>
          <w:sz w:val="16"/>
          <w:szCs w:val="16"/>
        </w:rPr>
        <w:t xml:space="preserve">Termin płatności: </w:t>
      </w:r>
      <w:r w:rsidRPr="00A64292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1BEDD3E" w14:textId="77777777" w:rsidR="00C832D5" w:rsidRPr="00A64292" w:rsidRDefault="00C832D5" w:rsidP="00D24B7D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97CBA08" w14:textId="500D56D8" w:rsidR="00D24B7D" w:rsidRPr="00A64292" w:rsidRDefault="00D24B7D" w:rsidP="000164F3">
      <w:pPr>
        <w:jc w:val="both"/>
        <w:rPr>
          <w:rFonts w:ascii="Verdana" w:hAnsi="Verdana"/>
          <w:b/>
          <w:sz w:val="16"/>
          <w:szCs w:val="16"/>
          <w:u w:val="single"/>
        </w:rPr>
      </w:pPr>
      <w:r w:rsidRPr="00A64292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01C21674" w14:textId="77777777" w:rsidR="000164F3" w:rsidRPr="00A64292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64292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do terminu wskazanego w SWZ.</w:t>
      </w:r>
    </w:p>
    <w:p w14:paraId="3BDF6550" w14:textId="77777777" w:rsidR="003C77B8" w:rsidRPr="00A64292" w:rsidRDefault="00D24B7D" w:rsidP="003C77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64292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A64292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Pr="00A64292">
        <w:rPr>
          <w:rFonts w:ascii="Verdana" w:hAnsi="Verdana"/>
          <w:color w:val="000000"/>
          <w:sz w:val="16"/>
          <w:szCs w:val="16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A64292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39F502B6" w14:textId="19CED8CF" w:rsidR="003C77B8" w:rsidRPr="00A64292" w:rsidRDefault="00B74200" w:rsidP="003C77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64292">
        <w:rPr>
          <w:rFonts w:ascii="Verdana" w:hAnsi="Verdana"/>
          <w:color w:val="000000"/>
          <w:sz w:val="16"/>
          <w:szCs w:val="16"/>
        </w:rPr>
        <w:t xml:space="preserve">Oświadczamy, że </w:t>
      </w:r>
      <w:r w:rsidR="003C77B8" w:rsidRPr="00A64292">
        <w:rPr>
          <w:rFonts w:ascii="Verdana" w:hAnsi="Verdana"/>
          <w:color w:val="000000"/>
          <w:sz w:val="16"/>
          <w:szCs w:val="16"/>
        </w:rPr>
        <w:t xml:space="preserve">zobowiązujemy się do przeprowadzenia dwudniowego szkolenie w okresie  </w:t>
      </w:r>
      <w:r w:rsidR="001A6B2E" w:rsidRPr="00A64292">
        <w:rPr>
          <w:rFonts w:ascii="Verdana" w:hAnsi="Verdana"/>
          <w:sz w:val="16"/>
          <w:szCs w:val="16"/>
        </w:rPr>
        <w:t>do   6 m-</w:t>
      </w:r>
      <w:proofErr w:type="spellStart"/>
      <w:r w:rsidR="001A6B2E" w:rsidRPr="00A64292">
        <w:rPr>
          <w:rFonts w:ascii="Verdana" w:hAnsi="Verdana"/>
          <w:sz w:val="16"/>
          <w:szCs w:val="16"/>
        </w:rPr>
        <w:t>cy</w:t>
      </w:r>
      <w:proofErr w:type="spellEnd"/>
      <w:r w:rsidR="001A6B2E" w:rsidRPr="00A64292">
        <w:rPr>
          <w:rFonts w:ascii="Verdana" w:hAnsi="Verdana"/>
          <w:sz w:val="16"/>
          <w:szCs w:val="16"/>
        </w:rPr>
        <w:t xml:space="preserve"> od instalacji zakupionego sprzętu z obsługi systemu przeprowadzone na systemie Zamawiającego  przez osobę posiadającą uprawienia producenta spektrometru.</w:t>
      </w:r>
    </w:p>
    <w:p w14:paraId="285B894B" w14:textId="4745AB30" w:rsidR="003C77B8" w:rsidRPr="00A64292" w:rsidRDefault="003C77B8" w:rsidP="003C77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64292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</w:t>
      </w:r>
      <w:r w:rsidRPr="00A64292">
        <w:rPr>
          <w:rFonts w:ascii="Verdana" w:hAnsi="Verdana"/>
          <w:sz w:val="16"/>
          <w:szCs w:val="16"/>
        </w:rPr>
        <w:t xml:space="preserve">zgodnie z ustawą z dnia 11 marca 2004 r. o podatku od towarów i usług (t. j. Dz. U. 2011 Nr 177 poz. 1054 z </w:t>
      </w:r>
      <w:proofErr w:type="spellStart"/>
      <w:r w:rsidRPr="00A64292">
        <w:rPr>
          <w:rFonts w:ascii="Verdana" w:hAnsi="Verdana"/>
          <w:sz w:val="16"/>
          <w:szCs w:val="16"/>
        </w:rPr>
        <w:t>późn</w:t>
      </w:r>
      <w:proofErr w:type="spellEnd"/>
      <w:r w:rsidRPr="00A64292">
        <w:rPr>
          <w:rFonts w:ascii="Verdana" w:hAnsi="Verdana"/>
          <w:sz w:val="16"/>
          <w:szCs w:val="16"/>
        </w:rPr>
        <w:t xml:space="preserve">. zm.) </w:t>
      </w:r>
      <w:r w:rsidRPr="00A64292">
        <w:rPr>
          <w:rFonts w:ascii="Verdana" w:hAnsi="Verdana"/>
          <w:color w:val="000000"/>
          <w:sz w:val="16"/>
          <w:szCs w:val="16"/>
          <w:lang w:eastAsia="ar-SA"/>
        </w:rPr>
        <w:t xml:space="preserve">będzie się ubiegał o zastosowanie przy zakupie 0% stawki VAT </w:t>
      </w:r>
      <w:r w:rsidRPr="00A64292">
        <w:rPr>
          <w:rFonts w:ascii="Verdana" w:hAnsi="Verdana"/>
          <w:b/>
          <w:color w:val="000000"/>
          <w:sz w:val="16"/>
          <w:szCs w:val="16"/>
          <w:lang w:eastAsia="ar-SA"/>
        </w:rPr>
        <w:t xml:space="preserve">monitory   </w:t>
      </w:r>
      <w:r w:rsidRPr="00A64292">
        <w:rPr>
          <w:rFonts w:ascii="Verdana" w:hAnsi="Verdana"/>
          <w:sz w:val="16"/>
          <w:szCs w:val="16"/>
        </w:rPr>
        <w:t xml:space="preserve">w zakresie objętym zwolnieniem – zgodnie z art. 83 ust. 1 pkt 26 przywołanej ustawy. </w:t>
      </w:r>
      <w:r w:rsidRPr="00A64292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A64292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 monitory </w:t>
      </w:r>
      <w:r w:rsidRPr="00A64292">
        <w:rPr>
          <w:rFonts w:ascii="Verdana" w:hAnsi="Verdana"/>
          <w:bCs/>
          <w:i/>
          <w:iCs/>
          <w:color w:val="000000"/>
          <w:sz w:val="16"/>
          <w:szCs w:val="16"/>
          <w:lang w:eastAsia="ar-SA"/>
        </w:rPr>
        <w:t>zgodnie z u</w:t>
      </w:r>
      <w:r w:rsidRPr="00A64292">
        <w:rPr>
          <w:rFonts w:ascii="Verdana" w:hAnsi="Verdana"/>
          <w:bCs/>
          <w:i/>
          <w:iCs/>
          <w:sz w:val="16"/>
          <w:szCs w:val="16"/>
        </w:rPr>
        <w:t>stawą</w:t>
      </w:r>
      <w:r w:rsidRPr="00A64292">
        <w:rPr>
          <w:rFonts w:ascii="Verdana" w:hAnsi="Verdana"/>
          <w:i/>
          <w:iCs/>
          <w:sz w:val="16"/>
          <w:szCs w:val="16"/>
        </w:rPr>
        <w:t xml:space="preserve"> z dnia 11 marca 2004 r. o podatku od towarów i usług (Dz.U. z dnia 5 kwietnia 2004 r.) </w:t>
      </w:r>
      <w:r w:rsidRPr="00A64292">
        <w:rPr>
          <w:rFonts w:ascii="Verdana" w:hAnsi="Verdana"/>
          <w:sz w:val="16"/>
          <w:szCs w:val="16"/>
        </w:rPr>
        <w:t xml:space="preserve">o podatku od towarów i usług (t. j. Dz. U. 2011 Nr 177 poz. 1054 z </w:t>
      </w:r>
      <w:proofErr w:type="spellStart"/>
      <w:r w:rsidRPr="00A64292">
        <w:rPr>
          <w:rFonts w:ascii="Verdana" w:hAnsi="Verdana"/>
          <w:sz w:val="16"/>
          <w:szCs w:val="16"/>
        </w:rPr>
        <w:t>późn</w:t>
      </w:r>
      <w:proofErr w:type="spellEnd"/>
      <w:r w:rsidRPr="00A64292">
        <w:rPr>
          <w:rFonts w:ascii="Verdana" w:hAnsi="Verdana"/>
          <w:sz w:val="16"/>
          <w:szCs w:val="16"/>
        </w:rPr>
        <w:t xml:space="preserve">. zm.) </w:t>
      </w:r>
    </w:p>
    <w:p w14:paraId="35A4F941" w14:textId="77777777" w:rsidR="00D24B7D" w:rsidRPr="00A6429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A64292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64292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A64292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64292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A64292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A64292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A6429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64292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A6429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64292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1CF7FDB" w14:textId="77777777" w:rsidR="00D24B7D" w:rsidRPr="00A6429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64292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A6429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64292">
              <w:rPr>
                <w:rFonts w:ascii="Verdana" w:hAnsi="Verdana"/>
                <w:sz w:val="16"/>
                <w:szCs w:val="16"/>
              </w:rPr>
              <w:t>Nazwa podwykonawcy</w:t>
            </w:r>
            <w:r w:rsidRPr="00A64292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D24B7D" w:rsidRPr="00A64292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D24B7D" w:rsidRPr="00A64292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EB76CAC" w14:textId="77777777" w:rsidR="00D24B7D" w:rsidRPr="00A6429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1DD0CCAA" w14:textId="77777777" w:rsidR="00D24B7D" w:rsidRPr="00A64292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A64292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627DE6D7" w14:textId="2B22CAC0" w:rsidR="00D24B7D" w:rsidRPr="00A64292" w:rsidRDefault="00D24B7D" w:rsidP="00A6429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A64292">
        <w:rPr>
          <w:rFonts w:ascii="Verdana" w:hAnsi="Verdana"/>
          <w:sz w:val="16"/>
          <w:szCs w:val="16"/>
        </w:rPr>
        <w:tab/>
      </w:r>
      <w:r w:rsidRPr="00A64292">
        <w:rPr>
          <w:rFonts w:ascii="Verdana" w:hAnsi="Verdana"/>
          <w:sz w:val="16"/>
          <w:szCs w:val="16"/>
        </w:rPr>
        <w:tab/>
      </w:r>
      <w:r w:rsidRPr="00A64292">
        <w:rPr>
          <w:rFonts w:ascii="Verdana" w:hAnsi="Verdana"/>
          <w:sz w:val="16"/>
          <w:szCs w:val="16"/>
        </w:rPr>
        <w:tab/>
        <w:t xml:space="preserve"> </w:t>
      </w:r>
    </w:p>
    <w:p w14:paraId="130DBF6B" w14:textId="77777777" w:rsidR="00D24B7D" w:rsidRPr="00A6429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1752246" w14:textId="77777777" w:rsidR="00D24B7D" w:rsidRPr="00A6429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A64292">
        <w:rPr>
          <w:rFonts w:ascii="Verdana" w:hAnsi="Verdana"/>
          <w:sz w:val="16"/>
          <w:szCs w:val="16"/>
        </w:rPr>
        <w:t>ych</w:t>
      </w:r>
      <w:proofErr w:type="spellEnd"/>
      <w:r w:rsidRPr="00A64292">
        <w:rPr>
          <w:rFonts w:ascii="Verdana" w:hAnsi="Verdana"/>
          <w:sz w:val="16"/>
          <w:szCs w:val="16"/>
        </w:rPr>
        <w:t>) dokumentu(ów)</w:t>
      </w:r>
    </w:p>
    <w:p w14:paraId="55B085F6" w14:textId="77777777" w:rsidR="00D24B7D" w:rsidRPr="00A64292" w:rsidRDefault="00D24B7D" w:rsidP="00D24B7D">
      <w:p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7010007C" w14:textId="77777777" w:rsidR="00D24B7D" w:rsidRPr="00A6429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załącznikami do niniejszej oferty są:</w:t>
      </w:r>
    </w:p>
    <w:p w14:paraId="30EF983F" w14:textId="77777777" w:rsidR="00D24B7D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2B084D2" w14:textId="77777777" w:rsidR="00D24B7D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78E4679E" w14:textId="253B4652" w:rsidR="00D24B7D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6D681800" w14:textId="77777777" w:rsidR="00D24B7D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64C51546" w14:textId="15274FFA" w:rsidR="006E37A2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35CB28F1" w14:textId="77777777" w:rsidR="006E37A2" w:rsidRPr="00A64292" w:rsidRDefault="006E37A2" w:rsidP="00D24B7D">
      <w:pPr>
        <w:jc w:val="both"/>
        <w:rPr>
          <w:rFonts w:ascii="Verdana" w:hAnsi="Verdana"/>
          <w:sz w:val="16"/>
          <w:szCs w:val="16"/>
        </w:rPr>
      </w:pPr>
    </w:p>
    <w:p w14:paraId="1F42CEC0" w14:textId="77777777" w:rsidR="00D24B7D" w:rsidRPr="00A64292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6"/>
          <w:szCs w:val="16"/>
          <w:lang w:eastAsia="zh-CN"/>
        </w:rPr>
      </w:pPr>
      <w:r w:rsidRPr="00A64292">
        <w:rPr>
          <w:rFonts w:ascii="Verdana" w:hAnsi="Verdana"/>
          <w:b/>
          <w:color w:val="FF0000"/>
          <w:sz w:val="16"/>
          <w:szCs w:val="16"/>
          <w:lang w:eastAsia="zh-CN"/>
        </w:rPr>
        <w:t>Oświadczenie należy złożyć, z zachowaniem postaci elektronicznej i podpisana kwalifikowanym podpisem elektronicznym</w:t>
      </w:r>
      <w:r w:rsidRPr="00A64292">
        <w:rPr>
          <w:rFonts w:ascii="Verdana" w:hAnsi="Verdana"/>
          <w:color w:val="FF0000"/>
          <w:sz w:val="16"/>
          <w:szCs w:val="16"/>
          <w:lang w:eastAsia="zh-CN"/>
        </w:rPr>
        <w:t>.</w:t>
      </w:r>
    </w:p>
    <w:p w14:paraId="76B5AEA0" w14:textId="77777777" w:rsidR="00356787" w:rsidRPr="00A64292" w:rsidRDefault="00356787" w:rsidP="00FE545C">
      <w:pPr>
        <w:rPr>
          <w:rFonts w:ascii="Verdana" w:hAnsi="Verdana"/>
          <w:b/>
          <w:sz w:val="16"/>
          <w:szCs w:val="16"/>
          <w:u w:val="single"/>
        </w:rPr>
      </w:pPr>
    </w:p>
    <w:sectPr w:rsidR="00356787" w:rsidRPr="00A6429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285F3" w14:textId="77777777" w:rsidR="00AA557C" w:rsidRDefault="00AA557C">
      <w:r>
        <w:separator/>
      </w:r>
    </w:p>
  </w:endnote>
  <w:endnote w:type="continuationSeparator" w:id="0">
    <w:p w14:paraId="11491D8B" w14:textId="77777777" w:rsidR="00AA557C" w:rsidRDefault="00AA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66517" w14:textId="77777777" w:rsidR="003E23A5" w:rsidRPr="003E23A5" w:rsidRDefault="003E23A5" w:rsidP="003E23A5">
    <w:pPr>
      <w:rPr>
        <w:bCs/>
        <w:sz w:val="16"/>
        <w:szCs w:val="16"/>
      </w:rPr>
    </w:pPr>
    <w:r w:rsidRPr="003E23A5">
      <w:rPr>
        <w:bCs/>
        <w:sz w:val="16"/>
        <w:szCs w:val="16"/>
        <w:highlight w:val="yellow"/>
      </w:rPr>
      <w:t>*)</w:t>
    </w:r>
    <w:r w:rsidRPr="003E23A5">
      <w:rPr>
        <w:bCs/>
        <w:sz w:val="16"/>
        <w:szCs w:val="16"/>
      </w:rPr>
      <w:t xml:space="preserve"> należy wybrać właściwe </w:t>
    </w:r>
  </w:p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5522B" w14:textId="77777777" w:rsidR="00AA557C" w:rsidRDefault="00AA557C">
      <w:r>
        <w:separator/>
      </w:r>
    </w:p>
  </w:footnote>
  <w:footnote w:type="continuationSeparator" w:id="0">
    <w:p w14:paraId="4C350389" w14:textId="77777777" w:rsidR="00AA557C" w:rsidRDefault="00AA5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750BE9"/>
    <w:multiLevelType w:val="hybridMultilevel"/>
    <w:tmpl w:val="EDE28CE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780446863">
    <w:abstractNumId w:val="2"/>
  </w:num>
  <w:num w:numId="6" w16cid:durableId="296034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5028C"/>
    <w:rsid w:val="000704FC"/>
    <w:rsid w:val="00071CCC"/>
    <w:rsid w:val="000A62D9"/>
    <w:rsid w:val="000B1D20"/>
    <w:rsid w:val="000B731D"/>
    <w:rsid w:val="000D6134"/>
    <w:rsid w:val="000E09C7"/>
    <w:rsid w:val="000E782D"/>
    <w:rsid w:val="000F6589"/>
    <w:rsid w:val="00103258"/>
    <w:rsid w:val="00106636"/>
    <w:rsid w:val="00116EC6"/>
    <w:rsid w:val="00146904"/>
    <w:rsid w:val="001801DD"/>
    <w:rsid w:val="001871ED"/>
    <w:rsid w:val="001A6B2E"/>
    <w:rsid w:val="001D4612"/>
    <w:rsid w:val="00207E98"/>
    <w:rsid w:val="00241254"/>
    <w:rsid w:val="00245005"/>
    <w:rsid w:val="002723B0"/>
    <w:rsid w:val="002912DA"/>
    <w:rsid w:val="002B2C24"/>
    <w:rsid w:val="00315A4A"/>
    <w:rsid w:val="00350802"/>
    <w:rsid w:val="00356787"/>
    <w:rsid w:val="00365F57"/>
    <w:rsid w:val="003C77B8"/>
    <w:rsid w:val="003C78AA"/>
    <w:rsid w:val="003E23A5"/>
    <w:rsid w:val="004B7300"/>
    <w:rsid w:val="004C6753"/>
    <w:rsid w:val="004F5700"/>
    <w:rsid w:val="005667D2"/>
    <w:rsid w:val="005843C9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6F16E1"/>
    <w:rsid w:val="00771A41"/>
    <w:rsid w:val="00773C61"/>
    <w:rsid w:val="007748F0"/>
    <w:rsid w:val="007A4321"/>
    <w:rsid w:val="007B3517"/>
    <w:rsid w:val="007F5205"/>
    <w:rsid w:val="00800319"/>
    <w:rsid w:val="008152FF"/>
    <w:rsid w:val="00833933"/>
    <w:rsid w:val="00853083"/>
    <w:rsid w:val="008B2F0C"/>
    <w:rsid w:val="008B4928"/>
    <w:rsid w:val="008D2AB8"/>
    <w:rsid w:val="008F1C66"/>
    <w:rsid w:val="00966B8C"/>
    <w:rsid w:val="00970FE4"/>
    <w:rsid w:val="009A0236"/>
    <w:rsid w:val="009B15D8"/>
    <w:rsid w:val="00A0022B"/>
    <w:rsid w:val="00A106AE"/>
    <w:rsid w:val="00A204BC"/>
    <w:rsid w:val="00A346FE"/>
    <w:rsid w:val="00A47B4D"/>
    <w:rsid w:val="00A5702E"/>
    <w:rsid w:val="00A6282B"/>
    <w:rsid w:val="00A64292"/>
    <w:rsid w:val="00A83018"/>
    <w:rsid w:val="00AA557C"/>
    <w:rsid w:val="00AF4095"/>
    <w:rsid w:val="00B00EAC"/>
    <w:rsid w:val="00B6488C"/>
    <w:rsid w:val="00B74200"/>
    <w:rsid w:val="00B77183"/>
    <w:rsid w:val="00B774DC"/>
    <w:rsid w:val="00B94C13"/>
    <w:rsid w:val="00BC06B2"/>
    <w:rsid w:val="00BD0304"/>
    <w:rsid w:val="00BF17D2"/>
    <w:rsid w:val="00C044D5"/>
    <w:rsid w:val="00C14612"/>
    <w:rsid w:val="00C82C21"/>
    <w:rsid w:val="00C832D5"/>
    <w:rsid w:val="00C83A76"/>
    <w:rsid w:val="00C92B0C"/>
    <w:rsid w:val="00C969A6"/>
    <w:rsid w:val="00CA7D36"/>
    <w:rsid w:val="00CC2C0C"/>
    <w:rsid w:val="00CC3815"/>
    <w:rsid w:val="00CC3837"/>
    <w:rsid w:val="00D14AA4"/>
    <w:rsid w:val="00D24208"/>
    <w:rsid w:val="00D24B7D"/>
    <w:rsid w:val="00D60C38"/>
    <w:rsid w:val="00D6378D"/>
    <w:rsid w:val="00D66893"/>
    <w:rsid w:val="00D67D2B"/>
    <w:rsid w:val="00D81DA4"/>
    <w:rsid w:val="00D90ACB"/>
    <w:rsid w:val="00DB3754"/>
    <w:rsid w:val="00DC1500"/>
    <w:rsid w:val="00E44371"/>
    <w:rsid w:val="00E7361E"/>
    <w:rsid w:val="00E949B0"/>
    <w:rsid w:val="00EC0BEA"/>
    <w:rsid w:val="00EC41E9"/>
    <w:rsid w:val="00EE111A"/>
    <w:rsid w:val="00EE48AA"/>
    <w:rsid w:val="00F00591"/>
    <w:rsid w:val="00F14327"/>
    <w:rsid w:val="00F51688"/>
    <w:rsid w:val="00F53146"/>
    <w:rsid w:val="00F76A0B"/>
    <w:rsid w:val="00F91018"/>
    <w:rsid w:val="00FA0F30"/>
    <w:rsid w:val="00FA2320"/>
    <w:rsid w:val="00FA51A4"/>
    <w:rsid w:val="00FB262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6B2E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2</Pages>
  <Words>780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30</cp:revision>
  <cp:lastPrinted>2025-06-09T05:38:00Z</cp:lastPrinted>
  <dcterms:created xsi:type="dcterms:W3CDTF">2025-06-06T05:15:00Z</dcterms:created>
  <dcterms:modified xsi:type="dcterms:W3CDTF">2025-06-12T07:46:00Z</dcterms:modified>
</cp:coreProperties>
</file>