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DBDA3" w14:textId="4986EAA3" w:rsidR="00D665F5" w:rsidRPr="00865714" w:rsidRDefault="00EC2232" w:rsidP="00865714">
      <w:pPr>
        <w:spacing w:after="240"/>
        <w:jc w:val="right"/>
        <w:rPr>
          <w:sz w:val="24"/>
          <w:szCs w:val="24"/>
        </w:rPr>
      </w:pPr>
      <w:bookmarkStart w:id="0" w:name="_Hlk52197885"/>
      <w:r w:rsidRPr="00865714">
        <w:rPr>
          <w:sz w:val="24"/>
          <w:szCs w:val="24"/>
        </w:rPr>
        <w:t>Kraków</w:t>
      </w:r>
      <w:r w:rsidR="00D665F5" w:rsidRPr="00865714">
        <w:rPr>
          <w:sz w:val="24"/>
          <w:szCs w:val="24"/>
        </w:rPr>
        <w:t xml:space="preserve"> dnia: </w:t>
      </w:r>
      <w:r w:rsidRPr="00865714">
        <w:rPr>
          <w:sz w:val="24"/>
          <w:szCs w:val="24"/>
        </w:rPr>
        <w:t>2025-06-13</w:t>
      </w:r>
    </w:p>
    <w:p w14:paraId="0430EDF6" w14:textId="41F47286" w:rsidR="00EC2232" w:rsidRPr="00865714" w:rsidRDefault="00865714" w:rsidP="00577BC6">
      <w:pPr>
        <w:spacing w:after="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EC2232" w:rsidRPr="00865714">
        <w:rPr>
          <w:b/>
          <w:bCs/>
          <w:sz w:val="24"/>
          <w:szCs w:val="24"/>
        </w:rPr>
        <w:t>Szpital Miejski Specjalistyczny</w:t>
      </w:r>
    </w:p>
    <w:p w14:paraId="64259E61" w14:textId="77777777" w:rsidR="00EC2232" w:rsidRPr="00865714" w:rsidRDefault="00EC2232" w:rsidP="00577BC6">
      <w:pPr>
        <w:spacing w:after="40"/>
        <w:rPr>
          <w:b/>
          <w:bCs/>
          <w:sz w:val="24"/>
          <w:szCs w:val="24"/>
        </w:rPr>
      </w:pPr>
      <w:r w:rsidRPr="00865714">
        <w:rPr>
          <w:b/>
          <w:bCs/>
          <w:sz w:val="24"/>
          <w:szCs w:val="24"/>
        </w:rPr>
        <w:t>im. Gabriela Narutowicza w Krakowie</w:t>
      </w:r>
    </w:p>
    <w:p w14:paraId="4DDE1632" w14:textId="77777777" w:rsidR="00D665F5" w:rsidRPr="00865714" w:rsidRDefault="00EC2232" w:rsidP="00D665F5">
      <w:pPr>
        <w:rPr>
          <w:sz w:val="24"/>
          <w:szCs w:val="24"/>
        </w:rPr>
      </w:pPr>
      <w:r w:rsidRPr="00865714">
        <w:rPr>
          <w:sz w:val="24"/>
          <w:szCs w:val="24"/>
        </w:rPr>
        <w:t>ul. Prądnicka</w:t>
      </w:r>
      <w:r w:rsidR="00D665F5" w:rsidRPr="00865714">
        <w:rPr>
          <w:sz w:val="24"/>
          <w:szCs w:val="24"/>
        </w:rPr>
        <w:t xml:space="preserve"> </w:t>
      </w:r>
      <w:r w:rsidRPr="00865714">
        <w:rPr>
          <w:sz w:val="24"/>
          <w:szCs w:val="24"/>
        </w:rPr>
        <w:t>35-37</w:t>
      </w:r>
    </w:p>
    <w:p w14:paraId="5B5146C8" w14:textId="138E8950" w:rsidR="00D665F5" w:rsidRPr="00865714" w:rsidRDefault="00EC2232" w:rsidP="00865714">
      <w:pPr>
        <w:rPr>
          <w:sz w:val="24"/>
          <w:szCs w:val="24"/>
        </w:rPr>
      </w:pPr>
      <w:r w:rsidRPr="00865714">
        <w:rPr>
          <w:sz w:val="24"/>
          <w:szCs w:val="24"/>
        </w:rPr>
        <w:t>31-202</w:t>
      </w:r>
      <w:r w:rsidR="00D665F5" w:rsidRPr="00865714">
        <w:rPr>
          <w:sz w:val="24"/>
          <w:szCs w:val="24"/>
        </w:rPr>
        <w:t xml:space="preserve"> </w:t>
      </w:r>
      <w:r w:rsidRPr="00865714">
        <w:rPr>
          <w:sz w:val="24"/>
          <w:szCs w:val="24"/>
        </w:rPr>
        <w:t>Kraków</w:t>
      </w:r>
    </w:p>
    <w:p w14:paraId="58154AC2" w14:textId="77777777" w:rsidR="00D665F5" w:rsidRPr="0086571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E1E817" w14:textId="77777777" w:rsidR="00A80738" w:rsidRPr="0086571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65714">
        <w:rPr>
          <w:sz w:val="24"/>
          <w:szCs w:val="24"/>
        </w:rPr>
        <w:t>Znak sprawy:</w:t>
      </w:r>
      <w:r w:rsidRPr="00865714">
        <w:rPr>
          <w:b/>
          <w:sz w:val="24"/>
          <w:szCs w:val="24"/>
        </w:rPr>
        <w:t xml:space="preserve"> </w:t>
      </w:r>
      <w:r w:rsidR="00EC2232" w:rsidRPr="00865714">
        <w:rPr>
          <w:b/>
          <w:sz w:val="24"/>
          <w:szCs w:val="24"/>
        </w:rPr>
        <w:t>ZP/24/2025</w:t>
      </w:r>
      <w:r w:rsidR="00A80738" w:rsidRPr="00865714">
        <w:rPr>
          <w:sz w:val="24"/>
          <w:szCs w:val="24"/>
        </w:rPr>
        <w:tab/>
        <w:t xml:space="preserve"> </w:t>
      </w:r>
    </w:p>
    <w:p w14:paraId="097EA1DD" w14:textId="77777777" w:rsidR="00A80738" w:rsidRPr="0086571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450EF" w14:textId="77777777" w:rsidR="00A80738" w:rsidRPr="0086571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71BCC3" w14:textId="77777777" w:rsidR="00A80738" w:rsidRPr="008657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65714">
        <w:rPr>
          <w:b/>
          <w:spacing w:val="20"/>
          <w:sz w:val="28"/>
        </w:rPr>
        <w:t>INFORMACJA Z OTWARCIA OFERT</w:t>
      </w:r>
    </w:p>
    <w:p w14:paraId="1E6359D0" w14:textId="77777777" w:rsidR="00A80738" w:rsidRPr="008657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793349" w14:textId="69C3C6C0" w:rsidR="00C659E2" w:rsidRPr="0086571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65714">
        <w:rPr>
          <w:bCs/>
          <w:sz w:val="24"/>
          <w:szCs w:val="24"/>
        </w:rPr>
        <w:t xml:space="preserve">Dotyczy </w:t>
      </w:r>
      <w:r w:rsidRPr="00865714">
        <w:rPr>
          <w:sz w:val="24"/>
          <w:szCs w:val="24"/>
        </w:rPr>
        <w:t xml:space="preserve">postępowania o udzielenie zamówienia publicznego prowadzonego w trybie </w:t>
      </w:r>
      <w:r w:rsidR="00EC2232" w:rsidRPr="00865714">
        <w:rPr>
          <w:sz w:val="24"/>
          <w:szCs w:val="24"/>
        </w:rPr>
        <w:t>podstawowy</w:t>
      </w:r>
      <w:r w:rsidR="00865714">
        <w:rPr>
          <w:sz w:val="24"/>
          <w:szCs w:val="24"/>
        </w:rPr>
        <w:t>m</w:t>
      </w:r>
      <w:r w:rsidR="00EC2232" w:rsidRPr="00865714">
        <w:rPr>
          <w:sz w:val="24"/>
          <w:szCs w:val="24"/>
        </w:rPr>
        <w:t xml:space="preserve"> bez negocjacji - art. 275 pkt. 1 ustawy </w:t>
      </w:r>
      <w:proofErr w:type="spellStart"/>
      <w:r w:rsidR="00EC2232" w:rsidRPr="00865714">
        <w:rPr>
          <w:sz w:val="24"/>
          <w:szCs w:val="24"/>
        </w:rPr>
        <w:t>Pzp</w:t>
      </w:r>
      <w:proofErr w:type="spellEnd"/>
      <w:r w:rsidRPr="00865714">
        <w:rPr>
          <w:sz w:val="24"/>
          <w:szCs w:val="24"/>
        </w:rPr>
        <w:t xml:space="preserve"> na:</w:t>
      </w:r>
    </w:p>
    <w:p w14:paraId="18B1769A" w14:textId="272E9AC6" w:rsidR="00A80738" w:rsidRPr="00865714" w:rsidRDefault="0086571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>
        <w:rPr>
          <w:b/>
          <w:szCs w:val="24"/>
        </w:rPr>
        <w:br/>
      </w:r>
      <w:r w:rsidR="00EC2232" w:rsidRPr="00865714">
        <w:rPr>
          <w:b/>
          <w:szCs w:val="24"/>
        </w:rPr>
        <w:t>Zakup i dostawa materiałów do utrzymania czystości II</w:t>
      </w:r>
    </w:p>
    <w:p w14:paraId="6B1FA7D1" w14:textId="77777777" w:rsidR="00D665F5" w:rsidRPr="0086571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65714">
        <w:rPr>
          <w:sz w:val="22"/>
          <w:szCs w:val="22"/>
        </w:rPr>
        <w:t>Zamawiający, działając na podstawie art. 22</w:t>
      </w:r>
      <w:r w:rsidR="00FC7F5E" w:rsidRPr="00865714">
        <w:rPr>
          <w:sz w:val="22"/>
          <w:szCs w:val="22"/>
        </w:rPr>
        <w:t>2</w:t>
      </w:r>
      <w:r w:rsidRPr="00865714">
        <w:rPr>
          <w:sz w:val="22"/>
          <w:szCs w:val="22"/>
        </w:rPr>
        <w:t xml:space="preserve"> ust. 5 </w:t>
      </w:r>
      <w:r w:rsidRPr="00865714">
        <w:rPr>
          <w:bCs/>
          <w:sz w:val="22"/>
          <w:szCs w:val="22"/>
        </w:rPr>
        <w:t>ustawy z dnia 11 września 2019 r. Prawo zamówień publicznych</w:t>
      </w:r>
      <w:r w:rsidRPr="00865714">
        <w:rPr>
          <w:sz w:val="22"/>
          <w:szCs w:val="22"/>
        </w:rPr>
        <w:t xml:space="preserve"> </w:t>
      </w:r>
      <w:r w:rsidR="00EC2232" w:rsidRPr="00865714">
        <w:rPr>
          <w:sz w:val="22"/>
          <w:szCs w:val="22"/>
        </w:rPr>
        <w:t>(</w:t>
      </w:r>
      <w:proofErr w:type="spellStart"/>
      <w:r w:rsidR="00EC2232" w:rsidRPr="00865714">
        <w:rPr>
          <w:sz w:val="22"/>
          <w:szCs w:val="22"/>
        </w:rPr>
        <w:t>t.j</w:t>
      </w:r>
      <w:proofErr w:type="spellEnd"/>
      <w:r w:rsidR="00EC2232" w:rsidRPr="00865714">
        <w:rPr>
          <w:sz w:val="22"/>
          <w:szCs w:val="22"/>
        </w:rPr>
        <w:t>. Dz. U. z 2024 poz. 1320)</w:t>
      </w:r>
      <w:r w:rsidR="00490DC0" w:rsidRPr="00865714">
        <w:rPr>
          <w:sz w:val="22"/>
          <w:szCs w:val="22"/>
        </w:rPr>
        <w:t xml:space="preserve"> </w:t>
      </w:r>
      <w:r w:rsidRPr="00865714">
        <w:rPr>
          <w:sz w:val="22"/>
          <w:szCs w:val="22"/>
        </w:rPr>
        <w:t>udostępnia</w:t>
      </w:r>
      <w:r w:rsidR="00F95C33" w:rsidRPr="00865714">
        <w:rPr>
          <w:sz w:val="22"/>
          <w:szCs w:val="22"/>
        </w:rPr>
        <w:t xml:space="preserve"> </w:t>
      </w:r>
      <w:r w:rsidR="004C7E9B" w:rsidRPr="00865714">
        <w:rPr>
          <w:sz w:val="22"/>
          <w:szCs w:val="22"/>
        </w:rPr>
        <w:t>informacj</w:t>
      </w:r>
      <w:r w:rsidR="00577BC6" w:rsidRPr="00865714">
        <w:rPr>
          <w:sz w:val="22"/>
          <w:szCs w:val="22"/>
        </w:rPr>
        <w:t>ę</w:t>
      </w:r>
      <w:r w:rsidR="00035488" w:rsidRPr="00865714">
        <w:rPr>
          <w:sz w:val="22"/>
          <w:szCs w:val="22"/>
        </w:rPr>
        <w:t xml:space="preserve"> z otwarcia ofert</w:t>
      </w:r>
      <w:r w:rsidR="00577BC6" w:rsidRPr="00865714">
        <w:rPr>
          <w:sz w:val="22"/>
          <w:szCs w:val="22"/>
        </w:rPr>
        <w:t>.</w:t>
      </w:r>
    </w:p>
    <w:p w14:paraId="3875EDC5" w14:textId="77777777" w:rsidR="00A80738" w:rsidRPr="0086571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65714">
        <w:rPr>
          <w:sz w:val="22"/>
          <w:szCs w:val="22"/>
        </w:rPr>
        <w:t>Podczas otwarcia ofert, mającego miejsce</w:t>
      </w:r>
      <w:r w:rsidR="00FF4AB1" w:rsidRPr="00865714">
        <w:rPr>
          <w:sz w:val="22"/>
          <w:szCs w:val="22"/>
        </w:rPr>
        <w:t xml:space="preserve"> w dniu </w:t>
      </w:r>
      <w:r w:rsidR="00EC2232" w:rsidRPr="00865714">
        <w:rPr>
          <w:sz w:val="22"/>
          <w:szCs w:val="22"/>
        </w:rPr>
        <w:t>13/06/2025</w:t>
      </w:r>
      <w:r w:rsidR="00FF4AB1" w:rsidRPr="00865714">
        <w:rPr>
          <w:sz w:val="22"/>
          <w:szCs w:val="22"/>
        </w:rPr>
        <w:t xml:space="preserve"> o godz. </w:t>
      </w:r>
      <w:r w:rsidR="00EC2232" w:rsidRPr="00865714">
        <w:rPr>
          <w:sz w:val="22"/>
          <w:szCs w:val="22"/>
        </w:rPr>
        <w:t>12:00</w:t>
      </w:r>
      <w:r w:rsidRPr="0086571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65714" w14:paraId="494A8358" w14:textId="77777777" w:rsidTr="00C82837">
        <w:tc>
          <w:tcPr>
            <w:tcW w:w="993" w:type="dxa"/>
            <w:shd w:val="clear" w:color="auto" w:fill="auto"/>
            <w:vAlign w:val="center"/>
          </w:tcPr>
          <w:p w14:paraId="1F2F6753" w14:textId="77777777" w:rsidR="006B27ED" w:rsidRPr="00865714" w:rsidRDefault="006B27ED" w:rsidP="00C82837">
            <w:pPr>
              <w:spacing w:before="120" w:after="120"/>
              <w:jc w:val="center"/>
            </w:pPr>
            <w:r w:rsidRPr="00865714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B9CF0" w14:textId="77777777" w:rsidR="006B27ED" w:rsidRPr="00865714" w:rsidRDefault="006B27ED" w:rsidP="00C82837">
            <w:pPr>
              <w:spacing w:before="120" w:after="120"/>
              <w:jc w:val="center"/>
            </w:pPr>
            <w:r w:rsidRPr="00865714">
              <w:t>Nr</w:t>
            </w:r>
            <w:r w:rsidR="00C82837" w:rsidRPr="00865714">
              <w:t xml:space="preserve"> </w:t>
            </w:r>
            <w:r w:rsidRPr="00865714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4E08F76" w14:textId="77777777" w:rsidR="006B27ED" w:rsidRPr="00865714" w:rsidRDefault="006B27ED" w:rsidP="00BB547B">
            <w:pPr>
              <w:spacing w:before="120" w:after="120"/>
              <w:jc w:val="center"/>
            </w:pPr>
            <w:r w:rsidRPr="00865714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C677A" w14:textId="2E817A9D" w:rsidR="006B27ED" w:rsidRPr="00865714" w:rsidRDefault="00865714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EC2232" w:rsidRPr="00865714" w14:paraId="1B17EBD8" w14:textId="77777777" w:rsidTr="0032548B">
        <w:tc>
          <w:tcPr>
            <w:tcW w:w="993" w:type="dxa"/>
            <w:shd w:val="clear" w:color="auto" w:fill="auto"/>
            <w:vAlign w:val="center"/>
          </w:tcPr>
          <w:p w14:paraId="4A9DA082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37764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6</w:t>
            </w:r>
          </w:p>
        </w:tc>
        <w:tc>
          <w:tcPr>
            <w:tcW w:w="4110" w:type="dxa"/>
            <w:shd w:val="clear" w:color="auto" w:fill="auto"/>
          </w:tcPr>
          <w:p w14:paraId="17A7FAD7" w14:textId="04AD9DC0" w:rsidR="00EC2232" w:rsidRPr="00865714" w:rsidRDefault="00EC2232" w:rsidP="0032548B">
            <w:pPr>
              <w:spacing w:before="80"/>
            </w:pPr>
            <w:proofErr w:type="spellStart"/>
            <w:r w:rsidRPr="00865714">
              <w:t>Medicus</w:t>
            </w:r>
            <w:proofErr w:type="spellEnd"/>
            <w:r w:rsidRPr="00865714">
              <w:t xml:space="preserve"> </w:t>
            </w:r>
            <w:r w:rsidR="00865714">
              <w:t>Sp. z o.o. S.K.A.</w:t>
            </w:r>
          </w:p>
          <w:p w14:paraId="224ED6D6" w14:textId="1684B57B" w:rsidR="00EC2232" w:rsidRPr="00865714" w:rsidRDefault="00865714" w:rsidP="0032548B">
            <w:r>
              <w:t xml:space="preserve">ul. </w:t>
            </w:r>
            <w:r w:rsidR="00EC2232" w:rsidRPr="00865714">
              <w:t>Browarowa</w:t>
            </w:r>
            <w:r w:rsidR="00EC2232" w:rsidRPr="00865714">
              <w:t xml:space="preserve"> </w:t>
            </w:r>
            <w:r w:rsidR="00EC2232" w:rsidRPr="00865714">
              <w:t>21</w:t>
            </w:r>
            <w:r w:rsidR="00EC2232" w:rsidRPr="00865714">
              <w:t xml:space="preserve"> </w:t>
            </w:r>
          </w:p>
          <w:p w14:paraId="45948338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43-100</w:t>
            </w:r>
            <w:r w:rsidRPr="00865714">
              <w:t xml:space="preserve"> </w:t>
            </w:r>
            <w:r w:rsidRPr="00865714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ACD03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7 171.20 zł</w:t>
            </w:r>
          </w:p>
        </w:tc>
      </w:tr>
      <w:tr w:rsidR="00EC2232" w:rsidRPr="00865714" w14:paraId="595A7731" w14:textId="77777777" w:rsidTr="0032548B">
        <w:tc>
          <w:tcPr>
            <w:tcW w:w="993" w:type="dxa"/>
            <w:shd w:val="clear" w:color="auto" w:fill="auto"/>
            <w:vAlign w:val="center"/>
          </w:tcPr>
          <w:p w14:paraId="7FBF8BC4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61D749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3</w:t>
            </w:r>
          </w:p>
        </w:tc>
        <w:tc>
          <w:tcPr>
            <w:tcW w:w="4110" w:type="dxa"/>
            <w:shd w:val="clear" w:color="auto" w:fill="auto"/>
          </w:tcPr>
          <w:p w14:paraId="2E8CF9BE" w14:textId="39EBB8A4" w:rsidR="00EC2232" w:rsidRPr="00865714" w:rsidRDefault="00EC2232" w:rsidP="0032548B">
            <w:pPr>
              <w:spacing w:before="80"/>
            </w:pPr>
            <w:r w:rsidRPr="00865714">
              <w:t xml:space="preserve">Zarys International Group </w:t>
            </w:r>
            <w:r w:rsidR="00865714">
              <w:t>Sp. z o.o. Sp. k.</w:t>
            </w:r>
          </w:p>
          <w:p w14:paraId="7155A8FD" w14:textId="08304080" w:rsidR="00EC2232" w:rsidRPr="00865714" w:rsidRDefault="00865714" w:rsidP="0032548B">
            <w:r>
              <w:t xml:space="preserve">ul. </w:t>
            </w:r>
            <w:r w:rsidR="00EC2232" w:rsidRPr="00865714">
              <w:t>Pod Borem</w:t>
            </w:r>
            <w:r w:rsidR="00EC2232" w:rsidRPr="00865714">
              <w:t xml:space="preserve"> </w:t>
            </w:r>
            <w:r w:rsidR="00EC2232" w:rsidRPr="00865714">
              <w:t>18</w:t>
            </w:r>
            <w:r w:rsidR="00EC2232" w:rsidRPr="00865714">
              <w:t xml:space="preserve"> </w:t>
            </w:r>
          </w:p>
          <w:p w14:paraId="7E40F03C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41-808</w:t>
            </w:r>
            <w:r w:rsidRPr="00865714">
              <w:t xml:space="preserve"> </w:t>
            </w:r>
            <w:r w:rsidRPr="00865714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D3798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7 698.24 zł</w:t>
            </w:r>
          </w:p>
        </w:tc>
      </w:tr>
      <w:tr w:rsidR="00EC2232" w:rsidRPr="00865714" w14:paraId="57881CD6" w14:textId="77777777" w:rsidTr="0032548B">
        <w:tc>
          <w:tcPr>
            <w:tcW w:w="993" w:type="dxa"/>
            <w:shd w:val="clear" w:color="auto" w:fill="auto"/>
            <w:vAlign w:val="center"/>
          </w:tcPr>
          <w:p w14:paraId="7E9B7CBF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0DA572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5</w:t>
            </w:r>
          </w:p>
        </w:tc>
        <w:tc>
          <w:tcPr>
            <w:tcW w:w="4110" w:type="dxa"/>
            <w:shd w:val="clear" w:color="auto" w:fill="auto"/>
          </w:tcPr>
          <w:p w14:paraId="100EBEBE" w14:textId="77777777" w:rsidR="00865714" w:rsidRPr="00865714" w:rsidRDefault="00865714" w:rsidP="00865714">
            <w:pPr>
              <w:spacing w:before="80"/>
            </w:pPr>
            <w:r w:rsidRPr="00865714">
              <w:t xml:space="preserve">Zarys International Group </w:t>
            </w:r>
            <w:r>
              <w:t>Sp. z o.o. Sp. k.</w:t>
            </w:r>
          </w:p>
          <w:p w14:paraId="20B84289" w14:textId="77777777" w:rsidR="00865714" w:rsidRPr="00865714" w:rsidRDefault="00865714" w:rsidP="00865714">
            <w:r>
              <w:t xml:space="preserve">ul. </w:t>
            </w:r>
            <w:r w:rsidRPr="00865714">
              <w:t xml:space="preserve">Pod Borem 18 </w:t>
            </w:r>
          </w:p>
          <w:p w14:paraId="4BC946D0" w14:textId="57DD4E7F" w:rsidR="00EC2232" w:rsidRPr="00865714" w:rsidRDefault="00865714" w:rsidP="00865714">
            <w:pPr>
              <w:spacing w:after="80"/>
              <w:jc w:val="both"/>
            </w:pPr>
            <w:r w:rsidRPr="00865714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E79ED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842.40 zł</w:t>
            </w:r>
          </w:p>
        </w:tc>
      </w:tr>
      <w:tr w:rsidR="00EC2232" w:rsidRPr="00865714" w14:paraId="4F81589D" w14:textId="77777777" w:rsidTr="0032548B">
        <w:tc>
          <w:tcPr>
            <w:tcW w:w="993" w:type="dxa"/>
            <w:shd w:val="clear" w:color="auto" w:fill="auto"/>
            <w:vAlign w:val="center"/>
          </w:tcPr>
          <w:p w14:paraId="1BC7303C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923641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6</w:t>
            </w:r>
          </w:p>
        </w:tc>
        <w:tc>
          <w:tcPr>
            <w:tcW w:w="4110" w:type="dxa"/>
            <w:shd w:val="clear" w:color="auto" w:fill="auto"/>
          </w:tcPr>
          <w:p w14:paraId="4285437E" w14:textId="77777777" w:rsidR="00865714" w:rsidRPr="00865714" w:rsidRDefault="00865714" w:rsidP="00865714">
            <w:pPr>
              <w:spacing w:before="80"/>
            </w:pPr>
            <w:r w:rsidRPr="00865714">
              <w:t xml:space="preserve">Zarys International Group </w:t>
            </w:r>
            <w:r>
              <w:t>Sp. z o.o. Sp. k.</w:t>
            </w:r>
          </w:p>
          <w:p w14:paraId="0D7B122B" w14:textId="77777777" w:rsidR="00865714" w:rsidRPr="00865714" w:rsidRDefault="00865714" w:rsidP="00865714">
            <w:r>
              <w:t xml:space="preserve">ul. </w:t>
            </w:r>
            <w:r w:rsidRPr="00865714">
              <w:t xml:space="preserve">Pod Borem 18 </w:t>
            </w:r>
          </w:p>
          <w:p w14:paraId="22304ABE" w14:textId="4574A37C" w:rsidR="00EC2232" w:rsidRPr="00865714" w:rsidRDefault="00865714" w:rsidP="00865714">
            <w:pPr>
              <w:spacing w:after="80"/>
              <w:jc w:val="both"/>
            </w:pPr>
            <w:r w:rsidRPr="00865714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0322B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12 096.00 zł</w:t>
            </w:r>
          </w:p>
        </w:tc>
      </w:tr>
      <w:tr w:rsidR="00EC2232" w:rsidRPr="00865714" w14:paraId="14877AF9" w14:textId="77777777" w:rsidTr="0032548B">
        <w:tc>
          <w:tcPr>
            <w:tcW w:w="993" w:type="dxa"/>
            <w:shd w:val="clear" w:color="auto" w:fill="auto"/>
            <w:vAlign w:val="center"/>
          </w:tcPr>
          <w:p w14:paraId="30315355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56A49D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8</w:t>
            </w:r>
          </w:p>
        </w:tc>
        <w:tc>
          <w:tcPr>
            <w:tcW w:w="4110" w:type="dxa"/>
            <w:shd w:val="clear" w:color="auto" w:fill="auto"/>
          </w:tcPr>
          <w:p w14:paraId="5FBC5F73" w14:textId="77777777" w:rsidR="00865714" w:rsidRPr="00865714" w:rsidRDefault="00865714" w:rsidP="00865714">
            <w:pPr>
              <w:spacing w:before="80"/>
            </w:pPr>
            <w:r w:rsidRPr="00865714">
              <w:t xml:space="preserve">Zarys International Group </w:t>
            </w:r>
            <w:r>
              <w:t>Sp. z o.o. Sp. k.</w:t>
            </w:r>
          </w:p>
          <w:p w14:paraId="58A69FA9" w14:textId="77777777" w:rsidR="00865714" w:rsidRPr="00865714" w:rsidRDefault="00865714" w:rsidP="00865714">
            <w:r>
              <w:t xml:space="preserve">ul. </w:t>
            </w:r>
            <w:r w:rsidRPr="00865714">
              <w:t xml:space="preserve">Pod Borem 18 </w:t>
            </w:r>
          </w:p>
          <w:p w14:paraId="74E49C23" w14:textId="0B47EAEB" w:rsidR="00EC2232" w:rsidRPr="00865714" w:rsidRDefault="00865714" w:rsidP="00865714">
            <w:pPr>
              <w:spacing w:after="80"/>
              <w:jc w:val="both"/>
            </w:pPr>
            <w:r w:rsidRPr="00865714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6CF33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8 564.40 zł</w:t>
            </w:r>
          </w:p>
        </w:tc>
      </w:tr>
      <w:tr w:rsidR="00EC2232" w:rsidRPr="00865714" w14:paraId="5616F2CA" w14:textId="77777777" w:rsidTr="0032548B">
        <w:tc>
          <w:tcPr>
            <w:tcW w:w="993" w:type="dxa"/>
            <w:shd w:val="clear" w:color="auto" w:fill="auto"/>
            <w:vAlign w:val="center"/>
          </w:tcPr>
          <w:p w14:paraId="2C8552B7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2F49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</w:t>
            </w:r>
          </w:p>
        </w:tc>
        <w:tc>
          <w:tcPr>
            <w:tcW w:w="4110" w:type="dxa"/>
            <w:shd w:val="clear" w:color="auto" w:fill="auto"/>
          </w:tcPr>
          <w:p w14:paraId="7F2CEB5F" w14:textId="77777777" w:rsidR="00EC2232" w:rsidRPr="00865714" w:rsidRDefault="00EC2232" w:rsidP="0032548B">
            <w:pPr>
              <w:spacing w:before="80"/>
            </w:pPr>
            <w:r w:rsidRPr="00865714">
              <w:t>Centrum Zaopatrzenia Medycznego "</w:t>
            </w:r>
            <w:proofErr w:type="spellStart"/>
            <w:r w:rsidRPr="00865714">
              <w:t>Cezal</w:t>
            </w:r>
            <w:proofErr w:type="spellEnd"/>
            <w:r w:rsidRPr="00865714">
              <w:t>" S.A Wrocław Oddział Kraków</w:t>
            </w:r>
          </w:p>
          <w:p w14:paraId="794EA6C3" w14:textId="369BD87C" w:rsidR="00EC2232" w:rsidRPr="00865714" w:rsidRDefault="00865714" w:rsidP="0032548B">
            <w:r>
              <w:t xml:space="preserve">ul. </w:t>
            </w:r>
            <w:r w:rsidR="00EC2232" w:rsidRPr="00865714">
              <w:t>Balicka</w:t>
            </w:r>
            <w:r w:rsidR="00EC2232" w:rsidRPr="00865714">
              <w:t xml:space="preserve"> </w:t>
            </w:r>
            <w:r w:rsidR="00EC2232" w:rsidRPr="00865714">
              <w:t>117</w:t>
            </w:r>
            <w:r w:rsidR="00EC2232" w:rsidRPr="00865714">
              <w:t xml:space="preserve"> </w:t>
            </w:r>
          </w:p>
          <w:p w14:paraId="59608A30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30-149</w:t>
            </w:r>
            <w:r w:rsidRPr="00865714">
              <w:t xml:space="preserve"> </w:t>
            </w:r>
            <w:r w:rsidRPr="0086571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A23D4F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19 347.90 zł</w:t>
            </w:r>
          </w:p>
        </w:tc>
      </w:tr>
      <w:tr w:rsidR="00EC2232" w:rsidRPr="00865714" w14:paraId="1726F8E9" w14:textId="77777777" w:rsidTr="0032548B">
        <w:tc>
          <w:tcPr>
            <w:tcW w:w="993" w:type="dxa"/>
            <w:shd w:val="clear" w:color="auto" w:fill="auto"/>
            <w:vAlign w:val="center"/>
          </w:tcPr>
          <w:p w14:paraId="496D0939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7A16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</w:t>
            </w:r>
          </w:p>
        </w:tc>
        <w:tc>
          <w:tcPr>
            <w:tcW w:w="4110" w:type="dxa"/>
            <w:shd w:val="clear" w:color="auto" w:fill="auto"/>
          </w:tcPr>
          <w:p w14:paraId="7AC6DFA0" w14:textId="3574F324" w:rsidR="00EC2232" w:rsidRPr="00865714" w:rsidRDefault="00EC2232" w:rsidP="0032548B">
            <w:pPr>
              <w:spacing w:before="80"/>
            </w:pPr>
            <w:r w:rsidRPr="00865714">
              <w:t xml:space="preserve">OSS </w:t>
            </w:r>
            <w:r w:rsidR="00865714">
              <w:t>S</w:t>
            </w:r>
            <w:r w:rsidRPr="00865714">
              <w:t>p. z o.o.</w:t>
            </w:r>
          </w:p>
          <w:p w14:paraId="3A7DF1CA" w14:textId="6E901802" w:rsidR="00EC2232" w:rsidRPr="00865714" w:rsidRDefault="00865714" w:rsidP="0032548B">
            <w:r>
              <w:t xml:space="preserve">ul. </w:t>
            </w:r>
            <w:r w:rsidR="00EC2232" w:rsidRPr="00865714">
              <w:t>Siennicka</w:t>
            </w:r>
            <w:r w:rsidR="00EC2232" w:rsidRPr="00865714">
              <w:t xml:space="preserve"> </w:t>
            </w:r>
            <w:r w:rsidR="00EC2232" w:rsidRPr="00865714">
              <w:t>25</w:t>
            </w:r>
            <w:r w:rsidR="00EC2232" w:rsidRPr="00865714">
              <w:t xml:space="preserve"> </w:t>
            </w:r>
          </w:p>
          <w:p w14:paraId="0CB1A52F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80-758</w:t>
            </w:r>
            <w:r w:rsidRPr="00865714">
              <w:t xml:space="preserve"> </w:t>
            </w:r>
            <w:r w:rsidRPr="0086571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AA48A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28 413.00 zł</w:t>
            </w:r>
          </w:p>
        </w:tc>
      </w:tr>
      <w:tr w:rsidR="00EC2232" w:rsidRPr="00865714" w14:paraId="76A4EF8F" w14:textId="77777777" w:rsidTr="0032548B">
        <w:tc>
          <w:tcPr>
            <w:tcW w:w="993" w:type="dxa"/>
            <w:shd w:val="clear" w:color="auto" w:fill="auto"/>
            <w:vAlign w:val="center"/>
          </w:tcPr>
          <w:p w14:paraId="4D27ADA7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3DC38D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8</w:t>
            </w:r>
          </w:p>
        </w:tc>
        <w:tc>
          <w:tcPr>
            <w:tcW w:w="4110" w:type="dxa"/>
            <w:shd w:val="clear" w:color="auto" w:fill="auto"/>
          </w:tcPr>
          <w:p w14:paraId="0A83B093" w14:textId="77777777" w:rsidR="00EC2232" w:rsidRPr="00865714" w:rsidRDefault="00EC2232" w:rsidP="0032548B">
            <w:pPr>
              <w:spacing w:before="80"/>
            </w:pPr>
            <w:proofErr w:type="spellStart"/>
            <w:r w:rsidRPr="00865714">
              <w:t>RowLAM</w:t>
            </w:r>
            <w:proofErr w:type="spellEnd"/>
            <w:r w:rsidRPr="00865714">
              <w:t xml:space="preserve"> Sp. z o.o.</w:t>
            </w:r>
          </w:p>
          <w:p w14:paraId="79199B4A" w14:textId="51F09C42" w:rsidR="00EC2232" w:rsidRPr="00865714" w:rsidRDefault="00865714" w:rsidP="0032548B">
            <w:r>
              <w:t xml:space="preserve">ul. </w:t>
            </w:r>
            <w:r w:rsidR="00EC2232" w:rsidRPr="00865714">
              <w:t>Przybrzeżna</w:t>
            </w:r>
            <w:r w:rsidR="00EC2232" w:rsidRPr="00865714">
              <w:t xml:space="preserve"> </w:t>
            </w:r>
            <w:r w:rsidR="00EC2232" w:rsidRPr="00865714">
              <w:t>17</w:t>
            </w:r>
            <w:r w:rsidR="00EC2232" w:rsidRPr="00865714">
              <w:t xml:space="preserve"> </w:t>
            </w:r>
          </w:p>
          <w:p w14:paraId="6667664F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62-800</w:t>
            </w:r>
            <w:r w:rsidRPr="00865714">
              <w:t xml:space="preserve"> </w:t>
            </w:r>
            <w:r w:rsidRPr="00865714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CCCB6D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8 780.40 zł</w:t>
            </w:r>
          </w:p>
        </w:tc>
      </w:tr>
      <w:tr w:rsidR="00EC2232" w:rsidRPr="00865714" w14:paraId="3FA41B3D" w14:textId="77777777" w:rsidTr="0032548B">
        <w:tc>
          <w:tcPr>
            <w:tcW w:w="993" w:type="dxa"/>
            <w:shd w:val="clear" w:color="auto" w:fill="auto"/>
            <w:vAlign w:val="center"/>
          </w:tcPr>
          <w:p w14:paraId="30872E6C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CA73F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6</w:t>
            </w:r>
          </w:p>
        </w:tc>
        <w:tc>
          <w:tcPr>
            <w:tcW w:w="4110" w:type="dxa"/>
            <w:shd w:val="clear" w:color="auto" w:fill="auto"/>
          </w:tcPr>
          <w:p w14:paraId="7978F6B2" w14:textId="77777777" w:rsidR="00EC2232" w:rsidRPr="00865714" w:rsidRDefault="00EC2232" w:rsidP="0032548B">
            <w:pPr>
              <w:spacing w:before="80"/>
            </w:pPr>
            <w:proofErr w:type="spellStart"/>
            <w:r w:rsidRPr="00865714">
              <w:t>Duolux</w:t>
            </w:r>
            <w:proofErr w:type="spellEnd"/>
            <w:r w:rsidRPr="00865714">
              <w:t xml:space="preserve"> </w:t>
            </w:r>
            <w:proofErr w:type="spellStart"/>
            <w:r w:rsidRPr="00865714">
              <w:t>Medical</w:t>
            </w:r>
            <w:proofErr w:type="spellEnd"/>
            <w:r w:rsidRPr="00865714">
              <w:t xml:space="preserve"> Sp. z o.o.</w:t>
            </w:r>
          </w:p>
          <w:p w14:paraId="309D1090" w14:textId="77777777" w:rsidR="00EC2232" w:rsidRPr="00865714" w:rsidRDefault="00EC2232" w:rsidP="0032548B">
            <w:r w:rsidRPr="00865714">
              <w:t>os. Bolesława Chrobrego</w:t>
            </w:r>
            <w:r w:rsidRPr="00865714">
              <w:t xml:space="preserve"> </w:t>
            </w:r>
            <w:r w:rsidRPr="00865714">
              <w:t>40f/53</w:t>
            </w:r>
            <w:r w:rsidRPr="00865714">
              <w:t xml:space="preserve"> </w:t>
            </w:r>
          </w:p>
          <w:p w14:paraId="14912E92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60-681</w:t>
            </w:r>
            <w:r w:rsidRPr="00865714">
              <w:t xml:space="preserve"> </w:t>
            </w:r>
            <w:r w:rsidRPr="0086571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44ABE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12 496.80 zł</w:t>
            </w:r>
          </w:p>
        </w:tc>
      </w:tr>
      <w:tr w:rsidR="00EC2232" w:rsidRPr="00865714" w14:paraId="51E0533D" w14:textId="77777777" w:rsidTr="0032548B">
        <w:tc>
          <w:tcPr>
            <w:tcW w:w="993" w:type="dxa"/>
            <w:shd w:val="clear" w:color="auto" w:fill="auto"/>
            <w:vAlign w:val="center"/>
          </w:tcPr>
          <w:p w14:paraId="15B5C03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AC0C9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9</w:t>
            </w:r>
          </w:p>
        </w:tc>
        <w:tc>
          <w:tcPr>
            <w:tcW w:w="4110" w:type="dxa"/>
            <w:shd w:val="clear" w:color="auto" w:fill="auto"/>
          </w:tcPr>
          <w:p w14:paraId="63E2C692" w14:textId="77777777" w:rsidR="00EC2232" w:rsidRPr="00865714" w:rsidRDefault="00EC2232" w:rsidP="0032548B">
            <w:pPr>
              <w:spacing w:before="80"/>
            </w:pPr>
            <w:proofErr w:type="spellStart"/>
            <w:r w:rsidRPr="00865714">
              <w:t>Duolux</w:t>
            </w:r>
            <w:proofErr w:type="spellEnd"/>
            <w:r w:rsidRPr="00865714">
              <w:t xml:space="preserve"> </w:t>
            </w:r>
            <w:proofErr w:type="spellStart"/>
            <w:r w:rsidRPr="00865714">
              <w:t>Medical</w:t>
            </w:r>
            <w:proofErr w:type="spellEnd"/>
            <w:r w:rsidRPr="00865714">
              <w:t xml:space="preserve"> Sp. z o.o.</w:t>
            </w:r>
          </w:p>
          <w:p w14:paraId="0DE8AA15" w14:textId="77777777" w:rsidR="00EC2232" w:rsidRPr="00865714" w:rsidRDefault="00EC2232" w:rsidP="0032548B">
            <w:r w:rsidRPr="00865714">
              <w:t>os. Bolesława Chrobrego</w:t>
            </w:r>
            <w:r w:rsidRPr="00865714">
              <w:t xml:space="preserve"> </w:t>
            </w:r>
            <w:r w:rsidRPr="00865714">
              <w:t>40f/53</w:t>
            </w:r>
            <w:r w:rsidRPr="00865714">
              <w:t xml:space="preserve"> </w:t>
            </w:r>
          </w:p>
          <w:p w14:paraId="31D18F58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60-681</w:t>
            </w:r>
            <w:r w:rsidRPr="00865714">
              <w:t xml:space="preserve"> </w:t>
            </w:r>
            <w:r w:rsidRPr="0086571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4E0C9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18 942.00 zł</w:t>
            </w:r>
          </w:p>
        </w:tc>
      </w:tr>
      <w:tr w:rsidR="00EC2232" w:rsidRPr="00865714" w14:paraId="792E922A" w14:textId="77777777" w:rsidTr="0032548B">
        <w:tc>
          <w:tcPr>
            <w:tcW w:w="993" w:type="dxa"/>
            <w:shd w:val="clear" w:color="auto" w:fill="auto"/>
            <w:vAlign w:val="center"/>
          </w:tcPr>
          <w:p w14:paraId="25E62B4C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17B7D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</w:t>
            </w:r>
          </w:p>
        </w:tc>
        <w:tc>
          <w:tcPr>
            <w:tcW w:w="4110" w:type="dxa"/>
            <w:shd w:val="clear" w:color="auto" w:fill="auto"/>
          </w:tcPr>
          <w:p w14:paraId="4AF358B0" w14:textId="77777777" w:rsidR="00EC2232" w:rsidRPr="00865714" w:rsidRDefault="00EC2232" w:rsidP="0032548B">
            <w:pPr>
              <w:spacing w:before="80"/>
            </w:pPr>
            <w:r w:rsidRPr="00865714">
              <w:t xml:space="preserve">Helplast Bis Joanna </w:t>
            </w:r>
            <w:proofErr w:type="spellStart"/>
            <w:r w:rsidRPr="00865714">
              <w:t>Hadasik</w:t>
            </w:r>
            <w:proofErr w:type="spellEnd"/>
          </w:p>
          <w:p w14:paraId="749E45A1" w14:textId="13F4EC35" w:rsidR="00EC2232" w:rsidRPr="00865714" w:rsidRDefault="00865714" w:rsidP="0032548B">
            <w:r>
              <w:t xml:space="preserve">ul. </w:t>
            </w:r>
            <w:r w:rsidR="00EC2232" w:rsidRPr="00865714">
              <w:t>Gliwicka</w:t>
            </w:r>
            <w:r w:rsidR="00EC2232" w:rsidRPr="00865714">
              <w:t xml:space="preserve"> </w:t>
            </w:r>
            <w:r w:rsidR="00EC2232" w:rsidRPr="00865714">
              <w:t>73</w:t>
            </w:r>
            <w:r w:rsidR="00EC2232" w:rsidRPr="00865714">
              <w:t xml:space="preserve"> </w:t>
            </w:r>
          </w:p>
          <w:p w14:paraId="76E22EB1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43-180</w:t>
            </w:r>
            <w:r w:rsidRPr="00865714">
              <w:t xml:space="preserve"> </w:t>
            </w:r>
            <w:proofErr w:type="spellStart"/>
            <w:r w:rsidRPr="00865714"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5E262A38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63 656.19 zł</w:t>
            </w:r>
          </w:p>
        </w:tc>
      </w:tr>
      <w:tr w:rsidR="00EC2232" w:rsidRPr="00865714" w14:paraId="20943F83" w14:textId="77777777" w:rsidTr="0032548B">
        <w:tc>
          <w:tcPr>
            <w:tcW w:w="993" w:type="dxa"/>
            <w:shd w:val="clear" w:color="auto" w:fill="auto"/>
            <w:vAlign w:val="center"/>
          </w:tcPr>
          <w:p w14:paraId="0AAA3DB6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0E2AAF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3</w:t>
            </w:r>
          </w:p>
        </w:tc>
        <w:tc>
          <w:tcPr>
            <w:tcW w:w="4110" w:type="dxa"/>
            <w:shd w:val="clear" w:color="auto" w:fill="auto"/>
          </w:tcPr>
          <w:p w14:paraId="7A8864EC" w14:textId="77777777" w:rsidR="00EC2232" w:rsidRPr="00865714" w:rsidRDefault="00EC2232" w:rsidP="0032548B">
            <w:pPr>
              <w:spacing w:before="80"/>
            </w:pPr>
            <w:r w:rsidRPr="00865714">
              <w:t xml:space="preserve">Helplast Bis Joanna </w:t>
            </w:r>
            <w:proofErr w:type="spellStart"/>
            <w:r w:rsidRPr="00865714">
              <w:t>Hadasik</w:t>
            </w:r>
            <w:proofErr w:type="spellEnd"/>
          </w:p>
          <w:p w14:paraId="5D949A68" w14:textId="43EDB5A1" w:rsidR="00EC2232" w:rsidRPr="00865714" w:rsidRDefault="00865714" w:rsidP="0032548B">
            <w:r>
              <w:t xml:space="preserve">ul. </w:t>
            </w:r>
            <w:r w:rsidR="00EC2232" w:rsidRPr="00865714">
              <w:t>Gliwicka</w:t>
            </w:r>
            <w:r w:rsidR="00EC2232" w:rsidRPr="00865714">
              <w:t xml:space="preserve"> </w:t>
            </w:r>
            <w:r w:rsidR="00EC2232" w:rsidRPr="00865714">
              <w:t>73</w:t>
            </w:r>
            <w:r w:rsidR="00EC2232" w:rsidRPr="00865714">
              <w:t xml:space="preserve"> </w:t>
            </w:r>
          </w:p>
          <w:p w14:paraId="28F47E8B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43-180</w:t>
            </w:r>
            <w:r w:rsidRPr="00865714">
              <w:t xml:space="preserve"> </w:t>
            </w:r>
            <w:proofErr w:type="spellStart"/>
            <w:r w:rsidRPr="00865714"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6A77084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3 888.00 zł</w:t>
            </w:r>
          </w:p>
        </w:tc>
      </w:tr>
      <w:tr w:rsidR="00EC2232" w:rsidRPr="00865714" w14:paraId="2F888E32" w14:textId="77777777" w:rsidTr="0032548B">
        <w:tc>
          <w:tcPr>
            <w:tcW w:w="993" w:type="dxa"/>
            <w:shd w:val="clear" w:color="auto" w:fill="auto"/>
            <w:vAlign w:val="center"/>
          </w:tcPr>
          <w:p w14:paraId="725549F8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3B6F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</w:t>
            </w:r>
          </w:p>
        </w:tc>
        <w:tc>
          <w:tcPr>
            <w:tcW w:w="4110" w:type="dxa"/>
            <w:shd w:val="clear" w:color="auto" w:fill="auto"/>
          </w:tcPr>
          <w:p w14:paraId="228DFB2B" w14:textId="77777777" w:rsidR="00EC2232" w:rsidRPr="00865714" w:rsidRDefault="00EC2232" w:rsidP="0032548B">
            <w:pPr>
              <w:spacing w:before="80"/>
            </w:pPr>
            <w:proofErr w:type="spellStart"/>
            <w:r w:rsidRPr="00865714">
              <w:t>Medilab</w:t>
            </w:r>
            <w:proofErr w:type="spellEnd"/>
            <w:r w:rsidRPr="00865714">
              <w:t xml:space="preserve"> Sp. z o.o.</w:t>
            </w:r>
          </w:p>
          <w:p w14:paraId="3BE95C44" w14:textId="29A26A5D" w:rsidR="00EC2232" w:rsidRPr="00865714" w:rsidRDefault="00865714" w:rsidP="0032548B">
            <w:r>
              <w:t xml:space="preserve">ul. </w:t>
            </w:r>
            <w:r w:rsidR="00EC2232" w:rsidRPr="00865714">
              <w:t>Niedźwiedzia</w:t>
            </w:r>
            <w:r w:rsidR="00EC2232" w:rsidRPr="00865714">
              <w:t xml:space="preserve"> </w:t>
            </w:r>
            <w:r w:rsidR="00EC2232" w:rsidRPr="00865714">
              <w:t>60</w:t>
            </w:r>
            <w:r w:rsidR="00EC2232" w:rsidRPr="00865714">
              <w:t xml:space="preserve"> </w:t>
            </w:r>
          </w:p>
          <w:p w14:paraId="028566A9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15-531</w:t>
            </w:r>
            <w:r w:rsidRPr="00865714">
              <w:t xml:space="preserve"> </w:t>
            </w:r>
            <w:r w:rsidRPr="00865714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01F96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28 520.01 zł</w:t>
            </w:r>
          </w:p>
        </w:tc>
      </w:tr>
      <w:tr w:rsidR="00EC2232" w:rsidRPr="00865714" w14:paraId="02C1D92F" w14:textId="77777777" w:rsidTr="0032548B">
        <w:tc>
          <w:tcPr>
            <w:tcW w:w="993" w:type="dxa"/>
            <w:shd w:val="clear" w:color="auto" w:fill="auto"/>
            <w:vAlign w:val="center"/>
          </w:tcPr>
          <w:p w14:paraId="24C3D055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1C2141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</w:t>
            </w:r>
          </w:p>
        </w:tc>
        <w:tc>
          <w:tcPr>
            <w:tcW w:w="4110" w:type="dxa"/>
            <w:shd w:val="clear" w:color="auto" w:fill="auto"/>
          </w:tcPr>
          <w:p w14:paraId="5D345BF4" w14:textId="6522D624" w:rsidR="00EC2232" w:rsidRPr="00865714" w:rsidRDefault="00865714" w:rsidP="0032548B">
            <w:pPr>
              <w:spacing w:before="80"/>
            </w:pPr>
            <w:r w:rsidRPr="00865714">
              <w:t xml:space="preserve">Henry </w:t>
            </w:r>
            <w:proofErr w:type="spellStart"/>
            <w:r w:rsidRPr="00865714">
              <w:t>Kruse</w:t>
            </w:r>
            <w:proofErr w:type="spellEnd"/>
            <w:r w:rsidRPr="00865714">
              <w:t xml:space="preserve"> </w:t>
            </w:r>
            <w:r w:rsidR="00EC2232" w:rsidRPr="00865714">
              <w:t>S</w:t>
            </w:r>
            <w:r>
              <w:t>p</w:t>
            </w:r>
            <w:r w:rsidR="00EC2232" w:rsidRPr="00865714">
              <w:t xml:space="preserve">. </w:t>
            </w:r>
            <w:r w:rsidRPr="00865714">
              <w:t>z o.o.</w:t>
            </w:r>
          </w:p>
          <w:p w14:paraId="3CB89953" w14:textId="35E6810A" w:rsidR="00EC2232" w:rsidRPr="00865714" w:rsidRDefault="00865714" w:rsidP="0032548B">
            <w:r>
              <w:t xml:space="preserve">ul. </w:t>
            </w:r>
            <w:r w:rsidR="00EC2232" w:rsidRPr="00865714">
              <w:t>Kolejowa</w:t>
            </w:r>
            <w:r w:rsidR="00EC2232" w:rsidRPr="00865714">
              <w:t xml:space="preserve"> </w:t>
            </w:r>
            <w:r w:rsidR="00EC2232" w:rsidRPr="00865714">
              <w:t>3</w:t>
            </w:r>
            <w:r w:rsidR="00EC2232" w:rsidRPr="00865714">
              <w:t xml:space="preserve"> </w:t>
            </w:r>
          </w:p>
          <w:p w14:paraId="10DEDE65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55-040</w:t>
            </w:r>
            <w:r w:rsidRPr="00865714">
              <w:t xml:space="preserve"> </w:t>
            </w:r>
            <w:r w:rsidRPr="00865714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688FB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20 295.00 zł</w:t>
            </w:r>
          </w:p>
        </w:tc>
      </w:tr>
      <w:tr w:rsidR="00EC2232" w:rsidRPr="00865714" w14:paraId="74C5E92D" w14:textId="77777777" w:rsidTr="0032548B">
        <w:tc>
          <w:tcPr>
            <w:tcW w:w="993" w:type="dxa"/>
            <w:shd w:val="clear" w:color="auto" w:fill="auto"/>
            <w:vAlign w:val="center"/>
          </w:tcPr>
          <w:p w14:paraId="61B584F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B9D31E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10</w:t>
            </w:r>
          </w:p>
        </w:tc>
        <w:tc>
          <w:tcPr>
            <w:tcW w:w="4110" w:type="dxa"/>
            <w:shd w:val="clear" w:color="auto" w:fill="auto"/>
          </w:tcPr>
          <w:p w14:paraId="6DF55682" w14:textId="77777777" w:rsidR="00865714" w:rsidRPr="00865714" w:rsidRDefault="00865714" w:rsidP="00865714">
            <w:pPr>
              <w:spacing w:before="80"/>
            </w:pPr>
            <w:r w:rsidRPr="00865714">
              <w:t xml:space="preserve">Henry </w:t>
            </w:r>
            <w:proofErr w:type="spellStart"/>
            <w:r w:rsidRPr="00865714">
              <w:t>Kruse</w:t>
            </w:r>
            <w:proofErr w:type="spellEnd"/>
            <w:r w:rsidRPr="00865714">
              <w:t xml:space="preserve"> S</w:t>
            </w:r>
            <w:r>
              <w:t>p</w:t>
            </w:r>
            <w:r w:rsidRPr="00865714">
              <w:t>. z o.o.</w:t>
            </w:r>
          </w:p>
          <w:p w14:paraId="78049DB4" w14:textId="77777777" w:rsidR="00865714" w:rsidRPr="00865714" w:rsidRDefault="00865714" w:rsidP="00865714">
            <w:r>
              <w:t xml:space="preserve">ul. </w:t>
            </w:r>
            <w:r w:rsidRPr="00865714">
              <w:t xml:space="preserve">Kolejowa 3 </w:t>
            </w:r>
          </w:p>
          <w:p w14:paraId="15FC6F4B" w14:textId="6422F28E" w:rsidR="00EC2232" w:rsidRPr="00865714" w:rsidRDefault="00865714" w:rsidP="00865714">
            <w:pPr>
              <w:spacing w:after="80"/>
              <w:jc w:val="both"/>
            </w:pPr>
            <w:r w:rsidRPr="00865714">
              <w:t>55-040 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465209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55 894.07 zł</w:t>
            </w:r>
          </w:p>
        </w:tc>
      </w:tr>
      <w:tr w:rsidR="00EC2232" w:rsidRPr="00865714" w14:paraId="19988791" w14:textId="77777777" w:rsidTr="0032548B">
        <w:tc>
          <w:tcPr>
            <w:tcW w:w="993" w:type="dxa"/>
            <w:shd w:val="clear" w:color="auto" w:fill="auto"/>
            <w:vAlign w:val="center"/>
          </w:tcPr>
          <w:p w14:paraId="678F4F3E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DFECF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</w:t>
            </w:r>
          </w:p>
        </w:tc>
        <w:tc>
          <w:tcPr>
            <w:tcW w:w="4110" w:type="dxa"/>
            <w:shd w:val="clear" w:color="auto" w:fill="auto"/>
          </w:tcPr>
          <w:p w14:paraId="4C91B736" w14:textId="77777777" w:rsidR="00EC2232" w:rsidRPr="00865714" w:rsidRDefault="00EC2232" w:rsidP="0032548B">
            <w:pPr>
              <w:spacing w:before="80"/>
            </w:pPr>
            <w:r w:rsidRPr="00865714">
              <w:t>NAFOL Dariusz Janiak</w:t>
            </w:r>
          </w:p>
          <w:p w14:paraId="0D2E6E8F" w14:textId="4ECCDC07" w:rsidR="00EC2232" w:rsidRPr="00865714" w:rsidRDefault="00865714" w:rsidP="0032548B">
            <w:r>
              <w:t xml:space="preserve">ul. </w:t>
            </w:r>
            <w:r w:rsidR="00EC2232" w:rsidRPr="00865714">
              <w:t>Wiejska</w:t>
            </w:r>
            <w:r w:rsidR="00EC2232" w:rsidRPr="00865714">
              <w:t xml:space="preserve"> </w:t>
            </w:r>
            <w:r w:rsidR="00EC2232" w:rsidRPr="00865714">
              <w:t>15</w:t>
            </w:r>
            <w:r w:rsidR="00EC2232" w:rsidRPr="00865714">
              <w:t xml:space="preserve"> </w:t>
            </w:r>
          </w:p>
          <w:p w14:paraId="4954128E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62-580</w:t>
            </w:r>
            <w:r w:rsidRPr="00865714">
              <w:t xml:space="preserve"> </w:t>
            </w:r>
            <w:r w:rsidRPr="00865714"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8AAAD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97 145.40 zł</w:t>
            </w:r>
          </w:p>
        </w:tc>
      </w:tr>
      <w:tr w:rsidR="00EC2232" w:rsidRPr="00865714" w14:paraId="0FCBDB59" w14:textId="77777777" w:rsidTr="0032548B">
        <w:tc>
          <w:tcPr>
            <w:tcW w:w="993" w:type="dxa"/>
            <w:shd w:val="clear" w:color="auto" w:fill="auto"/>
            <w:vAlign w:val="center"/>
          </w:tcPr>
          <w:p w14:paraId="0B957B8E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B19AB5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7</w:t>
            </w:r>
          </w:p>
        </w:tc>
        <w:tc>
          <w:tcPr>
            <w:tcW w:w="4110" w:type="dxa"/>
            <w:shd w:val="clear" w:color="auto" w:fill="auto"/>
          </w:tcPr>
          <w:p w14:paraId="3888B3FF" w14:textId="0C95AB01" w:rsidR="00EC2232" w:rsidRPr="00865714" w:rsidRDefault="00EC2232" w:rsidP="0032548B">
            <w:pPr>
              <w:spacing w:before="80"/>
            </w:pPr>
            <w:r w:rsidRPr="00865714">
              <w:t xml:space="preserve">PGD </w:t>
            </w:r>
            <w:r w:rsidR="00865714">
              <w:t>Polska Sp. z o.o.</w:t>
            </w:r>
          </w:p>
          <w:p w14:paraId="6F6E17D9" w14:textId="03F3E0DF" w:rsidR="00EC2232" w:rsidRPr="00865714" w:rsidRDefault="00865714" w:rsidP="0032548B">
            <w:r>
              <w:t xml:space="preserve">ul. </w:t>
            </w:r>
            <w:r w:rsidR="00EC2232" w:rsidRPr="00865714">
              <w:t>Sycowska</w:t>
            </w:r>
            <w:r w:rsidR="00EC2232" w:rsidRPr="00865714">
              <w:t xml:space="preserve"> </w:t>
            </w:r>
            <w:r w:rsidR="00EC2232" w:rsidRPr="00865714">
              <w:t>40</w:t>
            </w:r>
            <w:r w:rsidR="00EC2232" w:rsidRPr="00865714">
              <w:t xml:space="preserve"> </w:t>
            </w:r>
          </w:p>
          <w:p w14:paraId="6D95DFCF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60-003</w:t>
            </w:r>
            <w:r w:rsidRPr="00865714">
              <w:t xml:space="preserve"> </w:t>
            </w:r>
            <w:r w:rsidRPr="0086571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7EB55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7 616.34 zł</w:t>
            </w:r>
          </w:p>
        </w:tc>
      </w:tr>
      <w:tr w:rsidR="00EC2232" w:rsidRPr="00865714" w14:paraId="34F158A5" w14:textId="77777777" w:rsidTr="0032548B">
        <w:tc>
          <w:tcPr>
            <w:tcW w:w="993" w:type="dxa"/>
            <w:shd w:val="clear" w:color="auto" w:fill="auto"/>
            <w:vAlign w:val="center"/>
          </w:tcPr>
          <w:p w14:paraId="1AAA930A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D7B8D5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10</w:t>
            </w:r>
          </w:p>
        </w:tc>
        <w:tc>
          <w:tcPr>
            <w:tcW w:w="4110" w:type="dxa"/>
            <w:shd w:val="clear" w:color="auto" w:fill="auto"/>
          </w:tcPr>
          <w:p w14:paraId="49B4C8C8" w14:textId="77777777" w:rsidR="00865714" w:rsidRPr="00865714" w:rsidRDefault="00865714" w:rsidP="00865714">
            <w:pPr>
              <w:spacing w:before="80"/>
            </w:pPr>
            <w:r w:rsidRPr="00865714">
              <w:t xml:space="preserve">PGD </w:t>
            </w:r>
            <w:r>
              <w:t>Polska Sp. z o.o.</w:t>
            </w:r>
          </w:p>
          <w:p w14:paraId="37877361" w14:textId="77777777" w:rsidR="00865714" w:rsidRPr="00865714" w:rsidRDefault="00865714" w:rsidP="00865714">
            <w:r>
              <w:t xml:space="preserve">ul. </w:t>
            </w:r>
            <w:r w:rsidRPr="00865714">
              <w:t xml:space="preserve">Sycowska 40 </w:t>
            </w:r>
          </w:p>
          <w:p w14:paraId="74159147" w14:textId="62621818" w:rsidR="00EC2232" w:rsidRPr="00865714" w:rsidRDefault="00865714" w:rsidP="00865714">
            <w:pPr>
              <w:spacing w:after="80"/>
              <w:jc w:val="both"/>
            </w:pPr>
            <w:r w:rsidRPr="00865714">
              <w:t>60-003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7350D8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56 817.59 zł</w:t>
            </w:r>
          </w:p>
        </w:tc>
      </w:tr>
      <w:tr w:rsidR="00EC2232" w:rsidRPr="00865714" w14:paraId="5F45CE8E" w14:textId="77777777" w:rsidTr="0032548B">
        <w:tc>
          <w:tcPr>
            <w:tcW w:w="993" w:type="dxa"/>
            <w:shd w:val="clear" w:color="auto" w:fill="auto"/>
            <w:vAlign w:val="center"/>
          </w:tcPr>
          <w:p w14:paraId="29E27441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2B1EF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</w:t>
            </w:r>
          </w:p>
        </w:tc>
        <w:tc>
          <w:tcPr>
            <w:tcW w:w="4110" w:type="dxa"/>
            <w:shd w:val="clear" w:color="auto" w:fill="auto"/>
          </w:tcPr>
          <w:p w14:paraId="69C1133C" w14:textId="51BD0CB8" w:rsidR="00EC2232" w:rsidRPr="00865714" w:rsidRDefault="00865714" w:rsidP="0032548B">
            <w:pPr>
              <w:spacing w:before="80"/>
            </w:pPr>
            <w:r>
              <w:t>Doktor LEKS Sp. z o.o.</w:t>
            </w:r>
          </w:p>
          <w:p w14:paraId="2F0BD6EA" w14:textId="2496E8C1" w:rsidR="00EC2232" w:rsidRPr="00865714" w:rsidRDefault="00865714" w:rsidP="0032548B">
            <w:r>
              <w:t xml:space="preserve">ul. </w:t>
            </w:r>
            <w:proofErr w:type="spellStart"/>
            <w:r w:rsidR="00EC2232" w:rsidRPr="00865714">
              <w:t>Klecińska</w:t>
            </w:r>
            <w:proofErr w:type="spellEnd"/>
            <w:r w:rsidR="00EC2232" w:rsidRPr="00865714">
              <w:t xml:space="preserve"> </w:t>
            </w:r>
            <w:r w:rsidR="00EC2232" w:rsidRPr="00865714">
              <w:t>5</w:t>
            </w:r>
            <w:r w:rsidR="00EC2232" w:rsidRPr="00865714">
              <w:t xml:space="preserve"> </w:t>
            </w:r>
          </w:p>
          <w:p w14:paraId="74409AFB" w14:textId="77777777" w:rsidR="00EC2232" w:rsidRPr="00865714" w:rsidRDefault="00EC2232" w:rsidP="0032548B">
            <w:pPr>
              <w:spacing w:after="80"/>
              <w:jc w:val="both"/>
            </w:pPr>
            <w:r w:rsidRPr="00865714">
              <w:t>54-413</w:t>
            </w:r>
            <w:r w:rsidRPr="00865714">
              <w:t xml:space="preserve"> </w:t>
            </w:r>
            <w:r w:rsidRPr="0086571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86966D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94 090.81 zł</w:t>
            </w:r>
          </w:p>
        </w:tc>
      </w:tr>
      <w:tr w:rsidR="00EC2232" w:rsidRPr="00865714" w14:paraId="43DF1B8A" w14:textId="77777777" w:rsidTr="0032548B">
        <w:tc>
          <w:tcPr>
            <w:tcW w:w="993" w:type="dxa"/>
            <w:shd w:val="clear" w:color="auto" w:fill="auto"/>
            <w:vAlign w:val="center"/>
          </w:tcPr>
          <w:p w14:paraId="1411FA46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BB1D5C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3</w:t>
            </w:r>
          </w:p>
        </w:tc>
        <w:tc>
          <w:tcPr>
            <w:tcW w:w="4110" w:type="dxa"/>
            <w:shd w:val="clear" w:color="auto" w:fill="auto"/>
          </w:tcPr>
          <w:p w14:paraId="694C90F1" w14:textId="77777777" w:rsidR="00865714" w:rsidRPr="00865714" w:rsidRDefault="00865714" w:rsidP="00865714">
            <w:pPr>
              <w:spacing w:before="80"/>
            </w:pPr>
            <w:r>
              <w:t>Doktor LEKS Sp. z o.o.</w:t>
            </w:r>
          </w:p>
          <w:p w14:paraId="396167E9" w14:textId="77777777" w:rsidR="00865714" w:rsidRPr="00865714" w:rsidRDefault="00865714" w:rsidP="00865714">
            <w:r>
              <w:t xml:space="preserve">ul. </w:t>
            </w:r>
            <w:proofErr w:type="spellStart"/>
            <w:r w:rsidRPr="00865714">
              <w:t>Klecińska</w:t>
            </w:r>
            <w:proofErr w:type="spellEnd"/>
            <w:r w:rsidRPr="00865714">
              <w:t xml:space="preserve"> 5 </w:t>
            </w:r>
          </w:p>
          <w:p w14:paraId="158C21DC" w14:textId="68DC20DF" w:rsidR="00EC2232" w:rsidRPr="00865714" w:rsidRDefault="00865714" w:rsidP="00865714">
            <w:pPr>
              <w:spacing w:after="80"/>
              <w:jc w:val="both"/>
            </w:pPr>
            <w:r w:rsidRPr="00865714">
              <w:t>54-413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BBF1A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4 665.60 zł</w:t>
            </w:r>
          </w:p>
        </w:tc>
      </w:tr>
      <w:tr w:rsidR="00EC2232" w:rsidRPr="00865714" w14:paraId="3A878587" w14:textId="77777777" w:rsidTr="0032548B">
        <w:tc>
          <w:tcPr>
            <w:tcW w:w="993" w:type="dxa"/>
            <w:shd w:val="clear" w:color="auto" w:fill="auto"/>
            <w:vAlign w:val="center"/>
          </w:tcPr>
          <w:p w14:paraId="613067D4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C2309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</w:t>
            </w:r>
          </w:p>
        </w:tc>
        <w:tc>
          <w:tcPr>
            <w:tcW w:w="4110" w:type="dxa"/>
            <w:shd w:val="clear" w:color="auto" w:fill="auto"/>
          </w:tcPr>
          <w:p w14:paraId="0A860D3D" w14:textId="77777777" w:rsidR="00865714" w:rsidRPr="00865714" w:rsidRDefault="00865714" w:rsidP="00865714">
            <w:pPr>
              <w:spacing w:before="80"/>
            </w:pPr>
            <w:r>
              <w:t>Doktor LEKS Sp. z o.o.</w:t>
            </w:r>
          </w:p>
          <w:p w14:paraId="53B69E92" w14:textId="77777777" w:rsidR="00865714" w:rsidRPr="00865714" w:rsidRDefault="00865714" w:rsidP="00865714">
            <w:r>
              <w:t xml:space="preserve">ul. </w:t>
            </w:r>
            <w:proofErr w:type="spellStart"/>
            <w:r w:rsidRPr="00865714">
              <w:t>Klecińska</w:t>
            </w:r>
            <w:proofErr w:type="spellEnd"/>
            <w:r w:rsidRPr="00865714">
              <w:t xml:space="preserve"> 5 </w:t>
            </w:r>
          </w:p>
          <w:p w14:paraId="72C6C901" w14:textId="1FEE36D6" w:rsidR="00EC2232" w:rsidRPr="00865714" w:rsidRDefault="00865714" w:rsidP="00865714">
            <w:pPr>
              <w:spacing w:after="80"/>
              <w:jc w:val="both"/>
            </w:pPr>
            <w:r w:rsidRPr="00865714">
              <w:t>54-413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1A2EF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30 401.91 zł</w:t>
            </w:r>
          </w:p>
        </w:tc>
      </w:tr>
      <w:tr w:rsidR="00EC2232" w:rsidRPr="00865714" w14:paraId="45A39EC2" w14:textId="77777777" w:rsidTr="0032548B">
        <w:tc>
          <w:tcPr>
            <w:tcW w:w="993" w:type="dxa"/>
            <w:shd w:val="clear" w:color="auto" w:fill="auto"/>
            <w:vAlign w:val="center"/>
          </w:tcPr>
          <w:p w14:paraId="7C1A6BCC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A6768F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5</w:t>
            </w:r>
          </w:p>
        </w:tc>
        <w:tc>
          <w:tcPr>
            <w:tcW w:w="4110" w:type="dxa"/>
            <w:shd w:val="clear" w:color="auto" w:fill="auto"/>
          </w:tcPr>
          <w:p w14:paraId="5988AC7F" w14:textId="77777777" w:rsidR="00865714" w:rsidRPr="00865714" w:rsidRDefault="00865714" w:rsidP="00865714">
            <w:pPr>
              <w:spacing w:before="80"/>
            </w:pPr>
            <w:r>
              <w:t>Doktor LEKS Sp. z o.o.</w:t>
            </w:r>
          </w:p>
          <w:p w14:paraId="6B4E7367" w14:textId="77777777" w:rsidR="00865714" w:rsidRPr="00865714" w:rsidRDefault="00865714" w:rsidP="00865714">
            <w:r>
              <w:t xml:space="preserve">ul. </w:t>
            </w:r>
            <w:proofErr w:type="spellStart"/>
            <w:r w:rsidRPr="00865714">
              <w:t>Klecińska</w:t>
            </w:r>
            <w:proofErr w:type="spellEnd"/>
            <w:r w:rsidRPr="00865714">
              <w:t xml:space="preserve"> 5 </w:t>
            </w:r>
          </w:p>
          <w:p w14:paraId="68084A3F" w14:textId="3BAE2C81" w:rsidR="00EC2232" w:rsidRPr="00865714" w:rsidRDefault="00865714" w:rsidP="00865714">
            <w:pPr>
              <w:spacing w:after="80"/>
              <w:jc w:val="both"/>
            </w:pPr>
            <w:r w:rsidRPr="00865714">
              <w:t>54-413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5351F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466.56 zł</w:t>
            </w:r>
          </w:p>
        </w:tc>
      </w:tr>
      <w:tr w:rsidR="00EC2232" w:rsidRPr="00865714" w14:paraId="31F4328A" w14:textId="77777777" w:rsidTr="0032548B">
        <w:tc>
          <w:tcPr>
            <w:tcW w:w="993" w:type="dxa"/>
            <w:shd w:val="clear" w:color="auto" w:fill="auto"/>
            <w:vAlign w:val="center"/>
          </w:tcPr>
          <w:p w14:paraId="310E50AB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981F2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6</w:t>
            </w:r>
          </w:p>
        </w:tc>
        <w:tc>
          <w:tcPr>
            <w:tcW w:w="4110" w:type="dxa"/>
            <w:shd w:val="clear" w:color="auto" w:fill="auto"/>
          </w:tcPr>
          <w:p w14:paraId="046FFB7A" w14:textId="77777777" w:rsidR="00865714" w:rsidRPr="00865714" w:rsidRDefault="00865714" w:rsidP="00865714">
            <w:pPr>
              <w:spacing w:before="80"/>
            </w:pPr>
            <w:r>
              <w:t>Doktor LEKS Sp. z o.o.</w:t>
            </w:r>
          </w:p>
          <w:p w14:paraId="570F3955" w14:textId="77777777" w:rsidR="00865714" w:rsidRPr="00865714" w:rsidRDefault="00865714" w:rsidP="00865714">
            <w:r>
              <w:t xml:space="preserve">ul. </w:t>
            </w:r>
            <w:proofErr w:type="spellStart"/>
            <w:r w:rsidRPr="00865714">
              <w:t>Klecińska</w:t>
            </w:r>
            <w:proofErr w:type="spellEnd"/>
            <w:r w:rsidRPr="00865714">
              <w:t xml:space="preserve"> 5 </w:t>
            </w:r>
          </w:p>
          <w:p w14:paraId="68F197DB" w14:textId="7E174CB0" w:rsidR="00EC2232" w:rsidRPr="00865714" w:rsidRDefault="00865714" w:rsidP="00865714">
            <w:pPr>
              <w:spacing w:after="80"/>
              <w:jc w:val="both"/>
            </w:pPr>
            <w:r w:rsidRPr="00865714">
              <w:t>54-413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BA5CC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15 120.00 zł</w:t>
            </w:r>
          </w:p>
        </w:tc>
      </w:tr>
      <w:tr w:rsidR="00EC2232" w:rsidRPr="00865714" w14:paraId="3307E88E" w14:textId="77777777" w:rsidTr="0032548B">
        <w:tc>
          <w:tcPr>
            <w:tcW w:w="993" w:type="dxa"/>
            <w:shd w:val="clear" w:color="auto" w:fill="auto"/>
            <w:vAlign w:val="center"/>
          </w:tcPr>
          <w:p w14:paraId="0043B127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EFD08D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8</w:t>
            </w:r>
          </w:p>
        </w:tc>
        <w:tc>
          <w:tcPr>
            <w:tcW w:w="4110" w:type="dxa"/>
            <w:shd w:val="clear" w:color="auto" w:fill="auto"/>
          </w:tcPr>
          <w:p w14:paraId="38E138FF" w14:textId="77777777" w:rsidR="00865714" w:rsidRPr="00865714" w:rsidRDefault="00865714" w:rsidP="00865714">
            <w:pPr>
              <w:spacing w:before="80"/>
            </w:pPr>
            <w:r>
              <w:t>Doktor LEKS Sp. z o.o.</w:t>
            </w:r>
          </w:p>
          <w:p w14:paraId="335468B4" w14:textId="77777777" w:rsidR="00865714" w:rsidRPr="00865714" w:rsidRDefault="00865714" w:rsidP="00865714">
            <w:r>
              <w:t xml:space="preserve">ul. </w:t>
            </w:r>
            <w:proofErr w:type="spellStart"/>
            <w:r w:rsidRPr="00865714">
              <w:t>Klecińska</w:t>
            </w:r>
            <w:proofErr w:type="spellEnd"/>
            <w:r w:rsidRPr="00865714">
              <w:t xml:space="preserve"> 5 </w:t>
            </w:r>
          </w:p>
          <w:p w14:paraId="6112702B" w14:textId="4841819B" w:rsidR="00EC2232" w:rsidRPr="00865714" w:rsidRDefault="00865714" w:rsidP="00865714">
            <w:pPr>
              <w:spacing w:after="80"/>
              <w:jc w:val="both"/>
            </w:pPr>
            <w:r w:rsidRPr="00865714">
              <w:t>54-413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65FF82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5 994.00 zł</w:t>
            </w:r>
          </w:p>
        </w:tc>
      </w:tr>
      <w:tr w:rsidR="00EC2232" w:rsidRPr="00865714" w14:paraId="0EF7F2B9" w14:textId="77777777" w:rsidTr="0032548B">
        <w:tc>
          <w:tcPr>
            <w:tcW w:w="993" w:type="dxa"/>
            <w:shd w:val="clear" w:color="auto" w:fill="auto"/>
            <w:vAlign w:val="center"/>
          </w:tcPr>
          <w:p w14:paraId="5171709E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FA3FDC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9</w:t>
            </w:r>
          </w:p>
        </w:tc>
        <w:tc>
          <w:tcPr>
            <w:tcW w:w="4110" w:type="dxa"/>
            <w:shd w:val="clear" w:color="auto" w:fill="auto"/>
          </w:tcPr>
          <w:p w14:paraId="26E58698" w14:textId="77777777" w:rsidR="00865714" w:rsidRPr="00865714" w:rsidRDefault="00865714" w:rsidP="00865714">
            <w:pPr>
              <w:spacing w:before="80"/>
            </w:pPr>
            <w:r>
              <w:t>Doktor LEKS Sp. z o.o.</w:t>
            </w:r>
          </w:p>
          <w:p w14:paraId="4E693668" w14:textId="77777777" w:rsidR="00865714" w:rsidRPr="00865714" w:rsidRDefault="00865714" w:rsidP="00865714">
            <w:r>
              <w:t xml:space="preserve">ul. </w:t>
            </w:r>
            <w:proofErr w:type="spellStart"/>
            <w:r w:rsidRPr="00865714">
              <w:t>Klecińska</w:t>
            </w:r>
            <w:proofErr w:type="spellEnd"/>
            <w:r w:rsidRPr="00865714">
              <w:t xml:space="preserve"> 5 </w:t>
            </w:r>
          </w:p>
          <w:p w14:paraId="57C6FF1C" w14:textId="35590EAC" w:rsidR="00EC2232" w:rsidRPr="00865714" w:rsidRDefault="00865714" w:rsidP="00865714">
            <w:pPr>
              <w:spacing w:after="80"/>
              <w:jc w:val="both"/>
            </w:pPr>
            <w:r w:rsidRPr="00865714">
              <w:t>54-413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5B1F0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27 982.50 zł</w:t>
            </w:r>
          </w:p>
        </w:tc>
      </w:tr>
      <w:tr w:rsidR="00EC2232" w:rsidRPr="00865714" w14:paraId="4EAA5F6D" w14:textId="77777777" w:rsidTr="0032548B">
        <w:tc>
          <w:tcPr>
            <w:tcW w:w="993" w:type="dxa"/>
            <w:shd w:val="clear" w:color="auto" w:fill="auto"/>
            <w:vAlign w:val="center"/>
          </w:tcPr>
          <w:p w14:paraId="59274EF7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0D3691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10</w:t>
            </w:r>
          </w:p>
        </w:tc>
        <w:tc>
          <w:tcPr>
            <w:tcW w:w="4110" w:type="dxa"/>
            <w:shd w:val="clear" w:color="auto" w:fill="auto"/>
          </w:tcPr>
          <w:p w14:paraId="44496C2F" w14:textId="77777777" w:rsidR="00865714" w:rsidRPr="00865714" w:rsidRDefault="00865714" w:rsidP="00865714">
            <w:pPr>
              <w:spacing w:before="80"/>
            </w:pPr>
            <w:r>
              <w:t>Doktor LEKS Sp. z o.o.</w:t>
            </w:r>
          </w:p>
          <w:p w14:paraId="4FC81A8B" w14:textId="77777777" w:rsidR="00865714" w:rsidRPr="00865714" w:rsidRDefault="00865714" w:rsidP="00865714">
            <w:r>
              <w:t xml:space="preserve">ul. </w:t>
            </w:r>
            <w:proofErr w:type="spellStart"/>
            <w:r w:rsidRPr="00865714">
              <w:t>Klecińska</w:t>
            </w:r>
            <w:proofErr w:type="spellEnd"/>
            <w:r w:rsidRPr="00865714">
              <w:t xml:space="preserve"> 5 </w:t>
            </w:r>
          </w:p>
          <w:p w14:paraId="27FBD590" w14:textId="4AAF2DAC" w:rsidR="00EC2232" w:rsidRPr="00865714" w:rsidRDefault="00865714" w:rsidP="00865714">
            <w:pPr>
              <w:spacing w:after="80"/>
              <w:jc w:val="both"/>
            </w:pPr>
            <w:r w:rsidRPr="00865714">
              <w:t>54-413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3CCDA8" w14:textId="77777777" w:rsidR="00EC2232" w:rsidRPr="00865714" w:rsidRDefault="00EC2232" w:rsidP="0032548B">
            <w:pPr>
              <w:spacing w:before="80" w:after="80"/>
              <w:jc w:val="center"/>
            </w:pPr>
            <w:r w:rsidRPr="00865714">
              <w:t>197 860.07 zł</w:t>
            </w:r>
          </w:p>
        </w:tc>
      </w:tr>
      <w:bookmarkEnd w:id="0"/>
    </w:tbl>
    <w:p w14:paraId="3762924F" w14:textId="59DA5B4A" w:rsidR="00C236D3" w:rsidRPr="00865714" w:rsidRDefault="00C236D3" w:rsidP="00173B20">
      <w:pPr>
        <w:jc w:val="right"/>
        <w:rPr>
          <w:sz w:val="22"/>
          <w:szCs w:val="22"/>
        </w:rPr>
      </w:pPr>
    </w:p>
    <w:sectPr w:rsidR="00C236D3" w:rsidRPr="008657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32109" w14:textId="77777777" w:rsidR="00083C81" w:rsidRDefault="00083C81">
      <w:r>
        <w:separator/>
      </w:r>
    </w:p>
  </w:endnote>
  <w:endnote w:type="continuationSeparator" w:id="0">
    <w:p w14:paraId="09030E3B" w14:textId="77777777" w:rsidR="00083C81" w:rsidRDefault="0008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1F7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5C87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5AD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2A358B">
        <v:line id="_x0000_s1025" style="position:absolute;left:0;text-align:left;z-index:251657728" from="-3.85pt,8.7pt" to="455.15pt,8.7pt"/>
      </w:pict>
    </w:r>
  </w:p>
  <w:p w14:paraId="217D4EC0" w14:textId="684A5D3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008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311E10" w14:textId="77777777" w:rsidR="009F189D" w:rsidRDefault="009F189D">
    <w:pPr>
      <w:pStyle w:val="Stopka"/>
      <w:tabs>
        <w:tab w:val="clear" w:pos="4536"/>
      </w:tabs>
      <w:jc w:val="center"/>
    </w:pPr>
  </w:p>
  <w:p w14:paraId="185B10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BD8F3" w14:textId="77777777" w:rsidR="00083C81" w:rsidRDefault="00083C81">
      <w:r>
        <w:separator/>
      </w:r>
    </w:p>
  </w:footnote>
  <w:footnote w:type="continuationSeparator" w:id="0">
    <w:p w14:paraId="5165BFBF" w14:textId="77777777" w:rsidR="00083C81" w:rsidRDefault="00083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B22C8" w14:textId="77777777" w:rsidR="00EC2232" w:rsidRDefault="00EC2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2BE03" w14:textId="77777777" w:rsidR="00EC2232" w:rsidRDefault="00EC2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FD80E" w14:textId="77777777" w:rsidR="00EC2232" w:rsidRDefault="00EC22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C81"/>
    <w:rsid w:val="00007727"/>
    <w:rsid w:val="00017720"/>
    <w:rsid w:val="00035488"/>
    <w:rsid w:val="00083C8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6571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223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088946"/>
  <w15:chartTrackingRefBased/>
  <w15:docId w15:val="{1B0D16D6-2725-4B9C-9DA4-D61FB6943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512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2025-06-13T10:43:00Z</cp:lastPrinted>
  <dcterms:created xsi:type="dcterms:W3CDTF">2025-06-13T10:41:00Z</dcterms:created>
  <dcterms:modified xsi:type="dcterms:W3CDTF">2025-06-13T10:43:00Z</dcterms:modified>
</cp:coreProperties>
</file>