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36996" w14:textId="77777777" w:rsidR="00FB7F50" w:rsidRPr="002245BE" w:rsidRDefault="00B62E9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62E9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62E97">
        <w:rPr>
          <w:sz w:val="22"/>
          <w:szCs w:val="22"/>
        </w:rPr>
        <w:t>2025-06-13</w:t>
      </w:r>
    </w:p>
    <w:p w14:paraId="5EC66F1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D9FB544" w14:textId="77777777" w:rsidR="00B62E97" w:rsidRPr="00B62E97" w:rsidRDefault="00B62E97" w:rsidP="00FB7F50">
      <w:pPr>
        <w:spacing w:after="40"/>
        <w:rPr>
          <w:b/>
          <w:bCs/>
          <w:sz w:val="22"/>
          <w:szCs w:val="22"/>
        </w:rPr>
      </w:pPr>
      <w:r w:rsidRPr="00B62E97">
        <w:rPr>
          <w:b/>
          <w:bCs/>
          <w:sz w:val="22"/>
          <w:szCs w:val="22"/>
        </w:rPr>
        <w:t>Akademia Górniczo - Hutnicza</w:t>
      </w:r>
    </w:p>
    <w:p w14:paraId="72F9E697" w14:textId="77777777" w:rsidR="00B62E97" w:rsidRPr="00B62E97" w:rsidRDefault="00B62E97" w:rsidP="00FB7F50">
      <w:pPr>
        <w:spacing w:after="40"/>
        <w:rPr>
          <w:b/>
          <w:bCs/>
          <w:sz w:val="22"/>
          <w:szCs w:val="22"/>
        </w:rPr>
      </w:pPr>
      <w:r w:rsidRPr="00B62E97">
        <w:rPr>
          <w:b/>
          <w:bCs/>
          <w:sz w:val="22"/>
          <w:szCs w:val="22"/>
        </w:rPr>
        <w:t>im. Stanisława Staszica w Krakowie</w:t>
      </w:r>
    </w:p>
    <w:p w14:paraId="7810167A" w14:textId="77777777" w:rsidR="00FB7F50" w:rsidRPr="002245BE" w:rsidRDefault="00B62E97" w:rsidP="00FB7F50">
      <w:pPr>
        <w:spacing w:after="40"/>
        <w:rPr>
          <w:b/>
          <w:bCs/>
          <w:sz w:val="22"/>
          <w:szCs w:val="22"/>
        </w:rPr>
      </w:pPr>
      <w:r w:rsidRPr="00B62E97">
        <w:rPr>
          <w:b/>
          <w:bCs/>
          <w:sz w:val="22"/>
          <w:szCs w:val="22"/>
        </w:rPr>
        <w:t>Dział Zamówień Publicznych</w:t>
      </w:r>
    </w:p>
    <w:p w14:paraId="1C3B4E9E" w14:textId="77777777" w:rsidR="00FB7F50" w:rsidRPr="002245BE" w:rsidRDefault="00B62E97" w:rsidP="00FB7F50">
      <w:pPr>
        <w:rPr>
          <w:sz w:val="22"/>
          <w:szCs w:val="22"/>
        </w:rPr>
      </w:pPr>
      <w:r w:rsidRPr="00B62E9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62E97">
        <w:rPr>
          <w:sz w:val="22"/>
          <w:szCs w:val="22"/>
        </w:rPr>
        <w:t>30</w:t>
      </w:r>
    </w:p>
    <w:p w14:paraId="2A43C676" w14:textId="77777777" w:rsidR="00FB7F50" w:rsidRPr="002245BE" w:rsidRDefault="00B62E97" w:rsidP="00FB7F50">
      <w:pPr>
        <w:rPr>
          <w:sz w:val="22"/>
          <w:szCs w:val="22"/>
        </w:rPr>
      </w:pPr>
      <w:r w:rsidRPr="00B62E9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62E97">
        <w:rPr>
          <w:sz w:val="22"/>
          <w:szCs w:val="22"/>
        </w:rPr>
        <w:t>Kraków</w:t>
      </w:r>
    </w:p>
    <w:p w14:paraId="0521662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D588C0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62E97" w:rsidRPr="00607F9B" w14:paraId="37AF1EFF" w14:textId="77777777" w:rsidTr="00987B95">
        <w:trPr>
          <w:trHeight w:val="638"/>
        </w:trPr>
        <w:tc>
          <w:tcPr>
            <w:tcW w:w="959" w:type="dxa"/>
            <w:shd w:val="clear" w:color="auto" w:fill="auto"/>
          </w:tcPr>
          <w:p w14:paraId="78FFF826" w14:textId="77777777" w:rsidR="00B62E97" w:rsidRPr="00607F9B" w:rsidRDefault="00B62E97" w:rsidP="00987B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DFB854" w14:textId="77777777" w:rsidR="00B62E97" w:rsidRPr="00607F9B" w:rsidRDefault="00B62E97" w:rsidP="00987B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62E97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2E97">
              <w:rPr>
                <w:b/>
                <w:bCs/>
                <w:sz w:val="22"/>
                <w:szCs w:val="22"/>
              </w:rPr>
              <w:t>Remont korytarza I piętra w pawilonie C-4 AGH w Krakowie - DE-dzp.272-203/25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2E97">
              <w:rPr>
                <w:b/>
                <w:sz w:val="22"/>
                <w:szCs w:val="22"/>
              </w:rPr>
              <w:t>DE-dzp.272-203/25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444E41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2E97" w14:paraId="42E2CAAF" w14:textId="77777777" w:rsidTr="00987B95">
        <w:trPr>
          <w:cantSplit/>
        </w:trPr>
        <w:tc>
          <w:tcPr>
            <w:tcW w:w="10150" w:type="dxa"/>
          </w:tcPr>
          <w:p w14:paraId="71F037AD" w14:textId="77777777" w:rsidR="00B62E97" w:rsidRPr="00D26ED6" w:rsidRDefault="00B62E97" w:rsidP="00987B9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62E97">
              <w:rPr>
                <w:b/>
                <w:sz w:val="22"/>
                <w:szCs w:val="22"/>
              </w:rPr>
              <w:t>Mateusz Kopta MK-BUD</w:t>
            </w:r>
          </w:p>
          <w:p w14:paraId="2794CD74" w14:textId="0896F979" w:rsidR="00B62E97" w:rsidRPr="009F0E5C" w:rsidRDefault="00B62E97" w:rsidP="00987B95">
            <w:pPr>
              <w:jc w:val="both"/>
              <w:rPr>
                <w:bCs/>
                <w:sz w:val="22"/>
                <w:szCs w:val="22"/>
              </w:rPr>
            </w:pPr>
            <w:r w:rsidRPr="00B62E97">
              <w:rPr>
                <w:bCs/>
                <w:sz w:val="22"/>
                <w:szCs w:val="22"/>
              </w:rPr>
              <w:t>A.DO</w:t>
            </w:r>
            <w:r w:rsidR="00A947A7">
              <w:rPr>
                <w:bCs/>
                <w:sz w:val="22"/>
                <w:szCs w:val="22"/>
              </w:rPr>
              <w:t>B</w:t>
            </w:r>
            <w:r w:rsidRPr="00B62E97">
              <w:rPr>
                <w:bCs/>
                <w:sz w:val="22"/>
                <w:szCs w:val="22"/>
              </w:rPr>
              <w:t>OSZYNSKIEGO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2E97">
              <w:rPr>
                <w:bCs/>
                <w:sz w:val="22"/>
                <w:szCs w:val="22"/>
              </w:rPr>
              <w:t>81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9A9A4F" w14:textId="22ED4BEF" w:rsidR="00B62E97" w:rsidRPr="009F0E5C" w:rsidRDefault="00B62E97" w:rsidP="00987B95">
            <w:pPr>
              <w:jc w:val="both"/>
              <w:rPr>
                <w:bCs/>
                <w:sz w:val="22"/>
                <w:szCs w:val="22"/>
              </w:rPr>
            </w:pPr>
            <w:r w:rsidRPr="00B62E97">
              <w:rPr>
                <w:bCs/>
                <w:sz w:val="22"/>
                <w:szCs w:val="22"/>
              </w:rPr>
              <w:t>32</w:t>
            </w:r>
            <w:r w:rsidR="00A947A7">
              <w:rPr>
                <w:bCs/>
                <w:sz w:val="22"/>
                <w:szCs w:val="22"/>
              </w:rPr>
              <w:t>-</w:t>
            </w:r>
            <w:r w:rsidRPr="00B62E97">
              <w:rPr>
                <w:bCs/>
                <w:sz w:val="22"/>
                <w:szCs w:val="22"/>
              </w:rPr>
              <w:t>031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62E97">
              <w:rPr>
                <w:bCs/>
                <w:sz w:val="22"/>
                <w:szCs w:val="22"/>
              </w:rPr>
              <w:t>Mogilany</w:t>
            </w:r>
          </w:p>
          <w:p w14:paraId="501E80E5" w14:textId="77777777" w:rsidR="00B62E97" w:rsidRPr="00D26ED6" w:rsidRDefault="00B62E97" w:rsidP="00987B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43B3DF" w14:textId="77777777" w:rsidR="00B62E97" w:rsidRDefault="00B62E97" w:rsidP="00987B9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62E97">
              <w:rPr>
                <w:sz w:val="22"/>
                <w:szCs w:val="22"/>
              </w:rPr>
              <w:t>Remont korytarza I piętra w pawilonie C-4 AGH w Krakowie - DE-dzp.272-203/25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9585451" w14:textId="77777777" w:rsidR="00B62E97" w:rsidRPr="00D26ED6" w:rsidRDefault="00B62E97" w:rsidP="00987B9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62E97">
              <w:rPr>
                <w:b/>
                <w:sz w:val="22"/>
                <w:szCs w:val="22"/>
              </w:rPr>
              <w:t>477 301.66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CA78D40" w14:textId="77777777" w:rsidR="00B62E97" w:rsidRDefault="00B62E97" w:rsidP="00987B9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1463D2CA" w14:textId="77777777" w:rsidR="00E60FCA" w:rsidRPr="00756CDA" w:rsidRDefault="00E60FCA" w:rsidP="00E60FC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701"/>
        <w:gridCol w:w="1842"/>
        <w:gridCol w:w="2127"/>
      </w:tblGrid>
      <w:tr w:rsidR="00E60FCA" w:rsidRPr="008567C7" w14:paraId="4B8D7612" w14:textId="77777777" w:rsidTr="00987B95">
        <w:trPr>
          <w:trHeight w:val="510"/>
        </w:trPr>
        <w:tc>
          <w:tcPr>
            <w:tcW w:w="709" w:type="dxa"/>
            <w:vAlign w:val="center"/>
          </w:tcPr>
          <w:p w14:paraId="549A49C0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3E0C37B2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75C1858C" w14:textId="77777777" w:rsidR="00E60FCA" w:rsidRPr="008567C7" w:rsidRDefault="00E60FCA" w:rsidP="00987B9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1C2D3C8E" w14:textId="77777777" w:rsidR="00E60FCA" w:rsidRPr="008567C7" w:rsidRDefault="00E60FCA" w:rsidP="00987B9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14:paraId="0E78CE42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60FCA" w:rsidRPr="008567C7" w14:paraId="4644BF6D" w14:textId="77777777" w:rsidTr="00987B95">
        <w:tc>
          <w:tcPr>
            <w:tcW w:w="709" w:type="dxa"/>
            <w:vAlign w:val="center"/>
          </w:tcPr>
          <w:p w14:paraId="0CF75DF2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28" w:type="dxa"/>
            <w:vAlign w:val="center"/>
          </w:tcPr>
          <w:p w14:paraId="08DBB262" w14:textId="77777777" w:rsidR="00E60FCA" w:rsidRPr="002B6761" w:rsidRDefault="00E60FCA" w:rsidP="00987B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/>
                <w:sz w:val="18"/>
                <w:szCs w:val="18"/>
              </w:rPr>
              <w:t>Mateusz Kopta MK-BUD</w:t>
            </w:r>
          </w:p>
          <w:p w14:paraId="6F57062E" w14:textId="77777777" w:rsidR="00E60FCA" w:rsidRPr="008567C7" w:rsidRDefault="00E60FCA" w:rsidP="00987B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A.DO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OSZYNSKIEGO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81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89515D5" w14:textId="77777777" w:rsidR="00E60FCA" w:rsidRPr="001B7815" w:rsidRDefault="00E60FCA" w:rsidP="00987B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031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Mogilany</w:t>
            </w:r>
          </w:p>
        </w:tc>
        <w:tc>
          <w:tcPr>
            <w:tcW w:w="1701" w:type="dxa"/>
            <w:vAlign w:val="center"/>
          </w:tcPr>
          <w:p w14:paraId="0A7387CA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0D2D0A28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3EB55BC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60FCA" w:rsidRPr="008567C7" w14:paraId="6A3CE896" w14:textId="77777777" w:rsidTr="00987B95">
        <w:tc>
          <w:tcPr>
            <w:tcW w:w="709" w:type="dxa"/>
            <w:vAlign w:val="center"/>
          </w:tcPr>
          <w:p w14:paraId="56707FEE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828" w:type="dxa"/>
            <w:vAlign w:val="center"/>
          </w:tcPr>
          <w:p w14:paraId="34E8A44E" w14:textId="77777777" w:rsidR="00E60FCA" w:rsidRPr="002B6761" w:rsidRDefault="00E60FCA" w:rsidP="00987B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/>
                <w:sz w:val="18"/>
                <w:szCs w:val="18"/>
              </w:rPr>
              <w:t>Elektroinstalacje Zimny Paweł</w:t>
            </w:r>
          </w:p>
          <w:p w14:paraId="5BF40BD1" w14:textId="77777777" w:rsidR="00E60FCA" w:rsidRPr="008567C7" w:rsidRDefault="00E60FCA" w:rsidP="00987B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Błogocice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C7635B4" w14:textId="77777777" w:rsidR="00E60FCA" w:rsidRPr="001B7815" w:rsidRDefault="00E60FCA" w:rsidP="00987B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32-107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łogocice</w:t>
            </w:r>
          </w:p>
        </w:tc>
        <w:tc>
          <w:tcPr>
            <w:tcW w:w="1701" w:type="dxa"/>
            <w:vAlign w:val="center"/>
          </w:tcPr>
          <w:p w14:paraId="1DF71FFF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58,80</w:t>
            </w:r>
          </w:p>
        </w:tc>
        <w:tc>
          <w:tcPr>
            <w:tcW w:w="1842" w:type="dxa"/>
            <w:vAlign w:val="center"/>
          </w:tcPr>
          <w:p w14:paraId="2C9338CE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26F6EF09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98,80</w:t>
            </w:r>
          </w:p>
        </w:tc>
      </w:tr>
      <w:tr w:rsidR="00E60FCA" w:rsidRPr="008567C7" w14:paraId="40558FB1" w14:textId="77777777" w:rsidTr="00987B95">
        <w:tc>
          <w:tcPr>
            <w:tcW w:w="709" w:type="dxa"/>
            <w:vAlign w:val="center"/>
          </w:tcPr>
          <w:p w14:paraId="3DB3A4CC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28" w:type="dxa"/>
            <w:vAlign w:val="center"/>
          </w:tcPr>
          <w:p w14:paraId="2FC60BF0" w14:textId="77777777" w:rsidR="00E60FCA" w:rsidRPr="002B6761" w:rsidRDefault="00E60FCA" w:rsidP="00987B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14:paraId="5BC4CA41" w14:textId="77777777" w:rsidR="00E60FCA" w:rsidRPr="008567C7" w:rsidRDefault="00E60FCA" w:rsidP="00987B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14:paraId="2790182D" w14:textId="77777777" w:rsidR="00E60FCA" w:rsidRPr="001B7815" w:rsidRDefault="00E60FCA" w:rsidP="00987B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31-853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5DFC33CA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56,38</w:t>
            </w:r>
          </w:p>
        </w:tc>
        <w:tc>
          <w:tcPr>
            <w:tcW w:w="1842" w:type="dxa"/>
            <w:vAlign w:val="center"/>
          </w:tcPr>
          <w:p w14:paraId="2F5BA420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69B42DFF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96,38</w:t>
            </w:r>
          </w:p>
        </w:tc>
      </w:tr>
      <w:tr w:rsidR="00E60FCA" w:rsidRPr="008567C7" w14:paraId="6F3CD70A" w14:textId="77777777" w:rsidTr="00987B95">
        <w:tc>
          <w:tcPr>
            <w:tcW w:w="709" w:type="dxa"/>
            <w:vAlign w:val="center"/>
          </w:tcPr>
          <w:p w14:paraId="2D763D0A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14:paraId="2C1063E7" w14:textId="77777777" w:rsidR="00E60FCA" w:rsidRPr="002B6761" w:rsidRDefault="00E60FCA" w:rsidP="00987B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/>
                <w:sz w:val="18"/>
                <w:szCs w:val="18"/>
              </w:rPr>
              <w:t>MURKRAK Sp. z o. o. Sp. Komandytowa</w:t>
            </w:r>
          </w:p>
          <w:p w14:paraId="0BD56266" w14:textId="77777777" w:rsidR="00E60FCA" w:rsidRPr="008567C7" w:rsidRDefault="00E60FCA" w:rsidP="00987B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B2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42C8F7D" w14:textId="77777777" w:rsidR="00E60FCA" w:rsidRPr="001B7815" w:rsidRDefault="00E60FCA" w:rsidP="00987B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32-086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Węgrzce</w:t>
            </w:r>
          </w:p>
        </w:tc>
        <w:tc>
          <w:tcPr>
            <w:tcW w:w="1701" w:type="dxa"/>
            <w:vAlign w:val="center"/>
          </w:tcPr>
          <w:p w14:paraId="0C897D3D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53,52</w:t>
            </w:r>
          </w:p>
        </w:tc>
        <w:tc>
          <w:tcPr>
            <w:tcW w:w="1842" w:type="dxa"/>
            <w:vAlign w:val="center"/>
          </w:tcPr>
          <w:p w14:paraId="119643F0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4CB8F932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93,52</w:t>
            </w:r>
          </w:p>
        </w:tc>
      </w:tr>
      <w:tr w:rsidR="00E60FCA" w:rsidRPr="008567C7" w14:paraId="553CB2D5" w14:textId="77777777" w:rsidTr="00987B95">
        <w:tc>
          <w:tcPr>
            <w:tcW w:w="709" w:type="dxa"/>
            <w:vAlign w:val="center"/>
          </w:tcPr>
          <w:p w14:paraId="0C129FB5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828" w:type="dxa"/>
            <w:vAlign w:val="center"/>
          </w:tcPr>
          <w:p w14:paraId="4185AD02" w14:textId="77777777" w:rsidR="00E60FCA" w:rsidRPr="002B6761" w:rsidRDefault="00E60FCA" w:rsidP="00987B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404AFFCA" w14:textId="77777777" w:rsidR="00E60FCA" w:rsidRPr="008567C7" w:rsidRDefault="00E60FCA" w:rsidP="00987B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843CEF6" w14:textId="77777777" w:rsidR="00E60FCA" w:rsidRPr="001B7815" w:rsidRDefault="00E60FCA" w:rsidP="00987B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701" w:type="dxa"/>
            <w:vAlign w:val="center"/>
          </w:tcPr>
          <w:p w14:paraId="7C678064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47,12</w:t>
            </w:r>
          </w:p>
        </w:tc>
        <w:tc>
          <w:tcPr>
            <w:tcW w:w="1842" w:type="dxa"/>
            <w:vAlign w:val="center"/>
          </w:tcPr>
          <w:p w14:paraId="29B5720B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30E4D143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87,12</w:t>
            </w:r>
          </w:p>
        </w:tc>
      </w:tr>
      <w:tr w:rsidR="00E60FCA" w:rsidRPr="008567C7" w14:paraId="19CF963C" w14:textId="77777777" w:rsidTr="00987B95">
        <w:tc>
          <w:tcPr>
            <w:tcW w:w="709" w:type="dxa"/>
            <w:vAlign w:val="center"/>
          </w:tcPr>
          <w:p w14:paraId="14A577C3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14:paraId="2AF03A46" w14:textId="77777777" w:rsidR="00E60FCA" w:rsidRPr="002B6761" w:rsidRDefault="00E60FCA" w:rsidP="00987B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/>
                <w:sz w:val="18"/>
                <w:szCs w:val="18"/>
              </w:rPr>
              <w:t>ELEKTRO-MAX MOROŃSKI Spółka z ograniczoną odpowiedzialnością</w:t>
            </w:r>
          </w:p>
          <w:p w14:paraId="5CF85F60" w14:textId="77777777" w:rsidR="00E60FCA" w:rsidRPr="008567C7" w:rsidRDefault="00E60FCA" w:rsidP="00987B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Friedleina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</w:p>
          <w:p w14:paraId="3F6FDECF" w14:textId="77777777" w:rsidR="00E60FCA" w:rsidRPr="001B7815" w:rsidRDefault="00E60FCA" w:rsidP="00987B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30-009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41C38B7B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42,36</w:t>
            </w:r>
          </w:p>
        </w:tc>
        <w:tc>
          <w:tcPr>
            <w:tcW w:w="1842" w:type="dxa"/>
            <w:vAlign w:val="center"/>
          </w:tcPr>
          <w:p w14:paraId="05CAD730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51ADF652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82,36</w:t>
            </w:r>
          </w:p>
        </w:tc>
      </w:tr>
      <w:tr w:rsidR="00E60FCA" w:rsidRPr="008567C7" w14:paraId="1927CC8D" w14:textId="77777777" w:rsidTr="00987B95">
        <w:tc>
          <w:tcPr>
            <w:tcW w:w="709" w:type="dxa"/>
            <w:vAlign w:val="center"/>
          </w:tcPr>
          <w:p w14:paraId="4BC34B98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28" w:type="dxa"/>
            <w:vAlign w:val="center"/>
          </w:tcPr>
          <w:p w14:paraId="1E37F138" w14:textId="77777777" w:rsidR="00E60FCA" w:rsidRPr="006D1EDE" w:rsidRDefault="00E60FCA" w:rsidP="00987B95">
            <w:pPr>
              <w:spacing w:before="40"/>
              <w:rPr>
                <w:sz w:val="18"/>
                <w:szCs w:val="18"/>
              </w:rPr>
            </w:pPr>
            <w:r w:rsidRPr="006D1EDE">
              <w:rPr>
                <w:sz w:val="18"/>
                <w:szCs w:val="18"/>
              </w:rPr>
              <w:t>Konsorcjum firm:</w:t>
            </w:r>
          </w:p>
          <w:p w14:paraId="632DB381" w14:textId="77777777" w:rsidR="00E60FCA" w:rsidRPr="006D1EDE" w:rsidRDefault="00E60FCA" w:rsidP="00987B95">
            <w:pPr>
              <w:spacing w:before="40"/>
              <w:rPr>
                <w:sz w:val="18"/>
                <w:szCs w:val="18"/>
              </w:rPr>
            </w:pPr>
            <w:r w:rsidRPr="006D1EDE">
              <w:rPr>
                <w:sz w:val="18"/>
                <w:szCs w:val="18"/>
              </w:rPr>
              <w:t xml:space="preserve">Lider: </w:t>
            </w:r>
            <w:r w:rsidRPr="006D1EDE">
              <w:rPr>
                <w:b/>
                <w:bCs/>
                <w:sz w:val="18"/>
                <w:szCs w:val="18"/>
              </w:rPr>
              <w:t>Stambud Sp. z o.o.</w:t>
            </w:r>
          </w:p>
          <w:p w14:paraId="6B4C449C" w14:textId="77777777" w:rsidR="00E60FCA" w:rsidRPr="006D1EDE" w:rsidRDefault="00E60FCA" w:rsidP="00987B95">
            <w:pPr>
              <w:spacing w:before="40"/>
              <w:rPr>
                <w:sz w:val="18"/>
                <w:szCs w:val="18"/>
              </w:rPr>
            </w:pPr>
            <w:r w:rsidRPr="006D1EDE">
              <w:rPr>
                <w:sz w:val="18"/>
                <w:szCs w:val="18"/>
              </w:rPr>
              <w:t xml:space="preserve">Św. Wojciecha 89 </w:t>
            </w:r>
          </w:p>
          <w:p w14:paraId="67F11253" w14:textId="77777777" w:rsidR="00E60FCA" w:rsidRPr="006D1EDE" w:rsidRDefault="00E60FCA" w:rsidP="00987B95">
            <w:pPr>
              <w:spacing w:before="40"/>
              <w:rPr>
                <w:sz w:val="18"/>
                <w:szCs w:val="18"/>
              </w:rPr>
            </w:pPr>
            <w:r w:rsidRPr="006D1EDE">
              <w:rPr>
                <w:sz w:val="18"/>
                <w:szCs w:val="18"/>
              </w:rPr>
              <w:t>32-085 Modlnica</w:t>
            </w:r>
          </w:p>
          <w:p w14:paraId="2658EB85" w14:textId="77777777" w:rsidR="00E60FCA" w:rsidRPr="006D1EDE" w:rsidRDefault="00E60FCA" w:rsidP="00987B95">
            <w:pPr>
              <w:spacing w:before="40"/>
              <w:rPr>
                <w:sz w:val="18"/>
                <w:szCs w:val="18"/>
              </w:rPr>
            </w:pPr>
            <w:r w:rsidRPr="006D1EDE">
              <w:rPr>
                <w:sz w:val="18"/>
                <w:szCs w:val="18"/>
              </w:rPr>
              <w:t xml:space="preserve">Partner: </w:t>
            </w:r>
            <w:r w:rsidRPr="006D1EDE">
              <w:rPr>
                <w:b/>
                <w:bCs/>
                <w:sz w:val="18"/>
                <w:szCs w:val="18"/>
              </w:rPr>
              <w:t>2K-Budownictwo spółka z ograniczoną odpowiedzialnością sp.k.</w:t>
            </w:r>
          </w:p>
          <w:p w14:paraId="3C502056" w14:textId="77777777" w:rsidR="00E60FCA" w:rsidRPr="006D1EDE" w:rsidRDefault="00E60FCA" w:rsidP="00987B95">
            <w:pPr>
              <w:spacing w:before="40"/>
              <w:rPr>
                <w:sz w:val="18"/>
                <w:szCs w:val="18"/>
              </w:rPr>
            </w:pPr>
            <w:r w:rsidRPr="006D1EDE">
              <w:rPr>
                <w:sz w:val="18"/>
                <w:szCs w:val="18"/>
              </w:rPr>
              <w:t>Św. Wojciecha 89</w:t>
            </w:r>
          </w:p>
          <w:p w14:paraId="68F566F8" w14:textId="77777777" w:rsidR="00E60FCA" w:rsidRPr="001B7815" w:rsidRDefault="00E60FCA" w:rsidP="00987B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D1EDE">
              <w:rPr>
                <w:rFonts w:ascii="Times New Roman" w:hAnsi="Times New Roman" w:cs="Times New Roman"/>
                <w:sz w:val="18"/>
                <w:szCs w:val="18"/>
              </w:rPr>
              <w:t>32-085 Modlnica</w:t>
            </w:r>
          </w:p>
        </w:tc>
        <w:tc>
          <w:tcPr>
            <w:tcW w:w="1701" w:type="dxa"/>
            <w:vAlign w:val="center"/>
          </w:tcPr>
          <w:p w14:paraId="297C2F3B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41,71</w:t>
            </w:r>
          </w:p>
        </w:tc>
        <w:tc>
          <w:tcPr>
            <w:tcW w:w="1842" w:type="dxa"/>
            <w:vAlign w:val="center"/>
          </w:tcPr>
          <w:p w14:paraId="1C2CBCEF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7B58CFC6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81,71</w:t>
            </w:r>
          </w:p>
        </w:tc>
      </w:tr>
      <w:tr w:rsidR="00E60FCA" w:rsidRPr="008567C7" w14:paraId="348C41C3" w14:textId="77777777" w:rsidTr="00987B95">
        <w:tc>
          <w:tcPr>
            <w:tcW w:w="709" w:type="dxa"/>
            <w:vAlign w:val="center"/>
          </w:tcPr>
          <w:p w14:paraId="26DF0D2C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5609238E" w14:textId="77777777" w:rsidR="00E60FCA" w:rsidRPr="002B6761" w:rsidRDefault="00E60FCA" w:rsidP="00987B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/>
                <w:sz w:val="18"/>
                <w:szCs w:val="18"/>
              </w:rPr>
              <w:t>GIPS-BUD SP. Z O.O.</w:t>
            </w:r>
          </w:p>
          <w:p w14:paraId="37A5DEDF" w14:textId="77777777" w:rsidR="00E60FCA" w:rsidRPr="008567C7" w:rsidRDefault="00E60FCA" w:rsidP="00987B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Zakopiańska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163D425" w14:textId="77777777" w:rsidR="00E60FCA" w:rsidRPr="001B7815" w:rsidRDefault="00E60FCA" w:rsidP="00987B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30-418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1DCE860E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34,47</w:t>
            </w:r>
          </w:p>
        </w:tc>
        <w:tc>
          <w:tcPr>
            <w:tcW w:w="1842" w:type="dxa"/>
            <w:vAlign w:val="center"/>
          </w:tcPr>
          <w:p w14:paraId="16F98F3F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7EF91449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74,47</w:t>
            </w:r>
          </w:p>
        </w:tc>
      </w:tr>
      <w:tr w:rsidR="00E60FCA" w:rsidRPr="008567C7" w14:paraId="50BD10EA" w14:textId="77777777" w:rsidTr="00987B95">
        <w:tc>
          <w:tcPr>
            <w:tcW w:w="709" w:type="dxa"/>
            <w:vAlign w:val="center"/>
          </w:tcPr>
          <w:p w14:paraId="03C39875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01BC5FFA" w14:textId="77777777" w:rsidR="00E60FCA" w:rsidRPr="002B6761" w:rsidRDefault="00E60FCA" w:rsidP="00987B9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/>
                <w:sz w:val="18"/>
                <w:szCs w:val="18"/>
              </w:rPr>
              <w:t>Kapibara Spółka z ograniczoną odpowiedzialnością spółka komandytowa</w:t>
            </w:r>
          </w:p>
          <w:p w14:paraId="32BAB863" w14:textId="77777777" w:rsidR="00E60FCA" w:rsidRPr="008567C7" w:rsidRDefault="00E60FCA" w:rsidP="00987B9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Floriana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0407B25" w14:textId="77777777" w:rsidR="00E60FCA" w:rsidRPr="001B7815" w:rsidRDefault="00E60FCA" w:rsidP="00987B9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44-190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4316">
              <w:rPr>
                <w:rFonts w:ascii="Times New Roman" w:hAnsi="Times New Roman" w:cs="Times New Roman"/>
                <w:bCs/>
                <w:sz w:val="18"/>
                <w:szCs w:val="18"/>
              </w:rPr>
              <w:t>Knurów</w:t>
            </w:r>
          </w:p>
        </w:tc>
        <w:tc>
          <w:tcPr>
            <w:tcW w:w="1701" w:type="dxa"/>
            <w:vAlign w:val="center"/>
          </w:tcPr>
          <w:p w14:paraId="04C1085F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33,85</w:t>
            </w:r>
          </w:p>
        </w:tc>
        <w:tc>
          <w:tcPr>
            <w:tcW w:w="1842" w:type="dxa"/>
            <w:vAlign w:val="center"/>
          </w:tcPr>
          <w:p w14:paraId="7C6AD463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2962DCCB" w14:textId="77777777" w:rsidR="00E60FCA" w:rsidRPr="008567C7" w:rsidRDefault="00E60FCA" w:rsidP="00987B9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4316">
              <w:rPr>
                <w:rFonts w:ascii="Times New Roman" w:hAnsi="Times New Roman" w:cs="Times New Roman"/>
                <w:sz w:val="18"/>
                <w:szCs w:val="18"/>
              </w:rPr>
              <w:t xml:space="preserve">  73,85</w:t>
            </w:r>
          </w:p>
        </w:tc>
      </w:tr>
    </w:tbl>
    <w:p w14:paraId="003ED18E" w14:textId="77777777" w:rsidR="00E60FCA" w:rsidRDefault="00E60FCA" w:rsidP="00E60FCA">
      <w:pPr>
        <w:spacing w:before="120"/>
        <w:ind w:firstLine="709"/>
        <w:jc w:val="both"/>
        <w:rPr>
          <w:color w:val="000000"/>
        </w:rPr>
      </w:pPr>
    </w:p>
    <w:p w14:paraId="13B066D4" w14:textId="77777777" w:rsidR="00F960D7" w:rsidRDefault="00F960D7" w:rsidP="00A947A7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F841C" w14:textId="77777777" w:rsidR="00191477" w:rsidRDefault="00191477">
      <w:r>
        <w:separator/>
      </w:r>
    </w:p>
  </w:endnote>
  <w:endnote w:type="continuationSeparator" w:id="0">
    <w:p w14:paraId="5049C124" w14:textId="77777777" w:rsidR="00191477" w:rsidRDefault="00191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4047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77B8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4AC11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DF2B9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411F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25360" w14:textId="77777777" w:rsidR="00191477" w:rsidRDefault="00191477">
      <w:r>
        <w:separator/>
      </w:r>
    </w:p>
  </w:footnote>
  <w:footnote w:type="continuationSeparator" w:id="0">
    <w:p w14:paraId="4B5C4AE1" w14:textId="77777777" w:rsidR="00191477" w:rsidRDefault="00191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D595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37D2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078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1477"/>
    <w:rsid w:val="00005838"/>
    <w:rsid w:val="00022322"/>
    <w:rsid w:val="00042497"/>
    <w:rsid w:val="0006128D"/>
    <w:rsid w:val="000C1E6F"/>
    <w:rsid w:val="000E4E56"/>
    <w:rsid w:val="00191477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47A7"/>
    <w:rsid w:val="00AA02AC"/>
    <w:rsid w:val="00B32D12"/>
    <w:rsid w:val="00B464D3"/>
    <w:rsid w:val="00B62E97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0FCA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F27AC"/>
  <w15:chartTrackingRefBased/>
  <w15:docId w15:val="{0FDE4AE0-2509-4551-AE17-C823A893A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2025-06-13T09:34:00Z</dcterms:created>
  <dcterms:modified xsi:type="dcterms:W3CDTF">2025-06-13T09:36:00Z</dcterms:modified>
</cp:coreProperties>
</file>