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18389172" w:rsidR="00BC47C0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43D17" w:rsidRPr="00443D17">
        <w:rPr>
          <w:rFonts w:ascii="Verdana" w:hAnsi="Verdana"/>
          <w:b/>
          <w:sz w:val="18"/>
          <w:szCs w:val="18"/>
        </w:rPr>
        <w:t xml:space="preserve">Dostawa spektrometru masowego do analizy gazów dla </w:t>
      </w:r>
      <w:proofErr w:type="spellStart"/>
      <w:r w:rsidR="00443D17" w:rsidRPr="00443D17">
        <w:rPr>
          <w:rFonts w:ascii="Verdana" w:hAnsi="Verdana"/>
          <w:b/>
          <w:sz w:val="18"/>
          <w:szCs w:val="18"/>
        </w:rPr>
        <w:t>WIMiC</w:t>
      </w:r>
      <w:proofErr w:type="spellEnd"/>
      <w:r w:rsidR="00443D17" w:rsidRPr="00443D17">
        <w:rPr>
          <w:rFonts w:ascii="Verdana" w:hAnsi="Verdana"/>
          <w:b/>
          <w:sz w:val="18"/>
          <w:szCs w:val="18"/>
        </w:rPr>
        <w:t xml:space="preserve"> - DE-dzp.272-338/25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p w14:paraId="474F31DB" w14:textId="77777777" w:rsidR="002230AD" w:rsidRPr="00403FA1" w:rsidRDefault="002230AD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A53D9EF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5DDC94F1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24AC9B3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3A28C44D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FF8395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67BB28" w14:textId="77777777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F83A0B5" w14:textId="608CC4C3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Producent/model </w:t>
      </w:r>
      <w:r w:rsidR="001D36D5">
        <w:rPr>
          <w:rFonts w:ascii="Verdana" w:hAnsi="Verdana"/>
          <w:sz w:val="18"/>
          <w:szCs w:val="18"/>
        </w:rPr>
        <w:t xml:space="preserve">zaoferowanego </w:t>
      </w:r>
      <w:r w:rsidR="00443D17">
        <w:rPr>
          <w:rFonts w:ascii="Verdana" w:hAnsi="Verdana"/>
          <w:sz w:val="18"/>
          <w:szCs w:val="18"/>
        </w:rPr>
        <w:t>spektrometru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b w:val="0"/>
          <w:sz w:val="18"/>
          <w:szCs w:val="18"/>
        </w:rPr>
        <w:t>…………………………………………………………</w:t>
      </w:r>
    </w:p>
    <w:p w14:paraId="57B91BEA" w14:textId="4DE12F19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umowy: do </w:t>
      </w:r>
      <w:r w:rsidR="005F5062" w:rsidRPr="005F5062">
        <w:rPr>
          <w:rFonts w:ascii="Verdana" w:hAnsi="Verdana"/>
          <w:b/>
          <w:sz w:val="18"/>
          <w:szCs w:val="18"/>
          <w:highlight w:val="yellow"/>
        </w:rPr>
        <w:t>………</w:t>
      </w:r>
      <w:r>
        <w:rPr>
          <w:rFonts w:ascii="Verdana" w:hAnsi="Verdana"/>
          <w:b/>
          <w:sz w:val="18"/>
          <w:szCs w:val="18"/>
        </w:rPr>
        <w:t xml:space="preserve"> dni od daty podpisania umowy.</w:t>
      </w:r>
    </w:p>
    <w:p w14:paraId="7370C9E1" w14:textId="18A21ABA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udzielonej gwarancji na </w:t>
      </w:r>
      <w:r w:rsidR="001D36D5">
        <w:rPr>
          <w:rFonts w:ascii="Verdana" w:hAnsi="Verdana"/>
          <w:b/>
          <w:sz w:val="18"/>
          <w:szCs w:val="18"/>
        </w:rPr>
        <w:t xml:space="preserve">piec </w:t>
      </w:r>
      <w:r>
        <w:rPr>
          <w:rFonts w:ascii="Verdana" w:hAnsi="Verdana"/>
          <w:b/>
          <w:sz w:val="18"/>
          <w:szCs w:val="18"/>
        </w:rPr>
        <w:t>wynosi:</w:t>
      </w:r>
      <w:bookmarkStart w:id="0" w:name="_Hlk181277251"/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>
        <w:rPr>
          <w:rFonts w:ascii="Verdana" w:hAnsi="Verdana"/>
          <w:b/>
          <w:bCs/>
          <w:sz w:val="18"/>
          <w:szCs w:val="18"/>
        </w:rPr>
        <w:t xml:space="preserve"> miesięcy</w:t>
      </w:r>
      <w:bookmarkEnd w:id="0"/>
      <w:r>
        <w:rPr>
          <w:rFonts w:ascii="Verdana" w:hAnsi="Verdana"/>
          <w:b/>
          <w:bCs/>
          <w:sz w:val="18"/>
          <w:szCs w:val="18"/>
        </w:rPr>
        <w:t>.</w:t>
      </w:r>
    </w:p>
    <w:p w14:paraId="0CB3E2A4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205EF7B2" w14:textId="4A697B89" w:rsidR="000625D2" w:rsidRPr="000361CB" w:rsidRDefault="000625D2" w:rsidP="000361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</w:t>
      </w:r>
      <w:bookmarkStart w:id="1" w:name="_GoBack"/>
      <w:bookmarkEnd w:id="1"/>
      <w:r w:rsidRPr="00403FA1">
        <w:rPr>
          <w:rFonts w:ascii="Verdana" w:hAnsi="Verdana"/>
          <w:sz w:val="18"/>
          <w:szCs w:val="18"/>
        </w:rPr>
        <w:t>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4BB5006C" w:rsidR="009312D6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9DE1E46" w14:textId="77777777" w:rsidR="000361CB" w:rsidRPr="00403FA1" w:rsidRDefault="000361CB" w:rsidP="009312D6">
      <w:pPr>
        <w:rPr>
          <w:rFonts w:ascii="Verdana" w:hAnsi="Verdana"/>
          <w:bCs/>
          <w:sz w:val="18"/>
          <w:szCs w:val="18"/>
        </w:rPr>
      </w:pPr>
    </w:p>
    <w:p w14:paraId="7A862DFE" w14:textId="77777777"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D25188C" w14:textId="28C8E23B" w:rsidR="000361CB" w:rsidRPr="000361CB" w:rsidRDefault="000361CB" w:rsidP="000361C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bookmarkStart w:id="2" w:name="_Hlk194055391"/>
      <w:r>
        <w:rPr>
          <w:rFonts w:ascii="Verdana" w:hAnsi="Verdana"/>
          <w:color w:val="000000"/>
          <w:sz w:val="18"/>
          <w:szCs w:val="18"/>
        </w:rPr>
        <w:t xml:space="preserve">Oświadczam, że </w:t>
      </w:r>
      <w:bookmarkEnd w:id="2"/>
      <w:r>
        <w:rPr>
          <w:rFonts w:ascii="Verdana" w:hAnsi="Verdana"/>
          <w:color w:val="000000"/>
          <w:sz w:val="18"/>
          <w:szCs w:val="18"/>
        </w:rPr>
        <w:t xml:space="preserve">gwarancja będzie świadczona przez producenta lub jego autoryzowanego przedstawiciela serwisowego </w:t>
      </w:r>
      <w:bookmarkStart w:id="3" w:name="_Hlk194055439"/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……………………………..</w:t>
      </w:r>
      <w:bookmarkEnd w:id="3"/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CA5986" w14:textId="77777777" w:rsidR="00852417" w:rsidRDefault="00852417">
      <w:r>
        <w:separator/>
      </w:r>
    </w:p>
  </w:endnote>
  <w:endnote w:type="continuationSeparator" w:id="0">
    <w:p w14:paraId="6E73EB5D" w14:textId="77777777" w:rsidR="00852417" w:rsidRDefault="00852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20479E" w14:textId="77777777" w:rsidR="00852417" w:rsidRDefault="00852417">
      <w:r>
        <w:separator/>
      </w:r>
    </w:p>
  </w:footnote>
  <w:footnote w:type="continuationSeparator" w:id="0">
    <w:p w14:paraId="7550AC0F" w14:textId="77777777" w:rsidR="00852417" w:rsidRDefault="00852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1B65"/>
    <w:rsid w:val="00012286"/>
    <w:rsid w:val="000361CB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D36D5"/>
    <w:rsid w:val="001D4612"/>
    <w:rsid w:val="002055B2"/>
    <w:rsid w:val="00207E98"/>
    <w:rsid w:val="002230AD"/>
    <w:rsid w:val="00233041"/>
    <w:rsid w:val="002723B0"/>
    <w:rsid w:val="00272EDA"/>
    <w:rsid w:val="00293B27"/>
    <w:rsid w:val="00315A4A"/>
    <w:rsid w:val="0033739A"/>
    <w:rsid w:val="003D275A"/>
    <w:rsid w:val="003F722B"/>
    <w:rsid w:val="00403FA1"/>
    <w:rsid w:val="00443D17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5F5062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5190D"/>
    <w:rsid w:val="007642C9"/>
    <w:rsid w:val="007748F0"/>
    <w:rsid w:val="00775439"/>
    <w:rsid w:val="007A4321"/>
    <w:rsid w:val="007F287D"/>
    <w:rsid w:val="00833933"/>
    <w:rsid w:val="00845783"/>
    <w:rsid w:val="00852417"/>
    <w:rsid w:val="00853083"/>
    <w:rsid w:val="008B2F0C"/>
    <w:rsid w:val="008B4928"/>
    <w:rsid w:val="008D2AB8"/>
    <w:rsid w:val="008F1C66"/>
    <w:rsid w:val="00902910"/>
    <w:rsid w:val="009312D6"/>
    <w:rsid w:val="00970FE4"/>
    <w:rsid w:val="00A0022B"/>
    <w:rsid w:val="00A346FE"/>
    <w:rsid w:val="00A47B4D"/>
    <w:rsid w:val="00A77CF1"/>
    <w:rsid w:val="00A83018"/>
    <w:rsid w:val="00AC62BE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60C38"/>
    <w:rsid w:val="00D66893"/>
    <w:rsid w:val="00D90ACB"/>
    <w:rsid w:val="00DA43CA"/>
    <w:rsid w:val="00DC1500"/>
    <w:rsid w:val="00DE3A65"/>
    <w:rsid w:val="00E00B43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BBE97-B1BF-4A38-BCF4-2730C5009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574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2025-06-12T12:10:00Z</cp:lastPrinted>
  <dcterms:created xsi:type="dcterms:W3CDTF">2025-06-12T12:10:00Z</dcterms:created>
  <dcterms:modified xsi:type="dcterms:W3CDTF">2025-06-12T12:10:00Z</dcterms:modified>
</cp:coreProperties>
</file>