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F0015" w14:textId="77777777" w:rsidR="00890B92" w:rsidRPr="00C71F23" w:rsidRDefault="00F4244B" w:rsidP="00890B92">
      <w:pPr>
        <w:spacing w:after="240"/>
        <w:jc w:val="right"/>
        <w:rPr>
          <w:sz w:val="24"/>
          <w:szCs w:val="24"/>
        </w:rPr>
      </w:pPr>
      <w:r w:rsidRPr="00F4244B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F4244B">
        <w:rPr>
          <w:sz w:val="24"/>
          <w:szCs w:val="24"/>
        </w:rPr>
        <w:t>2025-06-13</w:t>
      </w:r>
    </w:p>
    <w:p w14:paraId="30D2F4D4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280742A2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3993FD9E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D757C26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1F28B146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77257A75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D7C4E6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7A9A90F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F4244B" w:rsidRPr="00F4244B">
        <w:rPr>
          <w:b/>
          <w:sz w:val="24"/>
          <w:szCs w:val="24"/>
        </w:rPr>
        <w:t>ZP/24/2025</w:t>
      </w:r>
      <w:r w:rsidR="00A80738" w:rsidRPr="00C71F23">
        <w:rPr>
          <w:sz w:val="24"/>
          <w:szCs w:val="24"/>
        </w:rPr>
        <w:tab/>
        <w:t xml:space="preserve"> </w:t>
      </w:r>
    </w:p>
    <w:p w14:paraId="02C787E2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B49E00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1E48FC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E2B400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5B2056A4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02A8A820" w14:textId="3098AF18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F4244B" w:rsidRPr="00F4244B">
        <w:rPr>
          <w:sz w:val="22"/>
          <w:szCs w:val="22"/>
        </w:rPr>
        <w:t>podstawowy</w:t>
      </w:r>
      <w:r w:rsidR="00BE0B4D">
        <w:rPr>
          <w:sz w:val="22"/>
          <w:szCs w:val="22"/>
        </w:rPr>
        <w:t>m</w:t>
      </w:r>
      <w:r w:rsidR="00F4244B" w:rsidRPr="00F4244B">
        <w:rPr>
          <w:sz w:val="22"/>
          <w:szCs w:val="22"/>
        </w:rPr>
        <w:t xml:space="preserve"> bez negocjacji - art. 275 pkt. 1 ustawy </w:t>
      </w:r>
      <w:proofErr w:type="spellStart"/>
      <w:r w:rsidR="00F4244B" w:rsidRPr="00F4244B">
        <w:rPr>
          <w:sz w:val="22"/>
          <w:szCs w:val="22"/>
        </w:rPr>
        <w:t>Pzp</w:t>
      </w:r>
      <w:proofErr w:type="spellEnd"/>
      <w:r w:rsidRPr="00C71F23">
        <w:rPr>
          <w:sz w:val="22"/>
          <w:szCs w:val="22"/>
        </w:rPr>
        <w:t xml:space="preserve"> na: </w:t>
      </w:r>
    </w:p>
    <w:p w14:paraId="1B467F3C" w14:textId="77777777" w:rsidR="00A80738" w:rsidRPr="00BE0B4D" w:rsidRDefault="00F4244B" w:rsidP="00890B92">
      <w:pPr>
        <w:pStyle w:val="Tekstpodstawowywcity"/>
        <w:spacing w:before="120"/>
        <w:ind w:firstLine="0"/>
        <w:jc w:val="center"/>
        <w:rPr>
          <w:i/>
          <w:iCs/>
          <w:sz w:val="22"/>
          <w:szCs w:val="22"/>
        </w:rPr>
      </w:pPr>
      <w:r w:rsidRPr="00BE0B4D">
        <w:rPr>
          <w:b/>
          <w:i/>
          <w:iCs/>
          <w:sz w:val="22"/>
          <w:szCs w:val="22"/>
        </w:rPr>
        <w:t>Zakup i dostawa materiałów do utrzymania czystości II</w:t>
      </w:r>
    </w:p>
    <w:p w14:paraId="7A8BEFB2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4244B" w:rsidRPr="00C71F23" w14:paraId="33ADC231" w14:textId="77777777" w:rsidTr="00993B2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777AC5" w14:textId="77777777" w:rsidR="00F4244B" w:rsidRPr="00C71F23" w:rsidRDefault="00F4244B" w:rsidP="00993B2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4244B">
              <w:rPr>
                <w:sz w:val="24"/>
                <w:szCs w:val="24"/>
              </w:rPr>
              <w:t>części 1 zamówienia w wysokości 78 512.13 zł brutto;</w:t>
            </w:r>
          </w:p>
        </w:tc>
      </w:tr>
      <w:tr w:rsidR="00F4244B" w:rsidRPr="00C71F23" w14:paraId="0763470B" w14:textId="77777777" w:rsidTr="00993B2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FF977C" w14:textId="77777777" w:rsidR="00F4244B" w:rsidRPr="00C71F23" w:rsidRDefault="00F4244B" w:rsidP="00993B2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4244B">
              <w:rPr>
                <w:sz w:val="24"/>
                <w:szCs w:val="24"/>
              </w:rPr>
              <w:t>części 2 zamówienia w wysokości 14 426.06 zł brutto;</w:t>
            </w:r>
          </w:p>
        </w:tc>
      </w:tr>
      <w:tr w:rsidR="00F4244B" w:rsidRPr="00C71F23" w14:paraId="213F6F43" w14:textId="77777777" w:rsidTr="00993B2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A9200E" w14:textId="77777777" w:rsidR="00F4244B" w:rsidRPr="00C71F23" w:rsidRDefault="00F4244B" w:rsidP="00993B2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4244B">
              <w:rPr>
                <w:sz w:val="24"/>
                <w:szCs w:val="24"/>
              </w:rPr>
              <w:t>części 3 zamówienia w wysokości 7 387.20 zł brutto;</w:t>
            </w:r>
          </w:p>
        </w:tc>
      </w:tr>
      <w:tr w:rsidR="00F4244B" w:rsidRPr="00C71F23" w14:paraId="151DFE01" w14:textId="77777777" w:rsidTr="00993B2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9C1D55" w14:textId="77777777" w:rsidR="00F4244B" w:rsidRPr="00C71F23" w:rsidRDefault="00F4244B" w:rsidP="00993B2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4244B">
              <w:rPr>
                <w:sz w:val="24"/>
                <w:szCs w:val="24"/>
              </w:rPr>
              <w:t>części 4 zamówienia w wysokości 18 942.00 zł brutto;</w:t>
            </w:r>
          </w:p>
        </w:tc>
      </w:tr>
      <w:tr w:rsidR="00F4244B" w:rsidRPr="00C71F23" w14:paraId="1268298C" w14:textId="77777777" w:rsidTr="00993B2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A621B6" w14:textId="77777777" w:rsidR="00F4244B" w:rsidRPr="00C71F23" w:rsidRDefault="00F4244B" w:rsidP="00993B2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4244B">
              <w:rPr>
                <w:sz w:val="24"/>
                <w:szCs w:val="24"/>
              </w:rPr>
              <w:t>części 5 zamówienia w wysokości 842.40 zł brutto;</w:t>
            </w:r>
          </w:p>
        </w:tc>
      </w:tr>
      <w:tr w:rsidR="00F4244B" w:rsidRPr="00C71F23" w14:paraId="68F4A7DE" w14:textId="77777777" w:rsidTr="00993B2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0E9EF3" w14:textId="77777777" w:rsidR="00F4244B" w:rsidRPr="00C71F23" w:rsidRDefault="00F4244B" w:rsidP="00993B2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4244B">
              <w:rPr>
                <w:sz w:val="24"/>
                <w:szCs w:val="24"/>
              </w:rPr>
              <w:t>części 6 zamówienia w wysokości 15 552.00 zł brutto;</w:t>
            </w:r>
          </w:p>
        </w:tc>
      </w:tr>
      <w:tr w:rsidR="00F4244B" w:rsidRPr="00C71F23" w14:paraId="75A7DBB5" w14:textId="77777777" w:rsidTr="00993B2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D8D674" w14:textId="77777777" w:rsidR="00F4244B" w:rsidRPr="00C71F23" w:rsidRDefault="00F4244B" w:rsidP="00993B2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4244B">
              <w:rPr>
                <w:sz w:val="24"/>
                <w:szCs w:val="24"/>
              </w:rPr>
              <w:t>części 7 zamówienia w wysokości 13 268.01 zł brutto;</w:t>
            </w:r>
          </w:p>
        </w:tc>
      </w:tr>
      <w:tr w:rsidR="00F4244B" w:rsidRPr="00C71F23" w14:paraId="1C6C0646" w14:textId="77777777" w:rsidTr="00993B2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A4981A" w14:textId="77777777" w:rsidR="00F4244B" w:rsidRPr="00C71F23" w:rsidRDefault="00F4244B" w:rsidP="00993B2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4244B">
              <w:rPr>
                <w:sz w:val="24"/>
                <w:szCs w:val="24"/>
              </w:rPr>
              <w:t>części 8 zamówienia w wysokości 8 920.80 zł brutto;</w:t>
            </w:r>
          </w:p>
        </w:tc>
      </w:tr>
      <w:tr w:rsidR="00F4244B" w:rsidRPr="00C71F23" w14:paraId="6FA45452" w14:textId="77777777" w:rsidTr="00993B2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396353" w14:textId="77777777" w:rsidR="00F4244B" w:rsidRPr="00C71F23" w:rsidRDefault="00F4244B" w:rsidP="00993B2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4244B">
              <w:rPr>
                <w:sz w:val="24"/>
                <w:szCs w:val="24"/>
              </w:rPr>
              <w:t>części 9 zamówienia w wysokości 19 803.00 zł brutto;</w:t>
            </w:r>
          </w:p>
        </w:tc>
      </w:tr>
      <w:tr w:rsidR="00F4244B" w:rsidRPr="00C71F23" w14:paraId="5842B20A" w14:textId="77777777" w:rsidTr="00993B2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43C0A8" w14:textId="77777777" w:rsidR="00F4244B" w:rsidRPr="00C71F23" w:rsidRDefault="00F4244B" w:rsidP="00993B2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4244B">
              <w:rPr>
                <w:sz w:val="24"/>
                <w:szCs w:val="24"/>
              </w:rPr>
              <w:t>części 10 zamówienia w wysokości 60 094.23 zł brutto;</w:t>
            </w:r>
          </w:p>
        </w:tc>
      </w:tr>
    </w:tbl>
    <w:p w14:paraId="69FF575B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7E65E30A" w14:textId="77777777" w:rsidR="00BE0B4D" w:rsidRDefault="00BE0B4D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693FF915" w14:textId="2E29055E" w:rsidR="00C236D3" w:rsidRPr="00BE0B4D" w:rsidRDefault="00BE0B4D" w:rsidP="00BE0B4D">
      <w:pPr>
        <w:pStyle w:val="Tekstpodstawowy"/>
        <w:ind w:left="3117" w:firstLine="423"/>
        <w:jc w:val="center"/>
        <w:rPr>
          <w:i/>
          <w:szCs w:val="24"/>
        </w:rPr>
      </w:pPr>
      <w:r>
        <w:rPr>
          <w:i/>
          <w:szCs w:val="24"/>
        </w:rPr>
        <w:t>Sekretarz</w:t>
      </w:r>
      <w:r w:rsidR="00C71F23">
        <w:rPr>
          <w:i/>
          <w:szCs w:val="24"/>
        </w:rPr>
        <w:t xml:space="preserve"> Komisji Przetargowe</w:t>
      </w:r>
      <w:r>
        <w:rPr>
          <w:i/>
          <w:szCs w:val="24"/>
        </w:rPr>
        <w:t>j</w:t>
      </w:r>
      <w:r>
        <w:rPr>
          <w:i/>
          <w:szCs w:val="24"/>
        </w:rPr>
        <w:br/>
      </w:r>
      <w:r>
        <w:rPr>
          <w:i/>
          <w:iCs/>
          <w:szCs w:val="24"/>
        </w:rPr>
        <w:t xml:space="preserve"> </w:t>
      </w:r>
      <w:r w:rsidR="00F4244B" w:rsidRPr="00BE0B4D">
        <w:rPr>
          <w:i/>
          <w:iCs/>
          <w:szCs w:val="24"/>
        </w:rPr>
        <w:t>Monika</w:t>
      </w:r>
      <w:r w:rsidR="00A80738" w:rsidRPr="00BE0B4D">
        <w:rPr>
          <w:i/>
          <w:iCs/>
          <w:szCs w:val="24"/>
        </w:rPr>
        <w:t xml:space="preserve"> </w:t>
      </w:r>
      <w:r w:rsidR="00F4244B" w:rsidRPr="00BE0B4D">
        <w:rPr>
          <w:i/>
          <w:iCs/>
          <w:szCs w:val="24"/>
        </w:rPr>
        <w:t>Duraj</w:t>
      </w:r>
    </w:p>
    <w:sectPr w:rsidR="00C236D3" w:rsidRPr="00BE0B4D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BB3661" w14:textId="77777777" w:rsidR="00011ED3" w:rsidRDefault="00011ED3">
      <w:r>
        <w:separator/>
      </w:r>
    </w:p>
  </w:endnote>
  <w:endnote w:type="continuationSeparator" w:id="0">
    <w:p w14:paraId="313EAC93" w14:textId="77777777" w:rsidR="00011ED3" w:rsidRDefault="00011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2DB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3E9E8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648F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46832F0">
        <v:line id="_x0000_s1025" style="position:absolute;left:0;text-align:left;z-index:251657728" from="-3.85pt,8.7pt" to="455.15pt,8.7pt"/>
      </w:pict>
    </w:r>
  </w:p>
  <w:p w14:paraId="57DB0DB1" w14:textId="76BFC4E1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6209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9D9A60" w14:textId="77777777" w:rsidR="009F189D" w:rsidRDefault="009F189D">
    <w:pPr>
      <w:pStyle w:val="Stopka"/>
      <w:tabs>
        <w:tab w:val="clear" w:pos="4536"/>
      </w:tabs>
      <w:jc w:val="center"/>
    </w:pPr>
  </w:p>
  <w:p w14:paraId="663813F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86061" w14:textId="77777777" w:rsidR="00011ED3" w:rsidRDefault="00011ED3">
      <w:r>
        <w:separator/>
      </w:r>
    </w:p>
  </w:footnote>
  <w:footnote w:type="continuationSeparator" w:id="0">
    <w:p w14:paraId="056F4C44" w14:textId="77777777" w:rsidR="00011ED3" w:rsidRDefault="00011E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7D17B" w14:textId="77777777" w:rsidR="00F4244B" w:rsidRDefault="00F424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ABA8C" w14:textId="77777777" w:rsidR="00F4244B" w:rsidRDefault="00F424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DC718" w14:textId="77777777" w:rsidR="00F4244B" w:rsidRDefault="00F424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1ED3"/>
    <w:rsid w:val="00007727"/>
    <w:rsid w:val="00011ED3"/>
    <w:rsid w:val="00017720"/>
    <w:rsid w:val="00035488"/>
    <w:rsid w:val="000D7F25"/>
    <w:rsid w:val="000E00E5"/>
    <w:rsid w:val="00173B20"/>
    <w:rsid w:val="001C69FF"/>
    <w:rsid w:val="002169F0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804A9B"/>
    <w:rsid w:val="00843263"/>
    <w:rsid w:val="00861E75"/>
    <w:rsid w:val="00890B92"/>
    <w:rsid w:val="009D19BD"/>
    <w:rsid w:val="009F189D"/>
    <w:rsid w:val="00A47FF6"/>
    <w:rsid w:val="00A80738"/>
    <w:rsid w:val="00BE0B4D"/>
    <w:rsid w:val="00BE7129"/>
    <w:rsid w:val="00BF3B18"/>
    <w:rsid w:val="00C236D3"/>
    <w:rsid w:val="00C659E2"/>
    <w:rsid w:val="00C71F23"/>
    <w:rsid w:val="00C902DE"/>
    <w:rsid w:val="00CB0802"/>
    <w:rsid w:val="00D7128F"/>
    <w:rsid w:val="00EA3476"/>
    <w:rsid w:val="00F4244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08DACD"/>
  <w15:chartTrackingRefBased/>
  <w15:docId w15:val="{20C3B9CD-E3BC-4F51-A67F-4BCA0B63D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2025-06-13T06:12:00Z</cp:lastPrinted>
  <dcterms:created xsi:type="dcterms:W3CDTF">2025-06-13T06:09:00Z</dcterms:created>
  <dcterms:modified xsi:type="dcterms:W3CDTF">2025-06-13T06:12:00Z</dcterms:modified>
</cp:coreProperties>
</file>