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D8376" w14:textId="77777777" w:rsidR="00CF7835" w:rsidRPr="006E7EB4" w:rsidRDefault="00486CB7" w:rsidP="00CF7835">
      <w:pPr>
        <w:spacing w:after="600"/>
        <w:jc w:val="right"/>
      </w:pPr>
      <w:r w:rsidRPr="006E7EB4">
        <w:t>Niepołomice</w:t>
      </w:r>
      <w:r w:rsidR="00CF7835" w:rsidRPr="006E7EB4">
        <w:t xml:space="preserve"> dnia: </w:t>
      </w:r>
      <w:r w:rsidRPr="006E7EB4">
        <w:t>2025-06-13</w:t>
      </w:r>
    </w:p>
    <w:p w14:paraId="076919B7" w14:textId="77777777" w:rsidR="00CF7835" w:rsidRPr="006E7EB4" w:rsidRDefault="00486CB7" w:rsidP="00CF7835">
      <w:pPr>
        <w:spacing w:line="360" w:lineRule="auto"/>
        <w:rPr>
          <w:b/>
          <w:bCs/>
        </w:rPr>
      </w:pPr>
      <w:r w:rsidRPr="006E7EB4">
        <w:rPr>
          <w:b/>
          <w:bCs/>
        </w:rPr>
        <w:t>GMINA NIEPOŁOMICE</w:t>
      </w:r>
    </w:p>
    <w:p w14:paraId="660C3EC5" w14:textId="77777777" w:rsidR="00CF7835" w:rsidRPr="006E7EB4" w:rsidRDefault="00486CB7" w:rsidP="00CF7835">
      <w:pPr>
        <w:spacing w:line="360" w:lineRule="auto"/>
      </w:pPr>
      <w:r w:rsidRPr="006E7EB4">
        <w:t>Pl. Zwycięstwa</w:t>
      </w:r>
      <w:r w:rsidR="00CF7835" w:rsidRPr="006E7EB4">
        <w:t xml:space="preserve"> </w:t>
      </w:r>
      <w:r w:rsidRPr="006E7EB4">
        <w:t>13</w:t>
      </w:r>
    </w:p>
    <w:p w14:paraId="7ED0FBBB" w14:textId="77777777" w:rsidR="00CF7835" w:rsidRPr="006E7EB4" w:rsidRDefault="00486CB7" w:rsidP="00CF7835">
      <w:r w:rsidRPr="006E7EB4">
        <w:t>32-005</w:t>
      </w:r>
      <w:r w:rsidR="00CF7835" w:rsidRPr="006E7EB4">
        <w:t xml:space="preserve"> </w:t>
      </w:r>
      <w:r w:rsidRPr="006E7EB4">
        <w:t>Niepołomice</w:t>
      </w:r>
    </w:p>
    <w:p w14:paraId="2FC5B6F3" w14:textId="0FDEDB89" w:rsidR="00CF7835" w:rsidRPr="006E7EB4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E7EB4" w14:paraId="0D67249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08530E" w14:textId="77777777" w:rsidR="00CF7835" w:rsidRPr="006E7EB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E7EB4">
              <w:rPr>
                <w:b/>
                <w:spacing w:val="20"/>
              </w:rPr>
              <w:t>INFORMACJA Z OTWARCIA OFERT</w:t>
            </w:r>
          </w:p>
        </w:tc>
      </w:tr>
    </w:tbl>
    <w:p w14:paraId="48F29868" w14:textId="77777777" w:rsidR="00CF7835" w:rsidRPr="006E7EB4" w:rsidRDefault="00CF7835" w:rsidP="00CF7835">
      <w:pPr>
        <w:pStyle w:val="Nagwek"/>
        <w:tabs>
          <w:tab w:val="clear" w:pos="4536"/>
        </w:tabs>
        <w:spacing w:after="360"/>
      </w:pPr>
      <w:r w:rsidRPr="006E7EB4">
        <w:tab/>
        <w:t xml:space="preserve"> </w:t>
      </w:r>
    </w:p>
    <w:p w14:paraId="1DCD9D6F" w14:textId="77777777" w:rsidR="00CF7835" w:rsidRPr="006E7EB4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6E7EB4">
        <w:rPr>
          <w:rFonts w:eastAsia="Calibri"/>
          <w:lang w:eastAsia="en-US"/>
        </w:rPr>
        <w:t xml:space="preserve">Dotyczy </w:t>
      </w:r>
      <w:r w:rsidRPr="006E7EB4">
        <w:t>postępowania o udzielenie zamówienia publicznego</w:t>
      </w:r>
      <w:r w:rsidRPr="006E7EB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E7EB4" w14:paraId="71A81E34" w14:textId="77777777" w:rsidTr="000C1C6D">
        <w:tc>
          <w:tcPr>
            <w:tcW w:w="2269" w:type="dxa"/>
            <w:shd w:val="clear" w:color="auto" w:fill="auto"/>
          </w:tcPr>
          <w:p w14:paraId="741D6205" w14:textId="77777777" w:rsidR="00CF7835" w:rsidRPr="006E7EB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E7EB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464A96" w14:textId="77777777" w:rsidR="00CF7835" w:rsidRPr="006E7EB4" w:rsidRDefault="00486CB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7EB4">
              <w:rPr>
                <w:bCs/>
              </w:rPr>
              <w:t>Przebudowa sali gimnastycznej w szkole podstawowej w Zakrzowie</w:t>
            </w:r>
            <w:r w:rsidR="00CF7835" w:rsidRPr="006E7EB4">
              <w:rPr>
                <w:bCs/>
              </w:rPr>
              <w:t>.</w:t>
            </w:r>
          </w:p>
        </w:tc>
      </w:tr>
      <w:tr w:rsidR="00486CB7" w:rsidRPr="006E7EB4" w14:paraId="16FAD1F9" w14:textId="77777777" w:rsidTr="00027296">
        <w:tc>
          <w:tcPr>
            <w:tcW w:w="2269" w:type="dxa"/>
            <w:shd w:val="clear" w:color="auto" w:fill="auto"/>
          </w:tcPr>
          <w:p w14:paraId="599B9631" w14:textId="77777777" w:rsidR="00486CB7" w:rsidRPr="006E7EB4" w:rsidRDefault="00486CB7" w:rsidP="000272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E7EB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DDC5D2" w14:textId="77777777" w:rsidR="00486CB7" w:rsidRPr="006E7EB4" w:rsidRDefault="00486CB7" w:rsidP="000272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7EB4">
              <w:rPr>
                <w:bCs/>
              </w:rPr>
              <w:t>ZP.271.14.2025</w:t>
            </w:r>
          </w:p>
        </w:tc>
      </w:tr>
    </w:tbl>
    <w:p w14:paraId="2F55F847" w14:textId="77777777" w:rsidR="00D665F5" w:rsidRPr="006E7EB4" w:rsidRDefault="00D665F5" w:rsidP="00CF7835">
      <w:pPr>
        <w:spacing w:before="480" w:line="360" w:lineRule="auto"/>
        <w:jc w:val="both"/>
      </w:pPr>
      <w:r w:rsidRPr="006E7EB4">
        <w:t>Zamawiający, działając na podstawie art. 22</w:t>
      </w:r>
      <w:r w:rsidR="00601802" w:rsidRPr="006E7EB4">
        <w:t>2</w:t>
      </w:r>
      <w:r w:rsidRPr="006E7EB4">
        <w:t xml:space="preserve"> ust. 5 </w:t>
      </w:r>
      <w:r w:rsidRPr="006E7EB4">
        <w:rPr>
          <w:bCs/>
        </w:rPr>
        <w:t>ustawy z dnia 11 września 2019r. Prawo zamówień publicznych</w:t>
      </w:r>
      <w:r w:rsidRPr="006E7EB4">
        <w:t xml:space="preserve"> </w:t>
      </w:r>
      <w:r w:rsidR="00486CB7" w:rsidRPr="006E7EB4">
        <w:t>(</w:t>
      </w:r>
      <w:proofErr w:type="spellStart"/>
      <w:r w:rsidR="00486CB7" w:rsidRPr="006E7EB4">
        <w:t>t.j</w:t>
      </w:r>
      <w:proofErr w:type="spellEnd"/>
      <w:r w:rsidR="00486CB7" w:rsidRPr="006E7EB4">
        <w:t>. Dz. U. z 2024 poz. 1320)</w:t>
      </w:r>
      <w:r w:rsidR="00490DC0" w:rsidRPr="006E7EB4">
        <w:t xml:space="preserve"> </w:t>
      </w:r>
      <w:r w:rsidRPr="006E7EB4">
        <w:t>udostępnia</w:t>
      </w:r>
      <w:r w:rsidR="00F95C33" w:rsidRPr="006E7EB4">
        <w:t xml:space="preserve"> </w:t>
      </w:r>
      <w:r w:rsidR="004C7E9B" w:rsidRPr="006E7EB4">
        <w:t>informacj</w:t>
      </w:r>
      <w:r w:rsidR="00577BC6" w:rsidRPr="006E7EB4">
        <w:t>ę</w:t>
      </w:r>
      <w:r w:rsidR="00035488" w:rsidRPr="006E7EB4">
        <w:t xml:space="preserve"> z otwarcia ofert</w:t>
      </w:r>
      <w:r w:rsidR="00577BC6" w:rsidRPr="006E7EB4">
        <w:t>.</w:t>
      </w:r>
    </w:p>
    <w:p w14:paraId="102285D3" w14:textId="77777777" w:rsidR="00A80738" w:rsidRPr="006E7EB4" w:rsidRDefault="00D665F5" w:rsidP="00CF7835">
      <w:pPr>
        <w:spacing w:before="120" w:after="120" w:line="360" w:lineRule="auto"/>
        <w:jc w:val="both"/>
      </w:pPr>
      <w:r w:rsidRPr="006E7EB4">
        <w:t>Podczas otwarcia ofert, mającego miejsce</w:t>
      </w:r>
      <w:r w:rsidR="00FF4AB1" w:rsidRPr="006E7EB4">
        <w:t xml:space="preserve"> w dniu </w:t>
      </w:r>
      <w:r w:rsidR="00486CB7" w:rsidRPr="006E7EB4">
        <w:t>13/06/2025</w:t>
      </w:r>
      <w:r w:rsidR="00FF4AB1" w:rsidRPr="006E7EB4">
        <w:t xml:space="preserve"> o godz. </w:t>
      </w:r>
      <w:r w:rsidR="00486CB7" w:rsidRPr="006E7EB4">
        <w:t>09:30</w:t>
      </w:r>
      <w:r w:rsidRPr="006E7EB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E7EB4" w14:paraId="7573232B" w14:textId="77777777" w:rsidTr="000C1C6D">
        <w:tc>
          <w:tcPr>
            <w:tcW w:w="1276" w:type="dxa"/>
            <w:shd w:val="clear" w:color="auto" w:fill="F2F2F2"/>
            <w:vAlign w:val="center"/>
          </w:tcPr>
          <w:p w14:paraId="1774B4D0" w14:textId="77777777" w:rsidR="00D665F5" w:rsidRPr="006E7EB4" w:rsidRDefault="00960CEB" w:rsidP="003F57CD">
            <w:pPr>
              <w:spacing w:before="120" w:after="120"/>
              <w:jc w:val="center"/>
            </w:pPr>
            <w:r w:rsidRPr="006E7EB4">
              <w:t>O</w:t>
            </w:r>
            <w:r w:rsidR="00D665F5" w:rsidRPr="006E7EB4">
              <w:t>fert</w:t>
            </w:r>
            <w:r w:rsidRPr="006E7EB4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3495C23" w14:textId="77777777" w:rsidR="00D665F5" w:rsidRPr="006E7EB4" w:rsidRDefault="00D665F5" w:rsidP="003F57CD">
            <w:pPr>
              <w:spacing w:before="120" w:after="120"/>
              <w:jc w:val="center"/>
            </w:pPr>
            <w:r w:rsidRPr="006E7EB4">
              <w:t>Nazwa</w:t>
            </w:r>
            <w:r w:rsidR="003F57CD" w:rsidRPr="006E7EB4">
              <w:t xml:space="preserve"> </w:t>
            </w:r>
            <w:r w:rsidRPr="006E7EB4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0609CFB" w14:textId="77777777" w:rsidR="00D665F5" w:rsidRPr="006E7EB4" w:rsidRDefault="00D665F5" w:rsidP="003F57CD">
            <w:pPr>
              <w:spacing w:before="120" w:after="120"/>
              <w:jc w:val="center"/>
            </w:pPr>
            <w:r w:rsidRPr="006E7EB4">
              <w:t>Cena oferty</w:t>
            </w:r>
          </w:p>
        </w:tc>
      </w:tr>
      <w:tr w:rsidR="00486CB7" w:rsidRPr="006E7EB4" w14:paraId="20CDD425" w14:textId="77777777" w:rsidTr="00027296">
        <w:tc>
          <w:tcPr>
            <w:tcW w:w="1276" w:type="dxa"/>
            <w:shd w:val="clear" w:color="auto" w:fill="auto"/>
            <w:vAlign w:val="center"/>
          </w:tcPr>
          <w:p w14:paraId="5D192E97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1</w:t>
            </w:r>
          </w:p>
        </w:tc>
        <w:tc>
          <w:tcPr>
            <w:tcW w:w="4961" w:type="dxa"/>
            <w:shd w:val="clear" w:color="auto" w:fill="auto"/>
          </w:tcPr>
          <w:p w14:paraId="2A1D4E5E" w14:textId="77777777" w:rsidR="00486CB7" w:rsidRPr="006E7EB4" w:rsidRDefault="00486CB7" w:rsidP="00027296">
            <w:pPr>
              <w:spacing w:before="80" w:after="40"/>
            </w:pPr>
            <w:proofErr w:type="spellStart"/>
            <w:r w:rsidRPr="006E7EB4">
              <w:t>Budolex</w:t>
            </w:r>
            <w:proofErr w:type="spellEnd"/>
            <w:r w:rsidRPr="006E7EB4">
              <w:t xml:space="preserve"> sp z o.o.</w:t>
            </w:r>
          </w:p>
          <w:p w14:paraId="41543B20" w14:textId="01AD1F73" w:rsidR="00486CB7" w:rsidRPr="006E7EB4" w:rsidRDefault="00486CB7" w:rsidP="00027296">
            <w:r w:rsidRPr="006E7EB4">
              <w:t>Ujanowice 77</w:t>
            </w:r>
          </w:p>
          <w:p w14:paraId="576CFF55" w14:textId="77777777" w:rsidR="00486CB7" w:rsidRPr="006E7EB4" w:rsidRDefault="00486CB7" w:rsidP="00027296">
            <w:pPr>
              <w:spacing w:after="80"/>
              <w:jc w:val="both"/>
            </w:pPr>
            <w:r w:rsidRPr="006E7EB4">
              <w:t>34-603</w:t>
            </w:r>
            <w:r w:rsidRPr="006E7EB4">
              <w:t xml:space="preserve"> </w:t>
            </w:r>
            <w:r w:rsidRPr="006E7EB4">
              <w:t>Ujanowice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C4F60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783 118.01 zł</w:t>
            </w:r>
          </w:p>
        </w:tc>
      </w:tr>
      <w:tr w:rsidR="00486CB7" w:rsidRPr="006E7EB4" w14:paraId="22F2E847" w14:textId="77777777" w:rsidTr="00027296">
        <w:tc>
          <w:tcPr>
            <w:tcW w:w="1276" w:type="dxa"/>
            <w:shd w:val="clear" w:color="auto" w:fill="auto"/>
            <w:vAlign w:val="center"/>
          </w:tcPr>
          <w:p w14:paraId="135040BF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2</w:t>
            </w:r>
          </w:p>
        </w:tc>
        <w:tc>
          <w:tcPr>
            <w:tcW w:w="4961" w:type="dxa"/>
            <w:shd w:val="clear" w:color="auto" w:fill="auto"/>
          </w:tcPr>
          <w:p w14:paraId="08D0A6CC" w14:textId="77777777" w:rsidR="00486CB7" w:rsidRPr="006E7EB4" w:rsidRDefault="00486CB7" w:rsidP="00027296">
            <w:pPr>
              <w:spacing w:before="80" w:after="40"/>
            </w:pPr>
            <w:r w:rsidRPr="006E7EB4">
              <w:t>Montero Sp. z o.o.</w:t>
            </w:r>
          </w:p>
          <w:p w14:paraId="479B978E" w14:textId="0313004E" w:rsidR="00486CB7" w:rsidRPr="006E7EB4" w:rsidRDefault="006E7EB4" w:rsidP="00027296">
            <w:r>
              <w:t>Ul. Ciepłownicza 54</w:t>
            </w:r>
            <w:r w:rsidR="00486CB7" w:rsidRPr="006E7EB4">
              <w:t xml:space="preserve"> </w:t>
            </w:r>
          </w:p>
          <w:p w14:paraId="37120C50" w14:textId="76C4B541" w:rsidR="00486CB7" w:rsidRPr="006E7EB4" w:rsidRDefault="00486CB7" w:rsidP="00027296">
            <w:pPr>
              <w:spacing w:after="80"/>
              <w:jc w:val="both"/>
            </w:pPr>
            <w:r w:rsidRPr="006E7EB4">
              <w:t>31-</w:t>
            </w:r>
            <w:r w:rsidR="006E7EB4">
              <w:t>574</w:t>
            </w:r>
            <w:r w:rsidRPr="006E7EB4">
              <w:t xml:space="preserve"> </w:t>
            </w:r>
            <w:r w:rsidRPr="006E7EB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6F17DA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548 909.73 zł</w:t>
            </w:r>
          </w:p>
        </w:tc>
      </w:tr>
      <w:tr w:rsidR="00486CB7" w:rsidRPr="006E7EB4" w14:paraId="5F29CA1D" w14:textId="77777777" w:rsidTr="00027296">
        <w:tc>
          <w:tcPr>
            <w:tcW w:w="1276" w:type="dxa"/>
            <w:shd w:val="clear" w:color="auto" w:fill="auto"/>
            <w:vAlign w:val="center"/>
          </w:tcPr>
          <w:p w14:paraId="5BC5BCB7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3</w:t>
            </w:r>
          </w:p>
        </w:tc>
        <w:tc>
          <w:tcPr>
            <w:tcW w:w="4961" w:type="dxa"/>
            <w:shd w:val="clear" w:color="auto" w:fill="auto"/>
          </w:tcPr>
          <w:p w14:paraId="4BE598EA" w14:textId="77777777" w:rsidR="00486CB7" w:rsidRPr="006E7EB4" w:rsidRDefault="00486CB7" w:rsidP="00027296">
            <w:pPr>
              <w:spacing w:before="80" w:after="40"/>
            </w:pPr>
            <w:r w:rsidRPr="006E7EB4">
              <w:t>BIRBUD Spółka z ograniczoną odpowiedzialnością</w:t>
            </w:r>
          </w:p>
          <w:p w14:paraId="42281A15" w14:textId="77777777" w:rsidR="00486CB7" w:rsidRPr="006E7EB4" w:rsidRDefault="00486CB7" w:rsidP="00027296">
            <w:r w:rsidRPr="006E7EB4">
              <w:t>ul. św. Floriana</w:t>
            </w:r>
            <w:r w:rsidRPr="006E7EB4">
              <w:t xml:space="preserve"> </w:t>
            </w:r>
            <w:r w:rsidRPr="006E7EB4">
              <w:t>6</w:t>
            </w:r>
            <w:r w:rsidRPr="006E7EB4">
              <w:t xml:space="preserve"> </w:t>
            </w:r>
          </w:p>
          <w:p w14:paraId="177D5FA3" w14:textId="77777777" w:rsidR="00486CB7" w:rsidRPr="006E7EB4" w:rsidRDefault="00486CB7" w:rsidP="00027296">
            <w:pPr>
              <w:spacing w:after="80"/>
              <w:jc w:val="both"/>
            </w:pPr>
            <w:r w:rsidRPr="006E7EB4">
              <w:t>33-210</w:t>
            </w:r>
            <w:r w:rsidRPr="006E7EB4">
              <w:t xml:space="preserve"> </w:t>
            </w:r>
            <w:r w:rsidRPr="006E7EB4">
              <w:t>Olesno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AB90C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610 799.99 zł</w:t>
            </w:r>
          </w:p>
        </w:tc>
      </w:tr>
      <w:tr w:rsidR="00486CB7" w:rsidRPr="006E7EB4" w14:paraId="6006BD02" w14:textId="77777777" w:rsidTr="006E7EB4">
        <w:trPr>
          <w:trHeight w:val="900"/>
        </w:trPr>
        <w:tc>
          <w:tcPr>
            <w:tcW w:w="1276" w:type="dxa"/>
            <w:shd w:val="clear" w:color="auto" w:fill="auto"/>
            <w:vAlign w:val="center"/>
          </w:tcPr>
          <w:p w14:paraId="613BA2AF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4</w:t>
            </w:r>
          </w:p>
        </w:tc>
        <w:tc>
          <w:tcPr>
            <w:tcW w:w="4961" w:type="dxa"/>
            <w:shd w:val="clear" w:color="auto" w:fill="auto"/>
          </w:tcPr>
          <w:p w14:paraId="47DCFFD8" w14:textId="77777777" w:rsidR="00486CB7" w:rsidRPr="006E7EB4" w:rsidRDefault="00486CB7" w:rsidP="00027296">
            <w:pPr>
              <w:spacing w:before="80" w:after="40"/>
            </w:pPr>
            <w:r w:rsidRPr="006E7EB4">
              <w:t xml:space="preserve">Impuls </w:t>
            </w:r>
            <w:proofErr w:type="spellStart"/>
            <w:r w:rsidRPr="006E7EB4">
              <w:t>Contractor</w:t>
            </w:r>
            <w:proofErr w:type="spellEnd"/>
            <w:r w:rsidRPr="006E7EB4">
              <w:t xml:space="preserve"> Sp. z o.o.</w:t>
            </w:r>
          </w:p>
          <w:p w14:paraId="044FED5F" w14:textId="70AF4B0B" w:rsidR="00486CB7" w:rsidRPr="006E7EB4" w:rsidRDefault="006E7EB4" w:rsidP="00027296">
            <w:r>
              <w:t xml:space="preserve">Ul. </w:t>
            </w:r>
            <w:r w:rsidR="00486CB7" w:rsidRPr="006E7EB4">
              <w:t>Rzepak</w:t>
            </w:r>
            <w:r>
              <w:t>o</w:t>
            </w:r>
            <w:r w:rsidR="00486CB7" w:rsidRPr="006E7EB4">
              <w:t>wa</w:t>
            </w:r>
            <w:r w:rsidR="00486CB7" w:rsidRPr="006E7EB4">
              <w:t xml:space="preserve"> </w:t>
            </w:r>
            <w:r w:rsidR="00486CB7" w:rsidRPr="006E7EB4">
              <w:t>4R</w:t>
            </w:r>
            <w:r w:rsidR="00486CB7" w:rsidRPr="006E7EB4">
              <w:t xml:space="preserve"> </w:t>
            </w:r>
          </w:p>
          <w:p w14:paraId="0951F835" w14:textId="77777777" w:rsidR="00486CB7" w:rsidRPr="006E7EB4" w:rsidRDefault="00486CB7" w:rsidP="00027296">
            <w:pPr>
              <w:spacing w:after="80"/>
              <w:jc w:val="both"/>
            </w:pPr>
            <w:r w:rsidRPr="006E7EB4">
              <w:t>31-989</w:t>
            </w:r>
            <w:r w:rsidRPr="006E7EB4">
              <w:t xml:space="preserve"> </w:t>
            </w:r>
            <w:r w:rsidRPr="006E7EB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BC08E" w14:textId="77777777" w:rsidR="00486CB7" w:rsidRPr="006E7EB4" w:rsidRDefault="00486CB7" w:rsidP="00027296">
            <w:pPr>
              <w:spacing w:before="80" w:after="80"/>
              <w:jc w:val="center"/>
            </w:pPr>
            <w:r w:rsidRPr="006E7EB4">
              <w:t>589 000.00 zł</w:t>
            </w:r>
          </w:p>
        </w:tc>
      </w:tr>
    </w:tbl>
    <w:p w14:paraId="474EFD98" w14:textId="77777777" w:rsidR="00577BC6" w:rsidRPr="006E7EB4" w:rsidRDefault="00577BC6" w:rsidP="00A80738">
      <w:pPr>
        <w:spacing w:before="120" w:after="120"/>
        <w:jc w:val="both"/>
      </w:pPr>
    </w:p>
    <w:sectPr w:rsidR="00577BC6" w:rsidRPr="006E7EB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C5069" w14:textId="77777777" w:rsidR="00530050" w:rsidRDefault="00530050">
      <w:r>
        <w:separator/>
      </w:r>
    </w:p>
  </w:endnote>
  <w:endnote w:type="continuationSeparator" w:id="0">
    <w:p w14:paraId="3521861B" w14:textId="77777777" w:rsidR="00530050" w:rsidRDefault="0053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FDF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AD57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75A0B" w14:textId="17AA5015" w:rsidR="009F189D" w:rsidRPr="006E7EB4" w:rsidRDefault="009F189D" w:rsidP="006E7EB4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54A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4692E" w14:textId="77777777" w:rsidR="009F189D" w:rsidRDefault="009F189D">
    <w:pPr>
      <w:pStyle w:val="Stopka"/>
      <w:tabs>
        <w:tab w:val="clear" w:pos="4536"/>
      </w:tabs>
      <w:jc w:val="center"/>
    </w:pPr>
  </w:p>
  <w:p w14:paraId="18A3CC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086956" w14:textId="77777777" w:rsidR="00530050" w:rsidRDefault="00530050">
      <w:r>
        <w:separator/>
      </w:r>
    </w:p>
  </w:footnote>
  <w:footnote w:type="continuationSeparator" w:id="0">
    <w:p w14:paraId="3EF3642F" w14:textId="77777777" w:rsidR="00530050" w:rsidRDefault="0053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955B" w14:textId="77777777" w:rsidR="00486CB7" w:rsidRDefault="00486C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E9386" w14:textId="77777777" w:rsidR="00486CB7" w:rsidRDefault="00486C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2C0F9" w14:textId="77777777" w:rsidR="00486CB7" w:rsidRDefault="00486C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05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86CB7"/>
    <w:rsid w:val="00490DC0"/>
    <w:rsid w:val="00493F8C"/>
    <w:rsid w:val="004C7E9B"/>
    <w:rsid w:val="00530050"/>
    <w:rsid w:val="00577BC6"/>
    <w:rsid w:val="00601802"/>
    <w:rsid w:val="0069085C"/>
    <w:rsid w:val="006E7EB4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9EA069"/>
  <w15:chartTrackingRefBased/>
  <w15:docId w15:val="{4F2F97E5-E16E-4D6D-A938-CC6D12D5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140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2025-06-13T08:19:00Z</cp:lastPrinted>
  <dcterms:created xsi:type="dcterms:W3CDTF">2025-06-13T08:22:00Z</dcterms:created>
  <dcterms:modified xsi:type="dcterms:W3CDTF">2025-06-13T08:22:00Z</dcterms:modified>
</cp:coreProperties>
</file>