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B0A9E" w14:textId="77777777" w:rsidR="00FC6614" w:rsidRDefault="003C1557" w:rsidP="00F85B53">
      <w:pPr>
        <w:rPr>
          <w:b/>
          <w:bCs/>
          <w:sz w:val="24"/>
        </w:rPr>
      </w:pPr>
      <w:r w:rsidRPr="003C1557">
        <w:rPr>
          <w:b/>
          <w:bCs/>
          <w:sz w:val="24"/>
        </w:rPr>
        <w:t>Szpital Specjalistyczny im. Stefana Żeromskiego SP ZOZ w Krakowie</w:t>
      </w:r>
    </w:p>
    <w:p w14:paraId="39D2EF8B" w14:textId="77777777" w:rsidR="00FC6614" w:rsidRDefault="003C1557" w:rsidP="00F85B53">
      <w:pPr>
        <w:rPr>
          <w:b/>
          <w:bCs/>
          <w:sz w:val="24"/>
        </w:rPr>
      </w:pPr>
      <w:r w:rsidRPr="003C1557">
        <w:rPr>
          <w:b/>
          <w:bCs/>
          <w:sz w:val="24"/>
        </w:rPr>
        <w:t>os. Na Skarpie</w:t>
      </w:r>
      <w:r w:rsidR="00FC6614">
        <w:rPr>
          <w:b/>
          <w:bCs/>
          <w:sz w:val="24"/>
        </w:rPr>
        <w:t xml:space="preserve"> </w:t>
      </w:r>
      <w:r w:rsidRPr="003C1557">
        <w:rPr>
          <w:b/>
          <w:bCs/>
          <w:sz w:val="24"/>
        </w:rPr>
        <w:t>66</w:t>
      </w:r>
    </w:p>
    <w:p w14:paraId="6C3C7E69" w14:textId="77777777" w:rsidR="00FC6614" w:rsidRDefault="003C1557" w:rsidP="00F85B53">
      <w:pPr>
        <w:rPr>
          <w:b/>
          <w:bCs/>
          <w:sz w:val="24"/>
        </w:rPr>
      </w:pPr>
      <w:r w:rsidRPr="003C1557">
        <w:rPr>
          <w:b/>
          <w:bCs/>
          <w:sz w:val="24"/>
        </w:rPr>
        <w:t>31-913</w:t>
      </w:r>
      <w:r w:rsidR="00FC6614">
        <w:rPr>
          <w:b/>
          <w:bCs/>
          <w:sz w:val="24"/>
        </w:rPr>
        <w:t xml:space="preserve"> </w:t>
      </w:r>
      <w:r w:rsidRPr="003C1557">
        <w:rPr>
          <w:b/>
          <w:bCs/>
          <w:sz w:val="24"/>
        </w:rPr>
        <w:t>Kraków</w:t>
      </w:r>
    </w:p>
    <w:p w14:paraId="67CA826B" w14:textId="77777777" w:rsidR="00FC6614" w:rsidRDefault="00FC6614" w:rsidP="00EC30DD">
      <w:pPr>
        <w:pStyle w:val="Nagwek"/>
        <w:tabs>
          <w:tab w:val="clear" w:pos="4536"/>
          <w:tab w:val="left" w:pos="3686"/>
          <w:tab w:val="left" w:pos="7371"/>
        </w:tabs>
        <w:spacing w:after="120"/>
        <w:rPr>
          <w:sz w:val="24"/>
        </w:rPr>
      </w:pPr>
    </w:p>
    <w:p w14:paraId="5EFA41DF" w14:textId="618A2AB6" w:rsidR="00FC6614" w:rsidRDefault="00FC6614" w:rsidP="00EC30DD">
      <w:pPr>
        <w:pStyle w:val="Nagwek"/>
        <w:tabs>
          <w:tab w:val="clear" w:pos="4536"/>
        </w:tabs>
        <w:spacing w:after="120"/>
        <w:rPr>
          <w:sz w:val="24"/>
        </w:rPr>
      </w:pPr>
      <w:r>
        <w:rPr>
          <w:b/>
          <w:bCs/>
          <w:sz w:val="24"/>
        </w:rPr>
        <w:t xml:space="preserve">Pismo: </w:t>
      </w:r>
      <w:r w:rsidR="003C1557" w:rsidRPr="003C1557">
        <w:rPr>
          <w:b/>
          <w:bCs/>
          <w:sz w:val="24"/>
        </w:rPr>
        <w:t>SZP-271-25/25</w:t>
      </w:r>
      <w:r w:rsidR="00C873A4">
        <w:rPr>
          <w:b/>
          <w:bCs/>
          <w:sz w:val="24"/>
        </w:rPr>
        <w:t>-</w:t>
      </w:r>
      <w:r w:rsidR="004F1C4E">
        <w:rPr>
          <w:b/>
          <w:bCs/>
          <w:sz w:val="24"/>
        </w:rPr>
        <w:t>516.</w:t>
      </w:r>
      <w:r w:rsidR="00C873A4">
        <w:rPr>
          <w:b/>
          <w:bCs/>
          <w:sz w:val="24"/>
        </w:rPr>
        <w:t>AOM</w:t>
      </w:r>
      <w:r>
        <w:rPr>
          <w:sz w:val="24"/>
        </w:rPr>
        <w:tab/>
        <w:t xml:space="preserve"> </w:t>
      </w:r>
      <w:r w:rsidR="003C1557" w:rsidRPr="003C1557">
        <w:rPr>
          <w:sz w:val="24"/>
        </w:rPr>
        <w:t>Kraków</w:t>
      </w:r>
      <w:r>
        <w:rPr>
          <w:sz w:val="24"/>
        </w:rPr>
        <w:t xml:space="preserve"> dnia: </w:t>
      </w:r>
      <w:r w:rsidR="003C1557" w:rsidRPr="003C1557">
        <w:rPr>
          <w:sz w:val="24"/>
        </w:rPr>
        <w:t>2025-06-1</w:t>
      </w:r>
      <w:r w:rsidR="00C873A4">
        <w:rPr>
          <w:sz w:val="24"/>
        </w:rPr>
        <w:t>3</w:t>
      </w:r>
    </w:p>
    <w:p w14:paraId="41BE03A5" w14:textId="77777777" w:rsidR="00FC6614" w:rsidRDefault="00FC6614" w:rsidP="00EC30DD">
      <w:pPr>
        <w:pStyle w:val="Nagwek"/>
        <w:tabs>
          <w:tab w:val="clear" w:pos="4536"/>
          <w:tab w:val="clear" w:pos="9072"/>
        </w:tabs>
        <w:spacing w:after="120"/>
        <w:rPr>
          <w:sz w:val="24"/>
        </w:rPr>
      </w:pPr>
    </w:p>
    <w:p w14:paraId="319E9F8B" w14:textId="77777777" w:rsidR="00FC6614" w:rsidRDefault="00FC6614" w:rsidP="00EC30DD">
      <w:pPr>
        <w:pStyle w:val="Nagwek"/>
        <w:tabs>
          <w:tab w:val="clear" w:pos="4536"/>
          <w:tab w:val="clear" w:pos="9072"/>
        </w:tabs>
        <w:spacing w:after="120"/>
        <w:rPr>
          <w:sz w:val="24"/>
        </w:rPr>
      </w:pPr>
    </w:p>
    <w:p w14:paraId="7DB2FD99" w14:textId="77777777" w:rsidR="00C873A4" w:rsidRDefault="00C873A4" w:rsidP="00C873A4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t xml:space="preserve">Wykonawcy biorący udział w postępowaniu </w:t>
      </w:r>
    </w:p>
    <w:p w14:paraId="145602A2" w14:textId="77777777" w:rsidR="00FC6614" w:rsidRDefault="00FC6614" w:rsidP="00EC30DD">
      <w:pPr>
        <w:pStyle w:val="Nagwek"/>
        <w:tabs>
          <w:tab w:val="clear" w:pos="4536"/>
          <w:tab w:val="clear" w:pos="9072"/>
        </w:tabs>
        <w:spacing w:after="120"/>
        <w:ind w:firstLine="4536"/>
        <w:rPr>
          <w:sz w:val="24"/>
        </w:rPr>
      </w:pPr>
    </w:p>
    <w:p w14:paraId="42AFBC45" w14:textId="77777777" w:rsidR="00EC30DD" w:rsidRDefault="00EC30DD" w:rsidP="00EC30DD">
      <w:pPr>
        <w:pStyle w:val="Nagwek"/>
        <w:tabs>
          <w:tab w:val="clear" w:pos="4536"/>
          <w:tab w:val="clear" w:pos="9072"/>
        </w:tabs>
        <w:spacing w:after="120"/>
        <w:ind w:firstLine="4536"/>
        <w:rPr>
          <w:sz w:val="24"/>
        </w:rPr>
      </w:pPr>
    </w:p>
    <w:p w14:paraId="6AD67E7A" w14:textId="77777777" w:rsidR="00FC6614" w:rsidRPr="00EC30DD" w:rsidRDefault="00970A0A" w:rsidP="00EC30DD">
      <w:pPr>
        <w:pStyle w:val="Nagwek1"/>
        <w:spacing w:before="0" w:after="120"/>
        <w:jc w:val="center"/>
        <w:rPr>
          <w:rFonts w:ascii="Times New Roman" w:hAnsi="Times New Roman"/>
          <w:spacing w:val="20"/>
        </w:rPr>
      </w:pPr>
      <w:r w:rsidRPr="00EC30DD">
        <w:rPr>
          <w:rFonts w:ascii="Times New Roman" w:hAnsi="Times New Roman"/>
          <w:spacing w:val="20"/>
        </w:rPr>
        <w:t>ZAWIADOMIENI</w:t>
      </w:r>
      <w:r w:rsidR="00FC6614" w:rsidRPr="00EC30DD">
        <w:rPr>
          <w:rFonts w:ascii="Times New Roman" w:hAnsi="Times New Roman"/>
          <w:spacing w:val="20"/>
        </w:rPr>
        <w:t>E</w:t>
      </w:r>
    </w:p>
    <w:p w14:paraId="41BEFF3D" w14:textId="17A04237" w:rsidR="00FC6614" w:rsidRPr="00EC30DD" w:rsidRDefault="00FC6614" w:rsidP="00EC30DD">
      <w:pPr>
        <w:pStyle w:val="Nagwek1"/>
        <w:spacing w:before="0" w:after="120"/>
        <w:jc w:val="center"/>
        <w:rPr>
          <w:rFonts w:ascii="Times New Roman" w:hAnsi="Times New Roman"/>
          <w:spacing w:val="20"/>
        </w:rPr>
      </w:pPr>
      <w:r w:rsidRPr="00EC30DD">
        <w:rPr>
          <w:rFonts w:ascii="Times New Roman" w:hAnsi="Times New Roman"/>
          <w:spacing w:val="20"/>
        </w:rPr>
        <w:t xml:space="preserve">o </w:t>
      </w:r>
      <w:r w:rsidR="00970A0A" w:rsidRPr="00EC30DD">
        <w:rPr>
          <w:rFonts w:ascii="Times New Roman" w:hAnsi="Times New Roman"/>
          <w:spacing w:val="20"/>
        </w:rPr>
        <w:t>wniesieniu odwołania</w:t>
      </w:r>
      <w:r w:rsidR="00BD1CA8">
        <w:rPr>
          <w:rFonts w:ascii="Times New Roman" w:hAnsi="Times New Roman"/>
          <w:spacing w:val="20"/>
        </w:rPr>
        <w:t xml:space="preserve"> dot. części 12</w:t>
      </w:r>
    </w:p>
    <w:p w14:paraId="575296CF" w14:textId="77777777" w:rsidR="00FC6614" w:rsidRDefault="00FC6614" w:rsidP="00EC30DD">
      <w:pPr>
        <w:spacing w:after="120"/>
        <w:ind w:left="539" w:firstLine="540"/>
        <w:jc w:val="both"/>
        <w:rPr>
          <w:sz w:val="24"/>
        </w:rPr>
      </w:pPr>
    </w:p>
    <w:p w14:paraId="16706043" w14:textId="77777777" w:rsidR="00FC6614" w:rsidRDefault="00FC6614" w:rsidP="00EC30DD">
      <w:pPr>
        <w:spacing w:after="120"/>
        <w:ind w:firstLine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7029B4BE" w14:textId="77777777" w:rsidR="00FC6614" w:rsidRDefault="00FC6614" w:rsidP="00EC30DD">
      <w:pPr>
        <w:pStyle w:val="Tekstpodstawowywcity"/>
        <w:spacing w:after="120"/>
        <w:ind w:firstLine="0"/>
      </w:pPr>
      <w:r>
        <w:t xml:space="preserve">W związku z </w:t>
      </w:r>
      <w:r w:rsidR="00970A0A">
        <w:t xml:space="preserve">wniesieniem </w:t>
      </w:r>
      <w:r w:rsidR="00A518F3">
        <w:t xml:space="preserve">do Prezesa Krajowej Izby Odwoławczej </w:t>
      </w:r>
      <w:r>
        <w:t xml:space="preserve">w dniu </w:t>
      </w:r>
      <w:r w:rsidR="003C1557" w:rsidRPr="003C1557">
        <w:t>2025-06-12</w:t>
      </w:r>
      <w:r w:rsidR="00970A0A">
        <w:t xml:space="preserve"> odwołania</w:t>
      </w:r>
      <w:r>
        <w:t xml:space="preserve">, dotyczącego postępowania prowadzonego na podstawie przepisów ustawy z dnia </w:t>
      </w:r>
      <w:r w:rsidR="0020723B">
        <w:t>29 stycznia 2004 roku Prawo Zamówień Publicznych</w:t>
      </w:r>
      <w:r>
        <w:t xml:space="preserve"> </w:t>
      </w:r>
      <w:r w:rsidR="003C1557" w:rsidRPr="003C1557">
        <w:t>(t.j. Dz. U. z 2024 poz. 1320)</w:t>
      </w:r>
      <w:r>
        <w:t xml:space="preserve"> w trybie przetargu </w:t>
      </w:r>
      <w:r w:rsidR="003C1557" w:rsidRPr="003C1557">
        <w:rPr>
          <w:b/>
        </w:rPr>
        <w:t>przetarg nieograniczony</w:t>
      </w:r>
      <w:r>
        <w:t>, na:</w:t>
      </w:r>
    </w:p>
    <w:p w14:paraId="5FEFB73D" w14:textId="05B7AB62" w:rsidR="00C873A4" w:rsidRDefault="003C1557" w:rsidP="00C873A4">
      <w:pPr>
        <w:pStyle w:val="Tekstpodstawowywcity"/>
        <w:spacing w:after="120"/>
        <w:ind w:firstLine="0"/>
        <w:rPr>
          <w:b/>
        </w:rPr>
      </w:pPr>
      <w:r w:rsidRPr="003C1557">
        <w:rPr>
          <w:b/>
        </w:rPr>
        <w:t>Zakup i dostawa sprzętu jednorazowego niesterylnego</w:t>
      </w:r>
      <w:r w:rsidR="00BD1CA8">
        <w:rPr>
          <w:b/>
        </w:rPr>
        <w:t xml:space="preserve"> – dot. części 12</w:t>
      </w:r>
    </w:p>
    <w:p w14:paraId="02945C4E" w14:textId="04916E8D" w:rsidR="00C873A4" w:rsidRDefault="00C873A4" w:rsidP="00C873A4">
      <w:pPr>
        <w:spacing w:after="120"/>
        <w:jc w:val="both"/>
        <w:rPr>
          <w:sz w:val="24"/>
        </w:rPr>
      </w:pPr>
      <w:r>
        <w:rPr>
          <w:sz w:val="24"/>
        </w:rPr>
        <w:t xml:space="preserve">Zamawiający na podstawie art. 524 ustawy zamieścił  na stronie internetowej prowadzonego postępowania, kopię odwołania złożonego przez </w:t>
      </w:r>
      <w:proofErr w:type="spellStart"/>
      <w:r>
        <w:rPr>
          <w:sz w:val="24"/>
        </w:rPr>
        <w:t>Sinmed</w:t>
      </w:r>
      <w:proofErr w:type="spellEnd"/>
      <w:r>
        <w:rPr>
          <w:sz w:val="24"/>
        </w:rPr>
        <w:t xml:space="preserve"> Sp. z o.o., z siedzibą w Przyszowicach, ul. Graniczna 32B, 44-178 Przyszowice. </w:t>
      </w:r>
    </w:p>
    <w:p w14:paraId="10A5BD15" w14:textId="77777777" w:rsidR="00C873A4" w:rsidRDefault="00C873A4" w:rsidP="00C873A4">
      <w:pPr>
        <w:spacing w:after="120"/>
        <w:jc w:val="both"/>
        <w:rPr>
          <w:sz w:val="24"/>
        </w:rPr>
      </w:pPr>
      <w:r>
        <w:rPr>
          <w:sz w:val="24"/>
        </w:rPr>
        <w:t>Zamawiający wzywa wykonawców  do przystąpienia do postępowania odwoławczego w terminie 3 dni od zamieszczenia kopii odwołania.</w:t>
      </w:r>
    </w:p>
    <w:p w14:paraId="41539092" w14:textId="77777777" w:rsidR="00C873A4" w:rsidRDefault="00C873A4" w:rsidP="00C873A4">
      <w:pPr>
        <w:spacing w:after="120"/>
        <w:jc w:val="both"/>
        <w:rPr>
          <w:sz w:val="24"/>
        </w:rPr>
      </w:pPr>
      <w:r>
        <w:rPr>
          <w:sz w:val="24"/>
        </w:rPr>
        <w:t xml:space="preserve">Wykonawca może zgłosić przystąpienie do postępowania odwoławczego w terminie 3 dni od zamieszczenia kopii odwołania wskazując stronę, do której przystępuje, i interes w uzyskaniu rozstrzygnięcia na korzyść strony do której przystępuje. </w:t>
      </w:r>
    </w:p>
    <w:p w14:paraId="3299E547" w14:textId="77777777" w:rsidR="003306B9" w:rsidRDefault="003306B9" w:rsidP="00EC30DD">
      <w:pPr>
        <w:spacing w:after="120"/>
        <w:jc w:val="both"/>
        <w:rPr>
          <w:sz w:val="24"/>
        </w:rPr>
      </w:pPr>
    </w:p>
    <w:p w14:paraId="54FDAC4F" w14:textId="77777777" w:rsidR="00FC6614" w:rsidRDefault="00FC6614" w:rsidP="00EC30DD">
      <w:pPr>
        <w:pStyle w:val="Tekstpodstawowy"/>
        <w:spacing w:after="120" w:line="240" w:lineRule="auto"/>
        <w:ind w:left="3117" w:firstLine="423"/>
        <w:jc w:val="right"/>
        <w:rPr>
          <w:i/>
        </w:rPr>
      </w:pPr>
      <w:r>
        <w:rPr>
          <w:i/>
        </w:rPr>
        <w:tab/>
      </w:r>
      <w:r>
        <w:rPr>
          <w:i/>
        </w:rPr>
        <w:tab/>
        <w:t>Zamawiający</w:t>
      </w:r>
    </w:p>
    <w:p w14:paraId="22C83289" w14:textId="77777777" w:rsidR="00FC6614" w:rsidRDefault="00FC6614" w:rsidP="00EC30DD">
      <w:pPr>
        <w:spacing w:after="120"/>
        <w:jc w:val="right"/>
        <w:rPr>
          <w:sz w:val="24"/>
        </w:rPr>
      </w:pPr>
    </w:p>
    <w:p w14:paraId="75F708BB" w14:textId="07C52121" w:rsidR="008F5255" w:rsidRDefault="008F5255" w:rsidP="008F5255">
      <w:pPr>
        <w:spacing w:after="120"/>
        <w:jc w:val="right"/>
        <w:rPr>
          <w:sz w:val="24"/>
        </w:rPr>
      </w:pPr>
      <w:r>
        <w:rPr>
          <w:sz w:val="24"/>
        </w:rPr>
        <w:t>p.o. Dyrektora</w:t>
      </w:r>
    </w:p>
    <w:p w14:paraId="4F52161C" w14:textId="13453643" w:rsidR="008F5255" w:rsidRDefault="008F5255" w:rsidP="008F5255">
      <w:pPr>
        <w:spacing w:after="120"/>
        <w:jc w:val="right"/>
        <w:rPr>
          <w:sz w:val="24"/>
        </w:rPr>
      </w:pPr>
      <w:r>
        <w:rPr>
          <w:sz w:val="24"/>
        </w:rPr>
        <w:t>Sebastian Idzik</w:t>
      </w:r>
    </w:p>
    <w:sectPr w:rsidR="008F52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335B5" w14:textId="77777777" w:rsidR="00674EA2" w:rsidRDefault="00674EA2">
      <w:r>
        <w:separator/>
      </w:r>
    </w:p>
  </w:endnote>
  <w:endnote w:type="continuationSeparator" w:id="0">
    <w:p w14:paraId="35C32B5A" w14:textId="77777777" w:rsidR="00674EA2" w:rsidRDefault="00674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E380B" w14:textId="77777777" w:rsidR="00F85B53" w:rsidRDefault="00F85B5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68F8CD" w14:textId="77777777" w:rsidR="00F85B53" w:rsidRDefault="00F85B5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1E1AA" w14:textId="77777777" w:rsidR="00F85B53" w:rsidRDefault="00BD1CA8">
    <w:pPr>
      <w:pStyle w:val="Stopka"/>
      <w:tabs>
        <w:tab w:val="clear" w:pos="4536"/>
      </w:tabs>
      <w:jc w:val="center"/>
    </w:pPr>
    <w:r>
      <w:rPr>
        <w:noProof/>
      </w:rPr>
      <w:pict w14:anchorId="3185A06D">
        <v:line id="_x0000_s1025" style="position:absolute;left:0;text-align:left;z-index:251657728" from="-3.85pt,8.75pt" to="455.15pt,8.75pt"/>
      </w:pict>
    </w:r>
  </w:p>
  <w:p w14:paraId="40AAE5E3" w14:textId="77777777" w:rsidR="00F85B53" w:rsidRPr="0011249B" w:rsidRDefault="00F85B5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 w:rsidRPr="0011249B">
      <w:rPr>
        <w:rFonts w:ascii="Arial" w:hAnsi="Arial" w:cs="Arial"/>
        <w:sz w:val="18"/>
        <w:szCs w:val="18"/>
      </w:rPr>
      <w:t>Syst</w:t>
    </w:r>
    <w:r w:rsidR="007A5838">
      <w:rPr>
        <w:rFonts w:ascii="Arial" w:hAnsi="Arial" w:cs="Arial"/>
        <w:sz w:val="18"/>
        <w:szCs w:val="18"/>
      </w:rPr>
      <w:t xml:space="preserve">em ProPublico © Datacomp </w:t>
    </w:r>
    <w:r w:rsidR="007A583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DC227" w14:textId="77777777" w:rsidR="00F85B53" w:rsidRDefault="00F85B5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7E1FDF" w14:textId="77777777" w:rsidR="00F85B53" w:rsidRDefault="00F85B53">
    <w:pPr>
      <w:pStyle w:val="Stopka"/>
      <w:tabs>
        <w:tab w:val="clear" w:pos="4536"/>
      </w:tabs>
      <w:jc w:val="center"/>
    </w:pPr>
  </w:p>
  <w:p w14:paraId="7C996F59" w14:textId="77777777" w:rsidR="00F85B53" w:rsidRDefault="00F85B5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10C5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66BEA" w14:textId="77777777" w:rsidR="00674EA2" w:rsidRDefault="00674EA2">
      <w:r>
        <w:separator/>
      </w:r>
    </w:p>
  </w:footnote>
  <w:footnote w:type="continuationSeparator" w:id="0">
    <w:p w14:paraId="3B4F1C56" w14:textId="77777777" w:rsidR="00674EA2" w:rsidRDefault="00674E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A7DAD" w14:textId="77777777" w:rsidR="003C1557" w:rsidRDefault="003C15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63A35" w14:textId="77777777" w:rsidR="003C1557" w:rsidRDefault="003C15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4C453" w14:textId="77777777" w:rsidR="003C1557" w:rsidRDefault="003C15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95941468">
    <w:abstractNumId w:val="3"/>
  </w:num>
  <w:num w:numId="2" w16cid:durableId="1725324416">
    <w:abstractNumId w:val="6"/>
  </w:num>
  <w:num w:numId="3" w16cid:durableId="1549488280">
    <w:abstractNumId w:val="2"/>
  </w:num>
  <w:num w:numId="4" w16cid:durableId="554045835">
    <w:abstractNumId w:val="5"/>
  </w:num>
  <w:num w:numId="5" w16cid:durableId="756290031">
    <w:abstractNumId w:val="0"/>
  </w:num>
  <w:num w:numId="6" w16cid:durableId="866603329">
    <w:abstractNumId w:val="1"/>
  </w:num>
  <w:num w:numId="7" w16cid:durableId="16296286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4EA2"/>
    <w:rsid w:val="00010C5E"/>
    <w:rsid w:val="00086232"/>
    <w:rsid w:val="0009562E"/>
    <w:rsid w:val="0011249B"/>
    <w:rsid w:val="001B34A1"/>
    <w:rsid w:val="001C141F"/>
    <w:rsid w:val="0020723B"/>
    <w:rsid w:val="002C510D"/>
    <w:rsid w:val="003306B9"/>
    <w:rsid w:val="003C1557"/>
    <w:rsid w:val="004357A5"/>
    <w:rsid w:val="00453FA6"/>
    <w:rsid w:val="004F1C4E"/>
    <w:rsid w:val="005C0C20"/>
    <w:rsid w:val="00640BFA"/>
    <w:rsid w:val="00674EA2"/>
    <w:rsid w:val="00681839"/>
    <w:rsid w:val="00783929"/>
    <w:rsid w:val="007A5838"/>
    <w:rsid w:val="007A6DD0"/>
    <w:rsid w:val="007D450E"/>
    <w:rsid w:val="00823768"/>
    <w:rsid w:val="008F5255"/>
    <w:rsid w:val="00970A0A"/>
    <w:rsid w:val="00990B1D"/>
    <w:rsid w:val="00A518F3"/>
    <w:rsid w:val="00B2044C"/>
    <w:rsid w:val="00B705B3"/>
    <w:rsid w:val="00BD1CA8"/>
    <w:rsid w:val="00C276BA"/>
    <w:rsid w:val="00C42E24"/>
    <w:rsid w:val="00C873A4"/>
    <w:rsid w:val="00D03D5C"/>
    <w:rsid w:val="00E8009A"/>
    <w:rsid w:val="00E9596D"/>
    <w:rsid w:val="00EC30DD"/>
    <w:rsid w:val="00ED5E0A"/>
    <w:rsid w:val="00EF534E"/>
    <w:rsid w:val="00F85B53"/>
    <w:rsid w:val="00FC6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1BAB9F"/>
  <w15:chartTrackingRefBased/>
  <w15:docId w15:val="{9206B220-B519-45A1-8D1E-72B5658EF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920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166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Anna Oramus-Myjak</cp:lastModifiedBy>
  <cp:revision>2</cp:revision>
  <cp:lastPrinted>2025-06-13T08:12:00Z</cp:lastPrinted>
  <dcterms:created xsi:type="dcterms:W3CDTF">2025-06-13T08:12:00Z</dcterms:created>
  <dcterms:modified xsi:type="dcterms:W3CDTF">2025-06-13T08:12:00Z</dcterms:modified>
</cp:coreProperties>
</file>