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D41D1" w14:textId="77777777" w:rsidR="00986737" w:rsidRPr="009432A1" w:rsidRDefault="008F138F" w:rsidP="00420493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F138F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8F138F">
        <w:rPr>
          <w:rFonts w:ascii="Arial" w:hAnsi="Arial" w:cs="Arial"/>
          <w:sz w:val="24"/>
          <w:szCs w:val="24"/>
        </w:rPr>
        <w:t>2025-06-13</w:t>
      </w:r>
    </w:p>
    <w:p w14:paraId="6A22E17D" w14:textId="77777777" w:rsidR="008F138F" w:rsidRPr="008F138F" w:rsidRDefault="008F138F" w:rsidP="00420493">
      <w:pPr>
        <w:rPr>
          <w:rFonts w:ascii="Arial" w:hAnsi="Arial" w:cs="Arial"/>
          <w:b/>
          <w:bCs/>
          <w:sz w:val="24"/>
          <w:szCs w:val="24"/>
        </w:rPr>
      </w:pPr>
      <w:r w:rsidRPr="008F138F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7316E45" w14:textId="77777777" w:rsidR="00986737" w:rsidRPr="009432A1" w:rsidRDefault="008F138F" w:rsidP="00420493">
      <w:pPr>
        <w:rPr>
          <w:rFonts w:ascii="Arial" w:hAnsi="Arial" w:cs="Arial"/>
          <w:b/>
          <w:bCs/>
          <w:sz w:val="24"/>
          <w:szCs w:val="24"/>
        </w:rPr>
      </w:pPr>
      <w:r w:rsidRPr="008F138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E60428E" w14:textId="77777777" w:rsidR="00986737" w:rsidRPr="009432A1" w:rsidRDefault="008F138F" w:rsidP="00420493">
      <w:pPr>
        <w:rPr>
          <w:rFonts w:ascii="Arial" w:hAnsi="Arial" w:cs="Arial"/>
          <w:sz w:val="24"/>
          <w:szCs w:val="24"/>
        </w:rPr>
      </w:pPr>
      <w:r w:rsidRPr="008F138F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F138F">
        <w:rPr>
          <w:rFonts w:ascii="Arial" w:hAnsi="Arial" w:cs="Arial"/>
          <w:sz w:val="24"/>
          <w:szCs w:val="24"/>
        </w:rPr>
        <w:t>7/19</w:t>
      </w:r>
    </w:p>
    <w:p w14:paraId="6DE6143B" w14:textId="77777777" w:rsidR="00986737" w:rsidRPr="009432A1" w:rsidRDefault="008F138F" w:rsidP="00420493">
      <w:pPr>
        <w:rPr>
          <w:rFonts w:ascii="Arial" w:hAnsi="Arial" w:cs="Arial"/>
          <w:sz w:val="24"/>
          <w:szCs w:val="24"/>
        </w:rPr>
      </w:pPr>
      <w:r w:rsidRPr="008F138F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F138F">
        <w:rPr>
          <w:rFonts w:ascii="Arial" w:hAnsi="Arial" w:cs="Arial"/>
          <w:sz w:val="24"/>
          <w:szCs w:val="24"/>
        </w:rPr>
        <w:t>Poznań</w:t>
      </w:r>
    </w:p>
    <w:p w14:paraId="3EAAD91A" w14:textId="5975EDD7" w:rsidR="00986737" w:rsidRDefault="00986737" w:rsidP="00420493">
      <w:pPr>
        <w:jc w:val="both"/>
        <w:rPr>
          <w:rFonts w:ascii="Arial" w:hAnsi="Arial" w:cs="Arial"/>
          <w:bCs/>
          <w:sz w:val="18"/>
          <w:szCs w:val="18"/>
        </w:rPr>
      </w:pPr>
    </w:p>
    <w:p w14:paraId="4DD6DE5E" w14:textId="77777777" w:rsidR="00420493" w:rsidRPr="009432A1" w:rsidRDefault="00420493" w:rsidP="00420493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2A959E0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B579901" w14:textId="77777777" w:rsidR="00986737" w:rsidRPr="00CF7835" w:rsidRDefault="00986737" w:rsidP="0042049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49B3202" w14:textId="77777777" w:rsidR="00420493" w:rsidRDefault="00420493" w:rsidP="0042049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48DCEE4D" w14:textId="20E3F783" w:rsidR="00986737" w:rsidRPr="00382A4A" w:rsidRDefault="00986737" w:rsidP="0042049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EAEE5CC" w14:textId="77777777" w:rsidR="00986737" w:rsidRPr="004E4B64" w:rsidRDefault="00986737" w:rsidP="00420493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FE41D2F" w14:textId="77777777" w:rsidTr="005A632E">
        <w:tc>
          <w:tcPr>
            <w:tcW w:w="2269" w:type="dxa"/>
            <w:shd w:val="clear" w:color="auto" w:fill="auto"/>
          </w:tcPr>
          <w:p w14:paraId="76B2BD8A" w14:textId="77777777" w:rsidR="00986737" w:rsidRPr="004E4B64" w:rsidRDefault="00986737" w:rsidP="0042049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21E4FB1" w14:textId="77777777" w:rsidR="00986737" w:rsidRPr="004E4B64" w:rsidRDefault="008F138F" w:rsidP="0042049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F138F">
              <w:rPr>
                <w:rFonts w:ascii="Arial" w:hAnsi="Arial" w:cs="Arial"/>
                <w:bCs/>
                <w:sz w:val="24"/>
                <w:szCs w:val="24"/>
              </w:rPr>
              <w:t>Dostawa wyrobów medycznych dla Bloku Operacyjnego Szpitala Wojewódzkiego w Poznaniu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F138F" w:rsidRPr="004E4B64" w14:paraId="5533B679" w14:textId="77777777" w:rsidTr="00CF3CB2">
        <w:tc>
          <w:tcPr>
            <w:tcW w:w="2269" w:type="dxa"/>
            <w:shd w:val="clear" w:color="auto" w:fill="auto"/>
          </w:tcPr>
          <w:p w14:paraId="0D404C6C" w14:textId="77777777" w:rsidR="008F138F" w:rsidRPr="004E4B64" w:rsidRDefault="008F138F" w:rsidP="0042049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6C0957C" w14:textId="77777777" w:rsidR="008F138F" w:rsidRPr="004E4B64" w:rsidRDefault="008F138F" w:rsidP="0042049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F138F">
              <w:rPr>
                <w:rFonts w:ascii="Arial" w:hAnsi="Arial" w:cs="Arial"/>
                <w:bCs/>
                <w:sz w:val="24"/>
                <w:szCs w:val="24"/>
              </w:rPr>
              <w:t>SZW/DZP/35/2025</w:t>
            </w:r>
          </w:p>
        </w:tc>
      </w:tr>
    </w:tbl>
    <w:p w14:paraId="3BEC26AF" w14:textId="77777777" w:rsidR="00A80738" w:rsidRPr="00986737" w:rsidRDefault="00A80738" w:rsidP="00420493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6D94E289" w14:textId="18263800" w:rsidR="00D665F5" w:rsidRDefault="00D665F5" w:rsidP="00420493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8F138F" w:rsidRPr="008F138F">
        <w:rPr>
          <w:rFonts w:ascii="Arial" w:hAnsi="Arial" w:cs="Arial"/>
          <w:sz w:val="24"/>
          <w:szCs w:val="24"/>
        </w:rPr>
        <w:t>(</w:t>
      </w:r>
      <w:proofErr w:type="spellStart"/>
      <w:r w:rsidR="008F138F" w:rsidRPr="008F138F">
        <w:rPr>
          <w:rFonts w:ascii="Arial" w:hAnsi="Arial" w:cs="Arial"/>
          <w:sz w:val="24"/>
          <w:szCs w:val="24"/>
        </w:rPr>
        <w:t>t.j</w:t>
      </w:r>
      <w:proofErr w:type="spellEnd"/>
      <w:r w:rsidR="008F138F" w:rsidRPr="008F138F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CC11876" w14:textId="77777777" w:rsidR="00420493" w:rsidRDefault="00420493" w:rsidP="00420493">
      <w:pPr>
        <w:jc w:val="both"/>
        <w:rPr>
          <w:rFonts w:ascii="Arial" w:hAnsi="Arial" w:cs="Arial"/>
          <w:sz w:val="24"/>
          <w:szCs w:val="24"/>
        </w:rPr>
      </w:pPr>
    </w:p>
    <w:p w14:paraId="365E7AFD" w14:textId="77777777" w:rsidR="00420493" w:rsidRPr="00420493" w:rsidRDefault="00420493" w:rsidP="00420493">
      <w:pPr>
        <w:rPr>
          <w:rFonts w:ascii="Arial" w:hAnsi="Arial" w:cs="Arial"/>
          <w:sz w:val="24"/>
          <w:szCs w:val="24"/>
        </w:rPr>
      </w:pPr>
      <w:r w:rsidRPr="00420493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CE30BE0" w14:textId="754DADBF" w:rsidR="00420493" w:rsidRPr="00420493" w:rsidRDefault="00420493" w:rsidP="00420493">
      <w:pPr>
        <w:rPr>
          <w:rFonts w:ascii="Arial" w:hAnsi="Arial" w:cs="Arial"/>
          <w:sz w:val="24"/>
          <w:szCs w:val="24"/>
        </w:rPr>
      </w:pPr>
      <w:r w:rsidRPr="00420493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420493">
        <w:rPr>
          <w:rFonts w:ascii="Arial" w:hAnsi="Arial" w:cs="Arial"/>
          <w:sz w:val="24"/>
          <w:szCs w:val="24"/>
        </w:rPr>
        <w:t>60604,55 zł brutto</w:t>
      </w:r>
    </w:p>
    <w:p w14:paraId="447B0C2B" w14:textId="29C64AE2" w:rsidR="00420493" w:rsidRPr="00420493" w:rsidRDefault="00420493" w:rsidP="00420493">
      <w:pPr>
        <w:rPr>
          <w:rFonts w:ascii="Arial" w:hAnsi="Arial" w:cs="Arial"/>
          <w:sz w:val="24"/>
          <w:szCs w:val="24"/>
        </w:rPr>
      </w:pPr>
      <w:r w:rsidRPr="00420493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420493">
        <w:rPr>
          <w:rFonts w:ascii="Arial" w:hAnsi="Arial" w:cs="Arial"/>
          <w:sz w:val="24"/>
          <w:szCs w:val="24"/>
        </w:rPr>
        <w:t>21243,60 zł brutto</w:t>
      </w:r>
    </w:p>
    <w:p w14:paraId="5F424576" w14:textId="4C785FD7" w:rsidR="00420493" w:rsidRPr="00420493" w:rsidRDefault="00420493" w:rsidP="00420493">
      <w:pPr>
        <w:rPr>
          <w:rFonts w:ascii="Arial" w:hAnsi="Arial" w:cs="Arial"/>
          <w:sz w:val="24"/>
          <w:szCs w:val="24"/>
        </w:rPr>
      </w:pPr>
      <w:r w:rsidRPr="00420493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420493">
        <w:rPr>
          <w:rFonts w:ascii="Arial" w:hAnsi="Arial" w:cs="Arial"/>
          <w:sz w:val="24"/>
          <w:szCs w:val="24"/>
        </w:rPr>
        <w:t>47130,58 zł brutto</w:t>
      </w:r>
    </w:p>
    <w:p w14:paraId="300F6A70" w14:textId="77AA17D4" w:rsidR="00420493" w:rsidRPr="00420493" w:rsidRDefault="00420493" w:rsidP="00420493">
      <w:pPr>
        <w:rPr>
          <w:rFonts w:ascii="Arial" w:hAnsi="Arial" w:cs="Arial"/>
          <w:sz w:val="24"/>
          <w:szCs w:val="24"/>
        </w:rPr>
      </w:pPr>
      <w:r w:rsidRPr="00420493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420493">
        <w:rPr>
          <w:rFonts w:ascii="Arial" w:hAnsi="Arial" w:cs="Arial"/>
          <w:sz w:val="24"/>
          <w:szCs w:val="24"/>
        </w:rPr>
        <w:t>68250,06 zł brutto</w:t>
      </w:r>
    </w:p>
    <w:p w14:paraId="0A61EDDA" w14:textId="4FD5F966" w:rsidR="00420493" w:rsidRPr="00420493" w:rsidRDefault="00420493" w:rsidP="00420493">
      <w:pPr>
        <w:rPr>
          <w:rFonts w:ascii="Arial" w:hAnsi="Arial" w:cs="Arial"/>
          <w:sz w:val="24"/>
          <w:szCs w:val="24"/>
        </w:rPr>
      </w:pPr>
      <w:r w:rsidRPr="00420493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420493">
        <w:rPr>
          <w:rFonts w:ascii="Arial" w:hAnsi="Arial" w:cs="Arial"/>
          <w:sz w:val="24"/>
          <w:szCs w:val="24"/>
        </w:rPr>
        <w:t>151199,65 zł brutto</w:t>
      </w:r>
    </w:p>
    <w:p w14:paraId="7F321378" w14:textId="107F9B69" w:rsidR="00420493" w:rsidRPr="00420493" w:rsidRDefault="00420493" w:rsidP="00420493">
      <w:pPr>
        <w:rPr>
          <w:rFonts w:ascii="Arial" w:hAnsi="Arial" w:cs="Arial"/>
          <w:sz w:val="24"/>
          <w:szCs w:val="24"/>
        </w:rPr>
      </w:pPr>
      <w:r w:rsidRPr="00420493">
        <w:rPr>
          <w:rFonts w:ascii="Arial" w:hAnsi="Arial" w:cs="Arial"/>
          <w:sz w:val="24"/>
          <w:szCs w:val="24"/>
        </w:rPr>
        <w:t>Zadanie 6 -</w:t>
      </w:r>
      <w:r>
        <w:rPr>
          <w:rFonts w:ascii="Arial" w:hAnsi="Arial" w:cs="Arial"/>
          <w:sz w:val="24"/>
          <w:szCs w:val="24"/>
        </w:rPr>
        <w:t xml:space="preserve"> </w:t>
      </w:r>
      <w:r w:rsidRPr="00420493">
        <w:rPr>
          <w:rFonts w:ascii="Arial" w:hAnsi="Arial" w:cs="Arial"/>
          <w:sz w:val="24"/>
          <w:szCs w:val="24"/>
        </w:rPr>
        <w:t>5990,39 zł brutto</w:t>
      </w:r>
    </w:p>
    <w:p w14:paraId="1020B3CA" w14:textId="7B450EEC" w:rsidR="00420493" w:rsidRPr="00420493" w:rsidRDefault="00420493" w:rsidP="00420493">
      <w:pPr>
        <w:rPr>
          <w:rFonts w:ascii="Arial" w:hAnsi="Arial" w:cs="Arial"/>
          <w:sz w:val="24"/>
          <w:szCs w:val="24"/>
        </w:rPr>
      </w:pPr>
      <w:r w:rsidRPr="00420493">
        <w:rPr>
          <w:rFonts w:ascii="Arial" w:hAnsi="Arial" w:cs="Arial"/>
          <w:sz w:val="24"/>
          <w:szCs w:val="24"/>
        </w:rPr>
        <w:t>Zadanie 7 -</w:t>
      </w:r>
      <w:r>
        <w:rPr>
          <w:rFonts w:ascii="Arial" w:hAnsi="Arial" w:cs="Arial"/>
          <w:sz w:val="24"/>
          <w:szCs w:val="24"/>
        </w:rPr>
        <w:t xml:space="preserve"> </w:t>
      </w:r>
      <w:r w:rsidRPr="00420493">
        <w:rPr>
          <w:rFonts w:ascii="Arial" w:hAnsi="Arial" w:cs="Arial"/>
          <w:sz w:val="24"/>
          <w:szCs w:val="24"/>
        </w:rPr>
        <w:t>159400,07 zł brutto</w:t>
      </w:r>
    </w:p>
    <w:p w14:paraId="3855EB19" w14:textId="01D9F04A" w:rsidR="00420493" w:rsidRPr="00420493" w:rsidRDefault="00420493" w:rsidP="00420493">
      <w:pPr>
        <w:rPr>
          <w:rFonts w:ascii="Arial" w:hAnsi="Arial" w:cs="Arial"/>
          <w:sz w:val="24"/>
          <w:szCs w:val="24"/>
        </w:rPr>
      </w:pPr>
      <w:r w:rsidRPr="00420493">
        <w:rPr>
          <w:rFonts w:ascii="Arial" w:hAnsi="Arial" w:cs="Arial"/>
          <w:sz w:val="24"/>
          <w:szCs w:val="24"/>
        </w:rPr>
        <w:t>Zadanie 8 -</w:t>
      </w:r>
      <w:r>
        <w:rPr>
          <w:rFonts w:ascii="Arial" w:hAnsi="Arial" w:cs="Arial"/>
          <w:sz w:val="24"/>
          <w:szCs w:val="24"/>
        </w:rPr>
        <w:t xml:space="preserve"> </w:t>
      </w:r>
      <w:r w:rsidRPr="00420493">
        <w:rPr>
          <w:rFonts w:ascii="Arial" w:hAnsi="Arial" w:cs="Arial"/>
          <w:sz w:val="24"/>
          <w:szCs w:val="24"/>
        </w:rPr>
        <w:t>157000,05 zł brutto</w:t>
      </w:r>
      <w:r>
        <w:rPr>
          <w:rFonts w:ascii="Arial" w:hAnsi="Arial" w:cs="Arial"/>
          <w:sz w:val="24"/>
          <w:szCs w:val="24"/>
        </w:rPr>
        <w:t>.</w:t>
      </w:r>
    </w:p>
    <w:p w14:paraId="5F5FAF21" w14:textId="77777777" w:rsidR="00420493" w:rsidRPr="00420493" w:rsidRDefault="00420493" w:rsidP="00420493">
      <w:pPr>
        <w:jc w:val="both"/>
        <w:rPr>
          <w:rFonts w:ascii="Arial" w:hAnsi="Arial" w:cs="Arial"/>
          <w:sz w:val="24"/>
          <w:szCs w:val="24"/>
        </w:rPr>
      </w:pPr>
    </w:p>
    <w:p w14:paraId="03C38F3E" w14:textId="3304EF5E" w:rsidR="00A80738" w:rsidRPr="00BB547B" w:rsidRDefault="00D665F5" w:rsidP="00420493">
      <w:pPr>
        <w:jc w:val="both"/>
        <w:rPr>
          <w:rFonts w:ascii="Arial" w:hAnsi="Arial" w:cs="Arial"/>
          <w:sz w:val="24"/>
          <w:szCs w:val="24"/>
        </w:rPr>
      </w:pPr>
      <w:r w:rsidRPr="00420493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420493">
        <w:rPr>
          <w:rFonts w:ascii="Arial" w:hAnsi="Arial" w:cs="Arial"/>
          <w:sz w:val="24"/>
          <w:szCs w:val="24"/>
        </w:rPr>
        <w:t xml:space="preserve"> w dniu </w:t>
      </w:r>
      <w:r w:rsidR="008F138F" w:rsidRPr="00420493">
        <w:rPr>
          <w:rFonts w:ascii="Arial" w:hAnsi="Arial" w:cs="Arial"/>
          <w:sz w:val="24"/>
          <w:szCs w:val="24"/>
        </w:rPr>
        <w:t>12/06/2025</w:t>
      </w:r>
      <w:r w:rsidR="00FF4AB1" w:rsidRPr="00420493">
        <w:rPr>
          <w:rFonts w:ascii="Arial" w:hAnsi="Arial" w:cs="Arial"/>
          <w:sz w:val="24"/>
          <w:szCs w:val="24"/>
        </w:rPr>
        <w:t xml:space="preserve"> o godz. </w:t>
      </w:r>
      <w:r w:rsidR="008F138F" w:rsidRPr="00420493">
        <w:rPr>
          <w:rFonts w:ascii="Arial" w:hAnsi="Arial" w:cs="Arial"/>
          <w:sz w:val="24"/>
          <w:szCs w:val="24"/>
        </w:rPr>
        <w:t>10:00</w:t>
      </w:r>
      <w:r w:rsidRPr="00420493">
        <w:rPr>
          <w:rFonts w:ascii="Arial" w:hAnsi="Arial" w:cs="Arial"/>
          <w:sz w:val="24"/>
          <w:szCs w:val="24"/>
        </w:rPr>
        <w:t>, otwarte</w:t>
      </w:r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4536"/>
        <w:gridCol w:w="2551"/>
      </w:tblGrid>
      <w:tr w:rsidR="006B27ED" w:rsidRPr="00BB547B" w14:paraId="29952C74" w14:textId="77777777" w:rsidTr="00420493">
        <w:tc>
          <w:tcPr>
            <w:tcW w:w="993" w:type="dxa"/>
            <w:shd w:val="clear" w:color="auto" w:fill="F2F2F2"/>
            <w:vAlign w:val="center"/>
          </w:tcPr>
          <w:p w14:paraId="005AFF8A" w14:textId="77777777" w:rsidR="006B27ED" w:rsidRPr="00986737" w:rsidRDefault="00986737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3E0A0595" w14:textId="77777777" w:rsidR="006B27ED" w:rsidRPr="00986737" w:rsidRDefault="00986737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218504AB" w14:textId="77777777" w:rsidR="006B27ED" w:rsidRPr="00986737" w:rsidRDefault="006B27ED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710C654" w14:textId="77777777" w:rsidR="006B27ED" w:rsidRPr="00986737" w:rsidRDefault="006B27ED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F138F" w:rsidRPr="00BB547B" w14:paraId="55072128" w14:textId="77777777" w:rsidTr="00420493">
        <w:tc>
          <w:tcPr>
            <w:tcW w:w="993" w:type="dxa"/>
            <w:shd w:val="clear" w:color="auto" w:fill="auto"/>
            <w:vAlign w:val="center"/>
          </w:tcPr>
          <w:p w14:paraId="5AD730DC" w14:textId="77777777" w:rsidR="008F138F" w:rsidRPr="00986737" w:rsidRDefault="008F138F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7A5625" w14:textId="77777777" w:rsidR="008F138F" w:rsidRPr="00986737" w:rsidRDefault="008F138F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14:paraId="4C478456" w14:textId="77777777" w:rsidR="008F138F" w:rsidRPr="00986737" w:rsidRDefault="008F138F" w:rsidP="0042049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138F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8F138F">
              <w:rPr>
                <w:rFonts w:ascii="Arial" w:hAnsi="Arial" w:cs="Arial"/>
                <w:sz w:val="24"/>
                <w:szCs w:val="24"/>
              </w:rPr>
              <w:t xml:space="preserve"> - </w:t>
            </w:r>
            <w:proofErr w:type="spellStart"/>
            <w:r w:rsidRPr="008F138F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8F138F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EACA83D" w14:textId="77777777" w:rsidR="008F138F" w:rsidRPr="00986737" w:rsidRDefault="008F138F" w:rsidP="00420493">
            <w:pPr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ul. 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138F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BF138F" w14:textId="77777777" w:rsidR="008F138F" w:rsidRPr="00986737" w:rsidRDefault="008F138F" w:rsidP="0042049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138F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5E4843" w14:textId="77777777" w:rsidR="008F138F" w:rsidRPr="00986737" w:rsidRDefault="008F138F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48 508.20 zł</w:t>
            </w:r>
          </w:p>
        </w:tc>
      </w:tr>
      <w:tr w:rsidR="008F138F" w:rsidRPr="00BB547B" w14:paraId="098041F5" w14:textId="77777777" w:rsidTr="00420493">
        <w:tc>
          <w:tcPr>
            <w:tcW w:w="993" w:type="dxa"/>
            <w:shd w:val="clear" w:color="auto" w:fill="auto"/>
            <w:vAlign w:val="center"/>
          </w:tcPr>
          <w:p w14:paraId="0D8FEE40" w14:textId="77777777" w:rsidR="008F138F" w:rsidRPr="00986737" w:rsidRDefault="008F138F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B3C43F" w14:textId="77777777" w:rsidR="008F138F" w:rsidRPr="00986737" w:rsidRDefault="008F138F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14:paraId="3C7C8B2A" w14:textId="77777777" w:rsidR="008F138F" w:rsidRPr="00986737" w:rsidRDefault="008F138F" w:rsidP="0042049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138F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8F138F">
              <w:rPr>
                <w:rFonts w:ascii="Arial" w:hAnsi="Arial" w:cs="Arial"/>
                <w:sz w:val="24"/>
                <w:szCs w:val="24"/>
              </w:rPr>
              <w:t xml:space="preserve"> - </w:t>
            </w:r>
            <w:proofErr w:type="spellStart"/>
            <w:r w:rsidRPr="008F138F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8F138F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0F3A1C7" w14:textId="77777777" w:rsidR="008F138F" w:rsidRPr="00986737" w:rsidRDefault="008F138F" w:rsidP="00420493">
            <w:pPr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ul. 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138F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9208C3" w14:textId="77777777" w:rsidR="008F138F" w:rsidRPr="00986737" w:rsidRDefault="008F138F" w:rsidP="0042049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138F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6706E5" w14:textId="77777777" w:rsidR="008F138F" w:rsidRPr="00986737" w:rsidRDefault="008F138F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70 437.60 zł</w:t>
            </w:r>
          </w:p>
        </w:tc>
      </w:tr>
      <w:tr w:rsidR="008F138F" w:rsidRPr="00BB547B" w14:paraId="3A1AA67D" w14:textId="77777777" w:rsidTr="00420493">
        <w:tc>
          <w:tcPr>
            <w:tcW w:w="993" w:type="dxa"/>
            <w:shd w:val="clear" w:color="auto" w:fill="auto"/>
            <w:vAlign w:val="center"/>
          </w:tcPr>
          <w:p w14:paraId="186F016A" w14:textId="77777777" w:rsidR="008F138F" w:rsidRPr="00986737" w:rsidRDefault="008F138F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95F5D4" w14:textId="77777777" w:rsidR="008F138F" w:rsidRPr="00986737" w:rsidRDefault="008F138F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536" w:type="dxa"/>
            <w:shd w:val="clear" w:color="auto" w:fill="auto"/>
          </w:tcPr>
          <w:p w14:paraId="1504BA4F" w14:textId="77777777" w:rsidR="008F138F" w:rsidRPr="00986737" w:rsidRDefault="008F138F" w:rsidP="0042049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138F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8F138F">
              <w:rPr>
                <w:rFonts w:ascii="Arial" w:hAnsi="Arial" w:cs="Arial"/>
                <w:sz w:val="24"/>
                <w:szCs w:val="24"/>
              </w:rPr>
              <w:t xml:space="preserve"> - </w:t>
            </w:r>
            <w:proofErr w:type="spellStart"/>
            <w:r w:rsidRPr="008F138F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8F138F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16C1893" w14:textId="77777777" w:rsidR="008F138F" w:rsidRPr="00986737" w:rsidRDefault="008F138F" w:rsidP="00420493">
            <w:pPr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ul. 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138F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F7C23A" w14:textId="77777777" w:rsidR="008F138F" w:rsidRPr="00986737" w:rsidRDefault="008F138F" w:rsidP="0042049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138F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E30A9A" w14:textId="77777777" w:rsidR="008F138F" w:rsidRPr="00986737" w:rsidRDefault="008F138F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167 184.00 zł</w:t>
            </w:r>
          </w:p>
        </w:tc>
      </w:tr>
      <w:tr w:rsidR="008F138F" w:rsidRPr="00BB547B" w14:paraId="33B42BE8" w14:textId="77777777" w:rsidTr="00420493">
        <w:tc>
          <w:tcPr>
            <w:tcW w:w="993" w:type="dxa"/>
            <w:shd w:val="clear" w:color="auto" w:fill="auto"/>
            <w:vAlign w:val="center"/>
          </w:tcPr>
          <w:p w14:paraId="2B71DCA8" w14:textId="77777777" w:rsidR="008F138F" w:rsidRPr="00986737" w:rsidRDefault="008F138F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2AEB4D" w14:textId="77777777" w:rsidR="008F138F" w:rsidRPr="00986737" w:rsidRDefault="008F138F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536" w:type="dxa"/>
            <w:shd w:val="clear" w:color="auto" w:fill="auto"/>
          </w:tcPr>
          <w:p w14:paraId="6B91D3BE" w14:textId="77777777" w:rsidR="008F138F" w:rsidRPr="00986737" w:rsidRDefault="008F138F" w:rsidP="0042049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138F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8F138F">
              <w:rPr>
                <w:rFonts w:ascii="Arial" w:hAnsi="Arial" w:cs="Arial"/>
                <w:sz w:val="24"/>
                <w:szCs w:val="24"/>
              </w:rPr>
              <w:t xml:space="preserve"> - </w:t>
            </w:r>
            <w:proofErr w:type="spellStart"/>
            <w:r w:rsidRPr="008F138F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8F138F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4751A01" w14:textId="77777777" w:rsidR="008F138F" w:rsidRPr="00986737" w:rsidRDefault="008F138F" w:rsidP="00420493">
            <w:pPr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ul. 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138F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738D7A" w14:textId="77777777" w:rsidR="008F138F" w:rsidRPr="00986737" w:rsidRDefault="008F138F" w:rsidP="0042049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138F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07577E" w14:textId="77777777" w:rsidR="008F138F" w:rsidRPr="00986737" w:rsidRDefault="008F138F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7 587.00 zł</w:t>
            </w:r>
          </w:p>
        </w:tc>
      </w:tr>
      <w:tr w:rsidR="008F138F" w:rsidRPr="00BB547B" w14:paraId="110EB51E" w14:textId="77777777" w:rsidTr="00420493">
        <w:tc>
          <w:tcPr>
            <w:tcW w:w="993" w:type="dxa"/>
            <w:shd w:val="clear" w:color="auto" w:fill="auto"/>
            <w:vAlign w:val="center"/>
          </w:tcPr>
          <w:p w14:paraId="2205206D" w14:textId="77777777" w:rsidR="008F138F" w:rsidRPr="00986737" w:rsidRDefault="008F138F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B9B177" w14:textId="77777777" w:rsidR="008F138F" w:rsidRPr="00986737" w:rsidRDefault="008F138F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14:paraId="23DA0117" w14:textId="77777777" w:rsidR="008F138F" w:rsidRPr="00986737" w:rsidRDefault="008F138F" w:rsidP="0042049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138F">
              <w:rPr>
                <w:rFonts w:ascii="Arial" w:hAnsi="Arial" w:cs="Arial"/>
                <w:sz w:val="24"/>
                <w:szCs w:val="24"/>
              </w:rPr>
              <w:t>Medicus</w:t>
            </w:r>
            <w:proofErr w:type="spellEnd"/>
            <w:r w:rsidRPr="008F138F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D68A78B" w14:textId="77777777" w:rsidR="008F138F" w:rsidRPr="00986737" w:rsidRDefault="008F138F" w:rsidP="00420493">
            <w:pPr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Plac Strzelecki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138F">
              <w:rPr>
                <w:rFonts w:ascii="Arial" w:hAnsi="Arial" w:cs="Arial"/>
                <w:sz w:val="24"/>
                <w:szCs w:val="24"/>
              </w:rPr>
              <w:t>24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F077AF" w14:textId="77777777" w:rsidR="008F138F" w:rsidRPr="00986737" w:rsidRDefault="008F138F" w:rsidP="0042049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50-224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138F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2C3589" w14:textId="77777777" w:rsidR="008F138F" w:rsidRPr="00986737" w:rsidRDefault="008F138F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21 049.20 zł</w:t>
            </w:r>
          </w:p>
        </w:tc>
      </w:tr>
      <w:tr w:rsidR="008F138F" w:rsidRPr="00BB547B" w14:paraId="7A718035" w14:textId="77777777" w:rsidTr="00420493">
        <w:tc>
          <w:tcPr>
            <w:tcW w:w="993" w:type="dxa"/>
            <w:shd w:val="clear" w:color="auto" w:fill="auto"/>
            <w:vAlign w:val="center"/>
          </w:tcPr>
          <w:p w14:paraId="7C470C66" w14:textId="77777777" w:rsidR="008F138F" w:rsidRPr="00986737" w:rsidRDefault="008F138F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B3905A" w14:textId="77777777" w:rsidR="008F138F" w:rsidRPr="00986737" w:rsidRDefault="008F138F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1FB5AABC" w14:textId="77777777" w:rsidR="008F138F" w:rsidRPr="00986737" w:rsidRDefault="008F138F" w:rsidP="00420493">
            <w:pPr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 xml:space="preserve">Beryl </w:t>
            </w:r>
            <w:proofErr w:type="spellStart"/>
            <w:r w:rsidRPr="008F138F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8F138F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36D73518" w14:textId="47FBD6CE" w:rsidR="008461FB" w:rsidRDefault="008461FB" w:rsidP="0042049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RTM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W.Pileckiego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59 lok. 151</w:t>
            </w:r>
          </w:p>
          <w:p w14:paraId="64059D51" w14:textId="782C20FA" w:rsidR="008F138F" w:rsidRPr="00986737" w:rsidRDefault="008461FB" w:rsidP="0042049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02-781</w:t>
            </w:r>
            <w:r w:rsidR="008F138F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F138F" w:rsidRPr="008F138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710FA1" w14:textId="77777777" w:rsidR="008F138F" w:rsidRPr="00986737" w:rsidRDefault="008F138F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56 408.40 zł</w:t>
            </w:r>
          </w:p>
        </w:tc>
      </w:tr>
      <w:tr w:rsidR="008F138F" w:rsidRPr="00BB547B" w14:paraId="0222F74F" w14:textId="77777777" w:rsidTr="00420493">
        <w:tc>
          <w:tcPr>
            <w:tcW w:w="993" w:type="dxa"/>
            <w:shd w:val="clear" w:color="auto" w:fill="auto"/>
            <w:vAlign w:val="center"/>
          </w:tcPr>
          <w:p w14:paraId="6F506098" w14:textId="77777777" w:rsidR="008F138F" w:rsidRPr="00986737" w:rsidRDefault="008F138F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996A46C" w14:textId="77777777" w:rsidR="008F138F" w:rsidRPr="00986737" w:rsidRDefault="008F138F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14:paraId="232EB128" w14:textId="77777777" w:rsidR="008F138F" w:rsidRPr="00986737" w:rsidRDefault="008F138F" w:rsidP="00420493">
            <w:pPr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OLYMPUS POLSKA Sp. z o.o.</w:t>
            </w:r>
          </w:p>
          <w:p w14:paraId="514F10FD" w14:textId="7A0758FA" w:rsidR="008F138F" w:rsidRPr="00986737" w:rsidRDefault="008F138F" w:rsidP="00420493">
            <w:pPr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8461FB">
              <w:rPr>
                <w:rFonts w:ascii="Arial" w:hAnsi="Arial" w:cs="Arial"/>
                <w:sz w:val="24"/>
                <w:szCs w:val="24"/>
              </w:rPr>
              <w:t>Wynalazek 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4BA25C" w14:textId="15536287" w:rsidR="008F138F" w:rsidRPr="00986737" w:rsidRDefault="008F138F" w:rsidP="0042049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02-67</w:t>
            </w:r>
            <w:r w:rsidR="008461FB">
              <w:rPr>
                <w:rFonts w:ascii="Arial" w:hAnsi="Arial" w:cs="Arial"/>
                <w:sz w:val="24"/>
                <w:szCs w:val="24"/>
              </w:rPr>
              <w:t>7</w:t>
            </w:r>
            <w:r w:rsidRPr="008F138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A08534" w14:textId="77777777" w:rsidR="008F138F" w:rsidRPr="00986737" w:rsidRDefault="008F138F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1 629 825.00 zł</w:t>
            </w:r>
          </w:p>
        </w:tc>
      </w:tr>
      <w:tr w:rsidR="008F138F" w:rsidRPr="00BB547B" w14:paraId="3C4E806A" w14:textId="77777777" w:rsidTr="00420493">
        <w:tc>
          <w:tcPr>
            <w:tcW w:w="993" w:type="dxa"/>
            <w:shd w:val="clear" w:color="auto" w:fill="auto"/>
            <w:vAlign w:val="center"/>
          </w:tcPr>
          <w:p w14:paraId="127635E5" w14:textId="77777777" w:rsidR="008F138F" w:rsidRPr="00986737" w:rsidRDefault="008F138F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FE3B67" w14:textId="77777777" w:rsidR="008F138F" w:rsidRPr="00986737" w:rsidRDefault="008F138F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536" w:type="dxa"/>
            <w:shd w:val="clear" w:color="auto" w:fill="auto"/>
          </w:tcPr>
          <w:p w14:paraId="4339CB84" w14:textId="77777777" w:rsidR="008F138F" w:rsidRPr="00986737" w:rsidRDefault="008F138F" w:rsidP="0042049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138F">
              <w:rPr>
                <w:rFonts w:ascii="Arial" w:hAnsi="Arial" w:cs="Arial"/>
                <w:sz w:val="24"/>
                <w:szCs w:val="24"/>
              </w:rPr>
              <w:t>Johnson&amp;Johnson</w:t>
            </w:r>
            <w:proofErr w:type="spellEnd"/>
            <w:r w:rsidRPr="008F138F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1B414C6A" w14:textId="7F8D0EE4" w:rsidR="008F138F" w:rsidRPr="00986737" w:rsidRDefault="008461FB" w:rsidP="0042049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8F138F" w:rsidRPr="008F138F">
              <w:rPr>
                <w:rFonts w:ascii="Arial" w:hAnsi="Arial" w:cs="Arial"/>
                <w:sz w:val="24"/>
                <w:szCs w:val="24"/>
              </w:rPr>
              <w:t>Iłżecka</w:t>
            </w:r>
            <w:r w:rsidR="008F138F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F138F" w:rsidRPr="008F138F">
              <w:rPr>
                <w:rFonts w:ascii="Arial" w:hAnsi="Arial" w:cs="Arial"/>
                <w:sz w:val="24"/>
                <w:szCs w:val="24"/>
              </w:rPr>
              <w:t>24</w:t>
            </w:r>
            <w:r w:rsidR="008F138F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1D4098" w14:textId="77777777" w:rsidR="008F138F" w:rsidRPr="00986737" w:rsidRDefault="008F138F" w:rsidP="0042049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02-135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F138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43E901" w14:textId="77777777" w:rsidR="008F138F" w:rsidRPr="00986737" w:rsidRDefault="008F138F" w:rsidP="004204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38F">
              <w:rPr>
                <w:rFonts w:ascii="Arial" w:hAnsi="Arial" w:cs="Arial"/>
                <w:sz w:val="24"/>
                <w:szCs w:val="24"/>
              </w:rPr>
              <w:t>167 017.68 zł</w:t>
            </w:r>
          </w:p>
        </w:tc>
      </w:tr>
    </w:tbl>
    <w:p w14:paraId="462B8FFD" w14:textId="77777777" w:rsidR="00420493" w:rsidRDefault="00420493" w:rsidP="0042049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AA12D10" w14:textId="30DA6A44" w:rsidR="00A80738" w:rsidRDefault="00A80738" w:rsidP="0042049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73F8AE55" w14:textId="77777777" w:rsidR="008461FB" w:rsidRDefault="008461FB" w:rsidP="0042049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AEF99CE" w14:textId="77777777" w:rsidR="008461FB" w:rsidRPr="00756533" w:rsidRDefault="008461FB" w:rsidP="008461FB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>/-/ p.o. Z-</w:t>
      </w:r>
      <w:proofErr w:type="spellStart"/>
      <w:r w:rsidRPr="00756533">
        <w:rPr>
          <w:rFonts w:ascii="Arial" w:hAnsi="Arial" w:cs="Arial"/>
          <w:i/>
        </w:rPr>
        <w:t>cy</w:t>
      </w:r>
      <w:proofErr w:type="spellEnd"/>
      <w:r w:rsidRPr="00756533">
        <w:rPr>
          <w:rFonts w:ascii="Arial" w:hAnsi="Arial" w:cs="Arial"/>
          <w:i/>
        </w:rPr>
        <w:t xml:space="preserve"> Dyrektora ds. Administracyjnych</w:t>
      </w:r>
    </w:p>
    <w:p w14:paraId="04EC5519" w14:textId="77777777" w:rsidR="008461FB" w:rsidRPr="002C70B2" w:rsidRDefault="008461FB" w:rsidP="008461FB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455DC234" w14:textId="77777777" w:rsidR="008461FB" w:rsidRPr="00BB547B" w:rsidRDefault="008461FB" w:rsidP="0042049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8461FB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B2C18" w14:textId="77777777" w:rsidR="00293EF5" w:rsidRDefault="00293EF5">
      <w:r>
        <w:separator/>
      </w:r>
    </w:p>
  </w:endnote>
  <w:endnote w:type="continuationSeparator" w:id="0">
    <w:p w14:paraId="18D64FAD" w14:textId="77777777" w:rsidR="00293EF5" w:rsidRDefault="00293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C07E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F7613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224EE" w14:textId="53A7A43E" w:rsidR="00986737" w:rsidRPr="00986737" w:rsidRDefault="008461FB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240D028" wp14:editId="7FB4BC4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BF34E0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55F643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4590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B72C97" w14:textId="77777777" w:rsidR="009F189D" w:rsidRDefault="009F189D">
    <w:pPr>
      <w:pStyle w:val="Stopka"/>
      <w:tabs>
        <w:tab w:val="clear" w:pos="4536"/>
      </w:tabs>
      <w:jc w:val="center"/>
    </w:pPr>
  </w:p>
  <w:p w14:paraId="2B3683A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EEFCB" w14:textId="77777777" w:rsidR="00293EF5" w:rsidRDefault="00293EF5">
      <w:r>
        <w:separator/>
      </w:r>
    </w:p>
  </w:footnote>
  <w:footnote w:type="continuationSeparator" w:id="0">
    <w:p w14:paraId="2D23FDD8" w14:textId="77777777" w:rsidR="00293EF5" w:rsidRDefault="00293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9A1E5" w14:textId="77777777" w:rsidR="008F138F" w:rsidRDefault="008F13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4E120" w14:textId="77777777" w:rsidR="008F138F" w:rsidRDefault="008F13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D8065" w14:textId="77777777" w:rsidR="008F138F" w:rsidRDefault="008F13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EF5"/>
    <w:rsid w:val="00007727"/>
    <w:rsid w:val="00017720"/>
    <w:rsid w:val="00035488"/>
    <w:rsid w:val="000D7F25"/>
    <w:rsid w:val="000E00E5"/>
    <w:rsid w:val="00173B20"/>
    <w:rsid w:val="001C69FF"/>
    <w:rsid w:val="0023318D"/>
    <w:rsid w:val="00293EF5"/>
    <w:rsid w:val="003D72FD"/>
    <w:rsid w:val="00420493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461FB"/>
    <w:rsid w:val="00861E75"/>
    <w:rsid w:val="008F138F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17352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151A59"/>
  <w15:chartTrackingRefBased/>
  <w15:docId w15:val="{4DE3A921-E94E-4DB9-BC23-6E210A214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2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0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59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52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596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97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98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79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84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4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9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32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29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78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61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94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879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13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30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7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99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35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14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22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81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21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700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304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2025-06-13T06:05:00Z</cp:lastPrinted>
  <dcterms:created xsi:type="dcterms:W3CDTF">2025-06-13T06:05:00Z</dcterms:created>
  <dcterms:modified xsi:type="dcterms:W3CDTF">2025-06-13T06:05:00Z</dcterms:modified>
</cp:coreProperties>
</file>