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DEB9D" w14:textId="7E7F5C43" w:rsidR="005103B9" w:rsidRPr="00B924E5" w:rsidRDefault="006676AE" w:rsidP="003B238C">
      <w:pPr>
        <w:pStyle w:val="Nagwek4"/>
        <w:rPr>
          <w:bCs/>
          <w:i w:val="0"/>
          <w:sz w:val="20"/>
        </w:rPr>
      </w:pPr>
      <w:r w:rsidRPr="00B924E5">
        <w:rPr>
          <w:bCs/>
          <w:i w:val="0"/>
          <w:sz w:val="20"/>
        </w:rPr>
        <w:t xml:space="preserve">Załącznik nr </w:t>
      </w:r>
      <w:r w:rsidR="00B924E5" w:rsidRPr="00B924E5">
        <w:rPr>
          <w:bCs/>
          <w:i w:val="0"/>
          <w:sz w:val="20"/>
        </w:rPr>
        <w:t>3</w:t>
      </w:r>
      <w:r w:rsidR="00B36ABD" w:rsidRPr="00B924E5">
        <w:rPr>
          <w:bCs/>
          <w:i w:val="0"/>
          <w:sz w:val="20"/>
        </w:rPr>
        <w:t xml:space="preserve"> do SWZ</w:t>
      </w:r>
    </w:p>
    <w:p w14:paraId="3A94923E" w14:textId="77777777" w:rsidR="00C4103F" w:rsidRPr="00B924E5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B924E5">
        <w:rPr>
          <w:rFonts w:ascii="Times New Roman" w:hAnsi="Times New Roman"/>
          <w:b/>
          <w:sz w:val="20"/>
          <w:szCs w:val="20"/>
        </w:rPr>
        <w:t>Zamawiający</w:t>
      </w:r>
      <w:r w:rsidR="007936D6" w:rsidRPr="00B924E5">
        <w:rPr>
          <w:rFonts w:ascii="Times New Roman" w:hAnsi="Times New Roman"/>
          <w:b/>
          <w:sz w:val="20"/>
          <w:szCs w:val="20"/>
        </w:rPr>
        <w:t>:</w:t>
      </w:r>
    </w:p>
    <w:p w14:paraId="70BB34CE" w14:textId="77777777" w:rsidR="006676AE" w:rsidRPr="00B924E5" w:rsidRDefault="00233072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924E5">
        <w:rPr>
          <w:sz w:val="20"/>
          <w:szCs w:val="20"/>
        </w:rPr>
        <w:t>GMINA NIEPOŁOMICE</w:t>
      </w:r>
    </w:p>
    <w:p w14:paraId="58E5AC55" w14:textId="77777777" w:rsidR="006676AE" w:rsidRPr="00B924E5" w:rsidRDefault="00233072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924E5">
        <w:rPr>
          <w:sz w:val="20"/>
          <w:szCs w:val="20"/>
        </w:rPr>
        <w:t>Pl. Zwycięstwa</w:t>
      </w:r>
      <w:r w:rsidR="006676AE" w:rsidRPr="00B924E5">
        <w:rPr>
          <w:sz w:val="20"/>
          <w:szCs w:val="20"/>
        </w:rPr>
        <w:t xml:space="preserve"> </w:t>
      </w:r>
      <w:r w:rsidRPr="00B924E5">
        <w:rPr>
          <w:sz w:val="20"/>
          <w:szCs w:val="20"/>
        </w:rPr>
        <w:t>13</w:t>
      </w:r>
      <w:r w:rsidR="006676AE" w:rsidRPr="00B924E5">
        <w:rPr>
          <w:sz w:val="20"/>
          <w:szCs w:val="20"/>
        </w:rPr>
        <w:t xml:space="preserve"> </w:t>
      </w:r>
    </w:p>
    <w:p w14:paraId="234866E0" w14:textId="770367A1" w:rsidR="002578E4" w:rsidRPr="00B924E5" w:rsidRDefault="00233072" w:rsidP="00B924E5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924E5">
        <w:rPr>
          <w:sz w:val="20"/>
          <w:szCs w:val="20"/>
        </w:rPr>
        <w:t>32-005</w:t>
      </w:r>
      <w:r w:rsidR="006676AE" w:rsidRPr="00B924E5">
        <w:rPr>
          <w:sz w:val="20"/>
          <w:szCs w:val="20"/>
        </w:rPr>
        <w:t xml:space="preserve"> </w:t>
      </w:r>
      <w:r w:rsidRPr="00B924E5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924E5" w14:paraId="32733FBA" w14:textId="77777777" w:rsidTr="0018769E">
        <w:tc>
          <w:tcPr>
            <w:tcW w:w="2800" w:type="dxa"/>
            <w:shd w:val="clear" w:color="auto" w:fill="auto"/>
          </w:tcPr>
          <w:p w14:paraId="2B9F6044" w14:textId="77777777" w:rsidR="002578E4" w:rsidRPr="00B924E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924E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B924E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3CCFB8" w14:textId="77777777" w:rsidR="002578E4" w:rsidRPr="00B924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3F99677" w14:textId="77777777" w:rsidR="002578E4" w:rsidRPr="00B924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924E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0E3E26" w14:textId="77777777" w:rsidR="002578E4" w:rsidRPr="00B924E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924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924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924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B924E5" w14:paraId="70EAE0F4" w14:textId="77777777" w:rsidTr="0018769E">
        <w:tc>
          <w:tcPr>
            <w:tcW w:w="2800" w:type="dxa"/>
            <w:shd w:val="clear" w:color="auto" w:fill="auto"/>
          </w:tcPr>
          <w:p w14:paraId="0A60893B" w14:textId="77777777" w:rsidR="002578E4" w:rsidRPr="00B924E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924E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47D5AED" w14:textId="77777777" w:rsidR="002578E4" w:rsidRPr="00B924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815FC4E" w14:textId="77777777" w:rsidR="002578E4" w:rsidRPr="00B924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924E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7D1DBF" w14:textId="77777777" w:rsidR="002578E4" w:rsidRPr="00B924E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924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924E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924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DC4F629" w14:textId="77777777" w:rsidR="002578E4" w:rsidRPr="00B924E5" w:rsidRDefault="002578E4" w:rsidP="003B238C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3072" w:rsidRPr="00B924E5" w14:paraId="4EB18945" w14:textId="77777777" w:rsidTr="009E6DE3">
        <w:tc>
          <w:tcPr>
            <w:tcW w:w="9104" w:type="dxa"/>
            <w:shd w:val="clear" w:color="auto" w:fill="D9D9D9"/>
          </w:tcPr>
          <w:p w14:paraId="0824771D" w14:textId="77777777" w:rsidR="00233072" w:rsidRPr="00B924E5" w:rsidRDefault="00233072" w:rsidP="009E6DE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924E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79FA3C85" w14:textId="77777777" w:rsidR="00233072" w:rsidRPr="00B924E5" w:rsidRDefault="00233072" w:rsidP="009E6DE3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B924E5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B924E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924E5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B924E5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B924E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924E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0FF0A1DF" w14:textId="77777777" w:rsidR="00233072" w:rsidRPr="00B924E5" w:rsidRDefault="00233072" w:rsidP="009E6DE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924E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1D7E9CB0" w14:textId="77777777" w:rsidR="00233072" w:rsidRPr="00B924E5" w:rsidRDefault="00233072" w:rsidP="009E6DE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924E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1D4DDA04" w14:textId="77777777" w:rsidR="00233072" w:rsidRPr="00B924E5" w:rsidRDefault="00233072" w:rsidP="009E6DE3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0BEBF04A" w14:textId="77777777" w:rsidR="00E50194" w:rsidRPr="00B924E5" w:rsidRDefault="001F027E" w:rsidP="003B238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Na potrzeby postę</w:t>
      </w:r>
      <w:r w:rsidR="008D0487" w:rsidRPr="00B924E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924E5">
        <w:rPr>
          <w:rFonts w:ascii="Times New Roman" w:hAnsi="Times New Roman"/>
          <w:sz w:val="20"/>
          <w:szCs w:val="20"/>
        </w:rPr>
        <w:t>zamówienia publicznego</w:t>
      </w:r>
      <w:r w:rsidR="00E50194" w:rsidRPr="00B924E5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924E5" w14:paraId="00C2CA14" w14:textId="77777777" w:rsidTr="0018769E">
        <w:tc>
          <w:tcPr>
            <w:tcW w:w="2269" w:type="dxa"/>
            <w:shd w:val="clear" w:color="auto" w:fill="auto"/>
          </w:tcPr>
          <w:p w14:paraId="756E00A6" w14:textId="77777777" w:rsidR="002578E4" w:rsidRPr="00B924E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24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1BE23C" w14:textId="1633EA5D" w:rsidR="002578E4" w:rsidRPr="00B924E5" w:rsidRDefault="0023307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924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Dostawa sprzętu i oprogramowania informatycznego realizowanego w ramach projektu "Zwiększenie </w:t>
            </w:r>
            <w:proofErr w:type="spellStart"/>
            <w:r w:rsidRPr="00B924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Cyberbezpieczeństwa</w:t>
            </w:r>
            <w:proofErr w:type="spellEnd"/>
            <w:r w:rsidRPr="00B924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 Gminie Niepołomice"</w:t>
            </w:r>
            <w:r w:rsidR="002578E4" w:rsidRPr="00B924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B924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B924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br/>
              <w:t>Zadanie częściowe nr …………………..</w:t>
            </w:r>
          </w:p>
        </w:tc>
      </w:tr>
      <w:tr w:rsidR="00233072" w:rsidRPr="00B924E5" w14:paraId="26B6EC30" w14:textId="77777777" w:rsidTr="009E6DE3">
        <w:tc>
          <w:tcPr>
            <w:tcW w:w="2269" w:type="dxa"/>
            <w:shd w:val="clear" w:color="auto" w:fill="auto"/>
          </w:tcPr>
          <w:p w14:paraId="4BCF102C" w14:textId="77777777" w:rsidR="00233072" w:rsidRPr="00B924E5" w:rsidRDefault="00233072" w:rsidP="009E6D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24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AC3695" w14:textId="77777777" w:rsidR="00233072" w:rsidRPr="00B924E5" w:rsidRDefault="00233072" w:rsidP="009E6D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924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ZP.271.18.2025</w:t>
            </w:r>
          </w:p>
        </w:tc>
      </w:tr>
    </w:tbl>
    <w:p w14:paraId="528FC328" w14:textId="77777777" w:rsidR="002578E4" w:rsidRPr="00B924E5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03EA793" w14:textId="77777777" w:rsidR="00F90CD1" w:rsidRPr="00B924E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 xml:space="preserve">prowadzonego przez </w:t>
      </w:r>
      <w:r w:rsidR="00233072" w:rsidRPr="00B924E5">
        <w:rPr>
          <w:rFonts w:ascii="Times New Roman" w:hAnsi="Times New Roman"/>
          <w:b/>
          <w:sz w:val="20"/>
          <w:szCs w:val="20"/>
        </w:rPr>
        <w:t>GMINA NIEPOŁOMICE</w:t>
      </w:r>
      <w:r w:rsidRPr="00B924E5">
        <w:rPr>
          <w:rFonts w:ascii="Times New Roman" w:hAnsi="Times New Roman"/>
          <w:b/>
          <w:sz w:val="20"/>
          <w:szCs w:val="20"/>
        </w:rPr>
        <w:t>,</w:t>
      </w:r>
      <w:r w:rsidR="002B2AD9" w:rsidRPr="00B924E5">
        <w:rPr>
          <w:rFonts w:ascii="Times New Roman" w:hAnsi="Times New Roman"/>
          <w:sz w:val="20"/>
          <w:szCs w:val="20"/>
        </w:rPr>
        <w:t xml:space="preserve"> </w:t>
      </w:r>
      <w:r w:rsidR="00E65685" w:rsidRPr="00B924E5">
        <w:rPr>
          <w:rFonts w:ascii="Times New Roman" w:hAnsi="Times New Roman"/>
          <w:sz w:val="20"/>
          <w:szCs w:val="20"/>
        </w:rPr>
        <w:t>oświa</w:t>
      </w:r>
      <w:r w:rsidR="00825A09" w:rsidRPr="00B924E5">
        <w:rPr>
          <w:rFonts w:ascii="Times New Roman" w:hAnsi="Times New Roman"/>
          <w:sz w:val="20"/>
          <w:szCs w:val="20"/>
        </w:rPr>
        <w:t>dczam</w:t>
      </w:r>
      <w:r w:rsidR="00E65685" w:rsidRPr="00B924E5">
        <w:rPr>
          <w:rFonts w:ascii="Times New Roman" w:hAnsi="Times New Roman"/>
          <w:sz w:val="20"/>
          <w:szCs w:val="20"/>
        </w:rPr>
        <w:t>,</w:t>
      </w:r>
      <w:r w:rsidR="002B2AD9" w:rsidRPr="00B924E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924E5" w14:paraId="24CB5CFD" w14:textId="77777777" w:rsidTr="00650D6C">
        <w:tc>
          <w:tcPr>
            <w:tcW w:w="9104" w:type="dxa"/>
            <w:shd w:val="clear" w:color="auto" w:fill="D9D9D9"/>
          </w:tcPr>
          <w:p w14:paraId="2EAFAEA3" w14:textId="77777777" w:rsidR="00E50194" w:rsidRPr="00B924E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ECD8617" w14:textId="60B29E5E" w:rsidR="00023477" w:rsidRPr="00B924E5" w:rsidRDefault="00C113BF" w:rsidP="00B924E5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924E5">
        <w:rPr>
          <w:rFonts w:ascii="Times New Roman" w:hAnsi="Times New Roman"/>
          <w:sz w:val="20"/>
          <w:szCs w:val="20"/>
        </w:rPr>
        <w:t xml:space="preserve">dstawie </w:t>
      </w:r>
      <w:r w:rsidR="002C4137" w:rsidRPr="00B924E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924E5">
        <w:rPr>
          <w:rFonts w:ascii="Times New Roman" w:hAnsi="Times New Roman"/>
          <w:sz w:val="20"/>
          <w:szCs w:val="20"/>
        </w:rPr>
        <w:t>108</w:t>
      </w:r>
      <w:r w:rsidR="002C4137" w:rsidRPr="00B924E5">
        <w:rPr>
          <w:rFonts w:ascii="Times New Roman" w:hAnsi="Times New Roman"/>
          <w:sz w:val="20"/>
          <w:szCs w:val="20"/>
        </w:rPr>
        <w:t xml:space="preserve"> ust 1 </w:t>
      </w:r>
      <w:r w:rsidRPr="00B924E5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B924E5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B924E5">
        <w:rPr>
          <w:rFonts w:ascii="Times New Roman" w:hAnsi="Times New Roman"/>
          <w:sz w:val="20"/>
          <w:szCs w:val="20"/>
        </w:rPr>
        <w:t>.</w:t>
      </w:r>
    </w:p>
    <w:p w14:paraId="6D9DF732" w14:textId="77777777" w:rsidR="00023477" w:rsidRPr="00B924E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60212702" w14:textId="77777777" w:rsidR="00992BD8" w:rsidRPr="00B924E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B924E5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8D33C8" w:rsidRPr="00B924E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B924E5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2E25CA7" w14:textId="739E1BB6" w:rsidR="00023477" w:rsidRPr="00B924E5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B924E5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B924E5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B924E5">
        <w:rPr>
          <w:rFonts w:ascii="Times New Roman" w:hAnsi="Times New Roman"/>
          <w:i/>
          <w:sz w:val="20"/>
          <w:szCs w:val="20"/>
        </w:rPr>
        <w:t>)</w:t>
      </w:r>
      <w:r w:rsidRPr="00B924E5">
        <w:rPr>
          <w:rFonts w:ascii="Times New Roman" w:hAnsi="Times New Roman"/>
          <w:i/>
          <w:sz w:val="20"/>
          <w:szCs w:val="20"/>
        </w:rPr>
        <w:t>.</w:t>
      </w:r>
      <w:r w:rsidRPr="00B924E5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B924E5">
        <w:rPr>
          <w:rFonts w:ascii="Times New Roman" w:hAnsi="Times New Roman"/>
          <w:sz w:val="20"/>
          <w:szCs w:val="20"/>
        </w:rPr>
        <w:t>110</w:t>
      </w:r>
      <w:r w:rsidRPr="00B924E5">
        <w:rPr>
          <w:rFonts w:ascii="Times New Roman" w:hAnsi="Times New Roman"/>
          <w:sz w:val="20"/>
          <w:szCs w:val="20"/>
        </w:rPr>
        <w:t xml:space="preserve"> ust. </w:t>
      </w:r>
      <w:r w:rsidR="00710937" w:rsidRPr="00B924E5">
        <w:rPr>
          <w:rFonts w:ascii="Times New Roman" w:hAnsi="Times New Roman"/>
          <w:sz w:val="20"/>
          <w:szCs w:val="20"/>
        </w:rPr>
        <w:t>2</w:t>
      </w:r>
      <w:r w:rsidRPr="00B924E5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B924E5">
        <w:rPr>
          <w:rFonts w:ascii="Times New Roman" w:hAnsi="Times New Roman"/>
          <w:sz w:val="20"/>
          <w:szCs w:val="20"/>
        </w:rPr>
        <w:t xml:space="preserve"> i zapobiegawcze</w:t>
      </w:r>
      <w:r w:rsidRPr="00B924E5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B924E5">
        <w:rPr>
          <w:rFonts w:ascii="Times New Roman" w:hAnsi="Times New Roman"/>
          <w:sz w:val="20"/>
          <w:szCs w:val="20"/>
        </w:rPr>
        <w:t>..</w:t>
      </w:r>
      <w:r w:rsidRPr="00B924E5">
        <w:rPr>
          <w:rFonts w:ascii="Times New Roman" w:hAnsi="Times New Roman"/>
          <w:sz w:val="20"/>
          <w:szCs w:val="20"/>
        </w:rPr>
        <w:t>……………</w:t>
      </w:r>
      <w:r w:rsidR="00023477" w:rsidRPr="00B924E5">
        <w:rPr>
          <w:rFonts w:ascii="Times New Roman" w:hAnsi="Times New Roman"/>
          <w:sz w:val="20"/>
          <w:szCs w:val="20"/>
        </w:rPr>
        <w:t>…</w:t>
      </w:r>
      <w:r w:rsidRPr="00B924E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B924E5">
        <w:rPr>
          <w:rFonts w:ascii="Times New Roman" w:hAnsi="Times New Roman"/>
          <w:sz w:val="20"/>
          <w:szCs w:val="20"/>
        </w:rPr>
        <w:t>.</w:t>
      </w:r>
      <w:r w:rsidRPr="00B924E5">
        <w:rPr>
          <w:rFonts w:ascii="Times New Roman" w:hAnsi="Times New Roman"/>
          <w:sz w:val="20"/>
          <w:szCs w:val="20"/>
        </w:rPr>
        <w:t>…</w:t>
      </w:r>
      <w:r w:rsidR="007A2BCB" w:rsidRPr="00B924E5">
        <w:rPr>
          <w:rFonts w:ascii="Times New Roman" w:hAnsi="Times New Roman"/>
          <w:sz w:val="20"/>
          <w:szCs w:val="20"/>
        </w:rPr>
        <w:t>.</w:t>
      </w:r>
    </w:p>
    <w:p w14:paraId="71096634" w14:textId="77777777" w:rsidR="007A2BCB" w:rsidRPr="00B924E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0A2DCB1" w14:textId="77777777" w:rsidR="0011306C" w:rsidRPr="00B924E5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B924E5">
        <w:rPr>
          <w:rFonts w:ascii="Times New Roman" w:hAnsi="Times New Roman"/>
          <w:sz w:val="20"/>
          <w:szCs w:val="20"/>
        </w:rPr>
        <w:t>t.j. Dz.U. z 2024r. poz. 507 z późn. zm.</w:t>
      </w:r>
      <w:r w:rsidRPr="00B924E5">
        <w:rPr>
          <w:rFonts w:ascii="Times New Roman" w:hAnsi="Times New Roman"/>
          <w:sz w:val="20"/>
          <w:szCs w:val="20"/>
        </w:rPr>
        <w:t>)</w:t>
      </w:r>
      <w:r w:rsidR="0011306C" w:rsidRPr="00B924E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B924E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924E5" w14:paraId="3E167357" w14:textId="77777777" w:rsidTr="00CD4DD1">
        <w:tc>
          <w:tcPr>
            <w:tcW w:w="9104" w:type="dxa"/>
            <w:shd w:val="clear" w:color="auto" w:fill="D9D9D9"/>
          </w:tcPr>
          <w:p w14:paraId="52F93942" w14:textId="77777777" w:rsidR="0011306C" w:rsidRPr="00B924E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B924E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E53ACB0" w14:textId="77777777" w:rsidR="00D2702A" w:rsidRPr="00B924E5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Oświadczam,</w:t>
      </w:r>
      <w:r w:rsidR="00313417" w:rsidRPr="00B924E5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924E5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924E5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924E5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924E5" w14:paraId="61E005F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E534" w14:textId="77777777" w:rsidR="00D2702A" w:rsidRPr="00B924E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924E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9F31B" w14:textId="77777777" w:rsidR="00D2702A" w:rsidRPr="00B924E5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33072" w:rsidRPr="00B924E5" w14:paraId="2C8284B4" w14:textId="77777777" w:rsidTr="009E6D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70B5" w14:textId="77777777" w:rsidR="00233072" w:rsidRPr="00B924E5" w:rsidRDefault="00233072" w:rsidP="009E6DE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AB9A0" w14:textId="77777777" w:rsidR="00233072" w:rsidRPr="00B924E5" w:rsidRDefault="00233072" w:rsidP="009E6DE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924E5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1702237" w14:textId="77777777" w:rsidR="00233072" w:rsidRPr="00B924E5" w:rsidRDefault="00233072" w:rsidP="009E6DE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spełniony, jeżeli wykonawca wykaże, że:</w:t>
            </w:r>
          </w:p>
          <w:p w14:paraId="55DD71D2" w14:textId="77777777" w:rsidR="00233072" w:rsidRPr="00B924E5" w:rsidRDefault="00233072" w:rsidP="009E6DE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sz w:val="20"/>
                <w:szCs w:val="20"/>
              </w:rPr>
              <w:t>1) dysponuje lub będzie dysponował osobami, które będą uczestniczyć w wykonywaniu zamówienia, co najmniej:</w:t>
            </w:r>
          </w:p>
          <w:p w14:paraId="2B6456F6" w14:textId="77777777" w:rsidR="00233072" w:rsidRPr="00B924E5" w:rsidRDefault="00233072" w:rsidP="009E6DE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sz w:val="20"/>
                <w:szCs w:val="20"/>
              </w:rPr>
              <w:t>a) w odniesieniu do części I - jedną osobą posiadającą umiejętności w zakresie konfiguracji i administracji dostarczonych rozwiązań EDR i NDR, potwierdzone certyfikatem producenta dostarczonego rozwiązania;</w:t>
            </w:r>
          </w:p>
          <w:p w14:paraId="4368F4C2" w14:textId="77777777" w:rsidR="00233072" w:rsidRPr="00B924E5" w:rsidRDefault="00233072" w:rsidP="009E6DE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sz w:val="20"/>
                <w:szCs w:val="20"/>
              </w:rPr>
              <w:t>b) w odniesieniu do części II - jedną osobą posiadającą umiejętności w zakresie konfiguracji i administracji dostarczonymi macierzami, potwierdzone certyfikatem producenta dostarczonego rozwiązania;</w:t>
            </w:r>
          </w:p>
        </w:tc>
      </w:tr>
    </w:tbl>
    <w:p w14:paraId="44EB37AB" w14:textId="53302EC1" w:rsidR="003B238C" w:rsidRPr="003B238C" w:rsidRDefault="003B238C" w:rsidP="003B238C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3B238C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0EC385D3" w14:textId="77777777" w:rsidR="003B238C" w:rsidRPr="003B238C" w:rsidRDefault="003B238C" w:rsidP="003B238C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3B238C">
        <w:rPr>
          <w:rFonts w:ascii="Times New Roman" w:hAnsi="Times New Roman"/>
          <w:bCs/>
          <w:sz w:val="20"/>
          <w:szCs w:val="20"/>
        </w:rPr>
        <w:t xml:space="preserve">□ </w:t>
      </w:r>
      <w:r w:rsidRPr="003B238C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7DF195F0" w14:textId="77777777" w:rsidR="003B238C" w:rsidRPr="003B238C" w:rsidRDefault="003B238C" w:rsidP="003B238C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3B238C">
        <w:rPr>
          <w:rFonts w:ascii="Times New Roman" w:hAnsi="Times New Roman"/>
          <w:bCs/>
          <w:sz w:val="20"/>
          <w:szCs w:val="20"/>
        </w:rPr>
        <w:t xml:space="preserve">□ </w:t>
      </w:r>
      <w:r w:rsidRPr="003B238C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3812116C" w14:textId="77777777" w:rsidR="003B238C" w:rsidRPr="003B238C" w:rsidRDefault="003B238C" w:rsidP="003B238C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B238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B238C" w:rsidRPr="003B238C" w14:paraId="6B94D76D" w14:textId="77777777" w:rsidTr="003B238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3322E" w14:textId="77777777" w:rsidR="003B238C" w:rsidRPr="003B238C" w:rsidRDefault="003B238C" w:rsidP="003B238C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238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8CF4C" w14:textId="77777777" w:rsidR="003B238C" w:rsidRPr="003B238C" w:rsidRDefault="003B238C" w:rsidP="003B238C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238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5867B" w14:textId="77777777" w:rsidR="003B238C" w:rsidRPr="003B238C" w:rsidRDefault="003B238C" w:rsidP="003B238C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238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3B238C" w:rsidRPr="003B238C" w14:paraId="376AC3DB" w14:textId="77777777" w:rsidTr="003B238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95A06" w14:textId="77777777" w:rsidR="003B238C" w:rsidRPr="003B238C" w:rsidRDefault="003B238C" w:rsidP="003B238C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23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618A" w14:textId="77777777" w:rsidR="003B238C" w:rsidRPr="003B238C" w:rsidRDefault="003B238C" w:rsidP="003B238C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97F0" w14:textId="77777777" w:rsidR="003B238C" w:rsidRPr="003B238C" w:rsidRDefault="003B238C" w:rsidP="003B238C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38C" w:rsidRPr="003B238C" w14:paraId="351968F5" w14:textId="77777777" w:rsidTr="003B238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8712B" w14:textId="77777777" w:rsidR="003B238C" w:rsidRPr="003B238C" w:rsidRDefault="003B238C" w:rsidP="003B238C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23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327A" w14:textId="77777777" w:rsidR="003B238C" w:rsidRPr="003B238C" w:rsidRDefault="003B238C" w:rsidP="003B238C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1A1B" w14:textId="77777777" w:rsidR="003B238C" w:rsidRPr="003B238C" w:rsidRDefault="003B238C" w:rsidP="003B238C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629B925" w14:textId="2ADC4F1B" w:rsidR="00E21BB4" w:rsidRPr="00B924E5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_______________________________________________________________</w:t>
      </w:r>
    </w:p>
    <w:p w14:paraId="29B08C6C" w14:textId="77777777" w:rsidR="00E21BB4" w:rsidRPr="00B924E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B924E5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721D87" w:rsidRPr="00B924E5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B924E5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B924E5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B924E5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507C5C0" w14:textId="77777777" w:rsidR="00C62F57" w:rsidRPr="00B924E5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463A51A2" w14:textId="77777777" w:rsidR="00C62F57" w:rsidRPr="00B924E5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65A897F" w14:textId="77777777" w:rsidR="00721D87" w:rsidRPr="00B924E5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924E5">
        <w:rPr>
          <w:rFonts w:ascii="Times New Roman" w:hAnsi="Times New Roman"/>
          <w:sz w:val="20"/>
          <w:szCs w:val="20"/>
        </w:rPr>
        <w:t>ego/</w:t>
      </w:r>
      <w:r w:rsidRPr="00B924E5">
        <w:rPr>
          <w:rFonts w:ascii="Times New Roman" w:hAnsi="Times New Roman"/>
          <w:sz w:val="20"/>
          <w:szCs w:val="20"/>
        </w:rPr>
        <w:t xml:space="preserve">ych zasoby: </w:t>
      </w:r>
    </w:p>
    <w:p w14:paraId="1A599838" w14:textId="77777777" w:rsidR="00721D87" w:rsidRPr="00B924E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……………</w:t>
      </w:r>
      <w:r w:rsidR="00721D87" w:rsidRPr="00B924E5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7A314FF7" w14:textId="77777777" w:rsidR="00721D87" w:rsidRPr="00B924E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B924E5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50D5BCB4" w14:textId="77777777" w:rsidR="00721D87" w:rsidRPr="00B924E5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2B5168A" w14:textId="77777777" w:rsidR="00E21BB4" w:rsidRPr="00B924E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……………</w:t>
      </w:r>
      <w:r w:rsidR="00721D87" w:rsidRPr="00B924E5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B924E5">
        <w:rPr>
          <w:rFonts w:ascii="Times New Roman" w:hAnsi="Times New Roman"/>
          <w:sz w:val="20"/>
          <w:szCs w:val="20"/>
        </w:rPr>
        <w:t>………………………….</w:t>
      </w:r>
    </w:p>
    <w:p w14:paraId="682E7B1B" w14:textId="77777777" w:rsidR="00E21BB4" w:rsidRPr="00B924E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B924E5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5A35A5E1" w14:textId="77777777" w:rsidR="00C62F57" w:rsidRPr="00B924E5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924E5" w14:paraId="71C1F40F" w14:textId="77777777" w:rsidTr="00CD4DD1">
        <w:tc>
          <w:tcPr>
            <w:tcW w:w="9104" w:type="dxa"/>
            <w:shd w:val="clear" w:color="auto" w:fill="D9D9D9"/>
          </w:tcPr>
          <w:p w14:paraId="5729983B" w14:textId="77777777" w:rsidR="00BE6F04" w:rsidRPr="00B924E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8BCE17B" w14:textId="77777777" w:rsidR="00FE4E2B" w:rsidRPr="00B924E5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924E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924E5" w14:paraId="74DA56E7" w14:textId="77777777" w:rsidTr="00847232">
        <w:tc>
          <w:tcPr>
            <w:tcW w:w="9104" w:type="dxa"/>
            <w:shd w:val="clear" w:color="auto" w:fill="D9D9D9"/>
          </w:tcPr>
          <w:p w14:paraId="4122F33E" w14:textId="77777777" w:rsidR="00E426EB" w:rsidRPr="00B924E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924E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744E3C3" w14:textId="77777777" w:rsidR="00E426EB" w:rsidRPr="00B924E5" w:rsidRDefault="00E426EB" w:rsidP="003B238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E295D2" w14:textId="77777777" w:rsidR="00E426EB" w:rsidRPr="00B924E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79A5502" w14:textId="77777777" w:rsidR="00E426EB" w:rsidRPr="00B924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6BBFEA7" w14:textId="77777777" w:rsidR="00E426EB" w:rsidRPr="00B924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924E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52506BD" w14:textId="77777777" w:rsidR="00E426EB" w:rsidRPr="00B924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88051BC" w14:textId="77777777" w:rsidR="00E426EB" w:rsidRPr="00B924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924E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DCC614E" w14:textId="77777777" w:rsidR="00E426EB" w:rsidRPr="00B924E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2F75F0D" w14:textId="77777777" w:rsidR="003B238C" w:rsidRPr="00B924E5" w:rsidRDefault="003B238C" w:rsidP="003B238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p w14:paraId="14BDB62B" w14:textId="77777777" w:rsidR="0012157F" w:rsidRPr="00B924E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AE92973" w14:textId="5DAC52AA" w:rsidR="00FE4E2B" w:rsidRPr="00B924E5" w:rsidRDefault="00FE4E2B" w:rsidP="003B238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924E5">
        <w:rPr>
          <w:rFonts w:ascii="Times New Roman" w:hAnsi="Times New Roman"/>
          <w:sz w:val="20"/>
          <w:szCs w:val="20"/>
        </w:rPr>
        <w:tab/>
      </w:r>
      <w:r w:rsidRPr="00B924E5">
        <w:rPr>
          <w:rFonts w:ascii="Times New Roman" w:hAnsi="Times New Roman"/>
          <w:sz w:val="20"/>
          <w:szCs w:val="20"/>
        </w:rPr>
        <w:tab/>
      </w:r>
      <w:r w:rsidRPr="00B924E5">
        <w:rPr>
          <w:rFonts w:ascii="Times New Roman" w:hAnsi="Times New Roman"/>
          <w:sz w:val="20"/>
          <w:szCs w:val="20"/>
        </w:rPr>
        <w:tab/>
      </w:r>
      <w:r w:rsidRPr="00B924E5">
        <w:rPr>
          <w:rFonts w:ascii="Times New Roman" w:hAnsi="Times New Roman"/>
          <w:sz w:val="20"/>
          <w:szCs w:val="20"/>
        </w:rPr>
        <w:tab/>
      </w:r>
      <w:r w:rsidRPr="00B924E5">
        <w:rPr>
          <w:rFonts w:ascii="Times New Roman" w:hAnsi="Times New Roman"/>
          <w:sz w:val="20"/>
          <w:szCs w:val="20"/>
        </w:rPr>
        <w:tab/>
      </w:r>
      <w:r w:rsidRPr="00B924E5">
        <w:rPr>
          <w:rFonts w:ascii="Times New Roman" w:hAnsi="Times New Roman"/>
          <w:sz w:val="20"/>
          <w:szCs w:val="20"/>
        </w:rPr>
        <w:tab/>
      </w:r>
      <w:r w:rsidRPr="00B924E5">
        <w:rPr>
          <w:rFonts w:ascii="Times New Roman" w:hAnsi="Times New Roman"/>
          <w:sz w:val="20"/>
          <w:szCs w:val="20"/>
        </w:rPr>
        <w:tab/>
      </w:r>
      <w:r w:rsidR="00524951" w:rsidRPr="00B924E5">
        <w:rPr>
          <w:rFonts w:ascii="Times New Roman" w:hAnsi="Times New Roman"/>
          <w:sz w:val="20"/>
          <w:szCs w:val="20"/>
        </w:rPr>
        <w:t xml:space="preserve">  </w:t>
      </w:r>
    </w:p>
    <w:p w14:paraId="3DE80CC0" w14:textId="0BE77983" w:rsidR="00484F88" w:rsidRPr="00B924E5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B924E5" w:rsidSect="003B23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84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AEDB8" w14:textId="77777777" w:rsidR="000B1475" w:rsidRDefault="000B1475" w:rsidP="0038231F">
      <w:pPr>
        <w:spacing w:after="0" w:line="240" w:lineRule="auto"/>
      </w:pPr>
      <w:r>
        <w:separator/>
      </w:r>
    </w:p>
  </w:endnote>
  <w:endnote w:type="continuationSeparator" w:id="0">
    <w:p w14:paraId="4FC4A7FF" w14:textId="77777777" w:rsidR="000B1475" w:rsidRDefault="000B14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85474" w14:textId="77777777" w:rsidR="00233072" w:rsidRDefault="002330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65AC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44CD5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C798E" w14:textId="77777777" w:rsidR="00233072" w:rsidRDefault="002330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E55DC" w14:textId="77777777" w:rsidR="000B1475" w:rsidRDefault="000B1475" w:rsidP="0038231F">
      <w:pPr>
        <w:spacing w:after="0" w:line="240" w:lineRule="auto"/>
      </w:pPr>
      <w:r>
        <w:separator/>
      </w:r>
    </w:p>
  </w:footnote>
  <w:footnote w:type="continuationSeparator" w:id="0">
    <w:p w14:paraId="611CCB45" w14:textId="77777777" w:rsidR="000B1475" w:rsidRDefault="000B1475" w:rsidP="0038231F">
      <w:pPr>
        <w:spacing w:after="0" w:line="240" w:lineRule="auto"/>
      </w:pPr>
      <w:r>
        <w:continuationSeparator/>
      </w:r>
    </w:p>
  </w:footnote>
  <w:footnote w:id="1">
    <w:p w14:paraId="4B605CD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AD6464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52BEA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69C51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221EF" w14:textId="77777777" w:rsidR="00233072" w:rsidRDefault="002330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DD24C" w14:textId="77777777" w:rsidR="00233072" w:rsidRDefault="002330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16ACE" w14:textId="77777777" w:rsidR="00233072" w:rsidRDefault="002330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1876210">
    <w:abstractNumId w:val="11"/>
  </w:num>
  <w:num w:numId="2" w16cid:durableId="1699238462">
    <w:abstractNumId w:val="0"/>
  </w:num>
  <w:num w:numId="3" w16cid:durableId="1407145133">
    <w:abstractNumId w:val="10"/>
  </w:num>
  <w:num w:numId="4" w16cid:durableId="767307667">
    <w:abstractNumId w:val="13"/>
  </w:num>
  <w:num w:numId="5" w16cid:durableId="1608732310">
    <w:abstractNumId w:val="12"/>
  </w:num>
  <w:num w:numId="6" w16cid:durableId="70549081">
    <w:abstractNumId w:val="9"/>
  </w:num>
  <w:num w:numId="7" w16cid:durableId="1583222555">
    <w:abstractNumId w:val="1"/>
  </w:num>
  <w:num w:numId="8" w16cid:durableId="861549242">
    <w:abstractNumId w:val="6"/>
  </w:num>
  <w:num w:numId="9" w16cid:durableId="1253734091">
    <w:abstractNumId w:val="4"/>
  </w:num>
  <w:num w:numId="10" w16cid:durableId="332606797">
    <w:abstractNumId w:val="7"/>
  </w:num>
  <w:num w:numId="11" w16cid:durableId="233249475">
    <w:abstractNumId w:val="5"/>
  </w:num>
  <w:num w:numId="12" w16cid:durableId="1643342307">
    <w:abstractNumId w:val="8"/>
  </w:num>
  <w:num w:numId="13" w16cid:durableId="1718159615">
    <w:abstractNumId w:val="3"/>
  </w:num>
  <w:num w:numId="14" w16cid:durableId="1074476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147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147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3072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238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924E5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E74E65"/>
  <w15:docId w15:val="{D09326E8-5893-4B4A-82C6-E4EC2A1BE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03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794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2025-06-12T10:33:00Z</cp:lastPrinted>
  <dcterms:created xsi:type="dcterms:W3CDTF">2025-06-12T10:33:00Z</dcterms:created>
  <dcterms:modified xsi:type="dcterms:W3CDTF">2025-06-12T10:33:00Z</dcterms:modified>
</cp:coreProperties>
</file>