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DD76" w14:textId="49C6C634" w:rsidR="00025386" w:rsidRPr="008115B3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8115B3">
        <w:rPr>
          <w:bCs/>
          <w:i w:val="0"/>
          <w:sz w:val="20"/>
        </w:rPr>
        <w:t xml:space="preserve">Załącznik nr </w:t>
      </w:r>
      <w:r w:rsidR="008115B3" w:rsidRPr="008115B3">
        <w:rPr>
          <w:bCs/>
          <w:i w:val="0"/>
          <w:sz w:val="20"/>
        </w:rPr>
        <w:t>4</w:t>
      </w:r>
      <w:r w:rsidR="007666D6" w:rsidRPr="008115B3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8115B3" w14:paraId="7442E48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96A57F" w14:textId="77777777" w:rsidR="008D442B" w:rsidRPr="008115B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15B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357EABA" w14:textId="77777777" w:rsidR="00053927" w:rsidRPr="008115B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15B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8115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ED4C97E" w14:textId="77777777" w:rsidR="00053927" w:rsidRPr="008115B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115B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115B3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8115B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544FAE9" w14:textId="77777777" w:rsidR="00A137C9" w:rsidRPr="008115B3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15B3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8115B3" w14:paraId="5C44BDEB" w14:textId="77777777" w:rsidTr="004F10A0">
        <w:tc>
          <w:tcPr>
            <w:tcW w:w="2269" w:type="dxa"/>
            <w:shd w:val="clear" w:color="auto" w:fill="auto"/>
          </w:tcPr>
          <w:p w14:paraId="025A9297" w14:textId="77777777" w:rsidR="00A137C9" w:rsidRPr="008115B3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B66B71" w14:textId="4AC12AF4" w:rsidR="00A137C9" w:rsidRPr="008115B3" w:rsidRDefault="008E27E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Dostawa sprzętu i oprogramowania informatycznego realizowanego w ramach projektu "Zwiększenie </w:t>
            </w:r>
            <w:proofErr w:type="spellStart"/>
            <w:r w:rsidRP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Cyberbezpieczeństwa</w:t>
            </w:r>
            <w:proofErr w:type="spellEnd"/>
            <w:r w:rsidRP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Gminie Niepołomice"</w:t>
            </w:r>
            <w:r w:rsidR="00A137C9" w:rsidRP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br/>
              <w:t>Zadanie częściowe nr ………………….</w:t>
            </w:r>
          </w:p>
        </w:tc>
      </w:tr>
      <w:tr w:rsidR="008E27EC" w:rsidRPr="008115B3" w14:paraId="5FAFBB19" w14:textId="77777777" w:rsidTr="009E6DE3">
        <w:tc>
          <w:tcPr>
            <w:tcW w:w="2269" w:type="dxa"/>
            <w:shd w:val="clear" w:color="auto" w:fill="auto"/>
          </w:tcPr>
          <w:p w14:paraId="5436D87B" w14:textId="77777777" w:rsidR="008E27EC" w:rsidRPr="008115B3" w:rsidRDefault="008E27EC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1BC70A" w14:textId="77777777" w:rsidR="008E27EC" w:rsidRPr="008115B3" w:rsidRDefault="008E27EC" w:rsidP="009E6D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ZP.271.18.2025</w:t>
            </w:r>
          </w:p>
        </w:tc>
      </w:tr>
    </w:tbl>
    <w:p w14:paraId="73A9A092" w14:textId="77777777" w:rsidR="00A137C9" w:rsidRPr="008115B3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81EFDC" w14:textId="77777777" w:rsidR="003A486D" w:rsidRPr="008115B3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115B3">
        <w:rPr>
          <w:rFonts w:ascii="Times New Roman" w:hAnsi="Times New Roman"/>
          <w:sz w:val="20"/>
          <w:szCs w:val="20"/>
        </w:rPr>
        <w:t xml:space="preserve">prowadzonego przez </w:t>
      </w:r>
      <w:r w:rsidR="008E27EC" w:rsidRPr="008115B3">
        <w:rPr>
          <w:rFonts w:ascii="Times New Roman" w:hAnsi="Times New Roman"/>
          <w:b/>
          <w:sz w:val="20"/>
          <w:szCs w:val="20"/>
        </w:rPr>
        <w:t>GMINA NIEPOŁOMICE</w:t>
      </w:r>
      <w:r w:rsidRPr="008115B3">
        <w:rPr>
          <w:rFonts w:ascii="Times New Roman" w:hAnsi="Times New Roman"/>
          <w:b/>
          <w:sz w:val="20"/>
          <w:szCs w:val="20"/>
        </w:rPr>
        <w:t>,</w:t>
      </w:r>
      <w:r w:rsidRPr="008115B3">
        <w:rPr>
          <w:rFonts w:ascii="Times New Roman" w:hAnsi="Times New Roman"/>
          <w:sz w:val="20"/>
          <w:szCs w:val="20"/>
        </w:rPr>
        <w:t xml:space="preserve"> d</w:t>
      </w:r>
      <w:r w:rsidR="008D442B" w:rsidRPr="008115B3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8115B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8115B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0CDB9747" w14:textId="77777777" w:rsidR="00A137C9" w:rsidRPr="008115B3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8115B3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115B3" w14:paraId="17B8D87B" w14:textId="77777777" w:rsidTr="00A137C9">
        <w:tc>
          <w:tcPr>
            <w:tcW w:w="617" w:type="dxa"/>
            <w:shd w:val="clear" w:color="auto" w:fill="auto"/>
            <w:vAlign w:val="center"/>
          </w:tcPr>
          <w:p w14:paraId="5F4735CA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9E76CA9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E4066E9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8115B3" w14:paraId="1AAB5774" w14:textId="77777777" w:rsidTr="00A137C9">
        <w:tc>
          <w:tcPr>
            <w:tcW w:w="617" w:type="dxa"/>
            <w:shd w:val="clear" w:color="auto" w:fill="auto"/>
            <w:vAlign w:val="center"/>
          </w:tcPr>
          <w:p w14:paraId="2955A660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5DC737C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547483F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8115B3" w14:paraId="1903943D" w14:textId="77777777" w:rsidTr="00A137C9">
        <w:tc>
          <w:tcPr>
            <w:tcW w:w="617" w:type="dxa"/>
            <w:shd w:val="clear" w:color="auto" w:fill="auto"/>
            <w:vAlign w:val="center"/>
          </w:tcPr>
          <w:p w14:paraId="3A46CA51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8CC62B6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3F3BF6D" w14:textId="77777777" w:rsidR="003A486D" w:rsidRPr="008115B3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95AA142" w14:textId="77777777" w:rsidR="00DC652A" w:rsidRPr="008115B3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8115B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8115B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8115B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8115B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E27EC" w:rsidRPr="008115B3">
        <w:rPr>
          <w:rFonts w:ascii="Times New Roman" w:hAnsi="Times New Roman"/>
          <w:sz w:val="20"/>
          <w:szCs w:val="20"/>
        </w:rPr>
        <w:t>(</w:t>
      </w:r>
      <w:proofErr w:type="spellStart"/>
      <w:r w:rsidR="008E27EC" w:rsidRPr="008115B3">
        <w:rPr>
          <w:rFonts w:ascii="Times New Roman" w:hAnsi="Times New Roman"/>
          <w:sz w:val="20"/>
          <w:szCs w:val="20"/>
        </w:rPr>
        <w:t>t.j</w:t>
      </w:r>
      <w:proofErr w:type="spellEnd"/>
      <w:r w:rsidR="008E27EC" w:rsidRPr="008115B3">
        <w:rPr>
          <w:rFonts w:ascii="Times New Roman" w:hAnsi="Times New Roman"/>
          <w:sz w:val="20"/>
          <w:szCs w:val="20"/>
        </w:rPr>
        <w:t>. Dz. U. z 2024 poz. 1320)</w:t>
      </w:r>
      <w:r w:rsidRPr="008115B3">
        <w:rPr>
          <w:rFonts w:ascii="Times New Roman" w:hAnsi="Times New Roman"/>
          <w:sz w:val="20"/>
          <w:szCs w:val="20"/>
        </w:rPr>
        <w:t>, że w ramach zamówienia</w:t>
      </w:r>
      <w:r w:rsidR="00A137C9" w:rsidRPr="008115B3">
        <w:rPr>
          <w:rFonts w:ascii="Times New Roman" w:hAnsi="Times New Roman"/>
          <w:sz w:val="20"/>
          <w:szCs w:val="20"/>
        </w:rPr>
        <w:t>,</w:t>
      </w:r>
      <w:r w:rsidR="00A137C9" w:rsidRPr="008115B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115B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8115B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115B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8115B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8115B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8115B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8115B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8115B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115B3" w14:paraId="66EB0C72" w14:textId="77777777" w:rsidTr="00A137C9">
        <w:tc>
          <w:tcPr>
            <w:tcW w:w="617" w:type="dxa"/>
            <w:shd w:val="clear" w:color="auto" w:fill="auto"/>
            <w:vAlign w:val="center"/>
          </w:tcPr>
          <w:p w14:paraId="64E9242F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F1E1CA7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13E1CFE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8115B3" w14:paraId="6F3A80C5" w14:textId="77777777" w:rsidTr="00A137C9">
        <w:tc>
          <w:tcPr>
            <w:tcW w:w="617" w:type="dxa"/>
            <w:shd w:val="clear" w:color="auto" w:fill="auto"/>
            <w:vAlign w:val="center"/>
          </w:tcPr>
          <w:p w14:paraId="624958E3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2E3F6C0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E7DE802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8115B3" w14:paraId="63B06309" w14:textId="77777777" w:rsidTr="00A137C9">
        <w:tc>
          <w:tcPr>
            <w:tcW w:w="617" w:type="dxa"/>
            <w:shd w:val="clear" w:color="auto" w:fill="auto"/>
            <w:vAlign w:val="center"/>
          </w:tcPr>
          <w:p w14:paraId="326B0313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15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E61ACF8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435815C" w14:textId="77777777" w:rsidR="00B641BE" w:rsidRPr="008115B3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0D44E74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1632DFE" w14:textId="77777777" w:rsidR="008115B3" w:rsidRDefault="008115B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F90B43C" w14:textId="757114E6" w:rsidR="008115B3" w:rsidRPr="008115B3" w:rsidRDefault="008115B3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8115B3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6BD2671E" w14:textId="77777777" w:rsidR="007A2C38" w:rsidRPr="008115B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115B3" w14:paraId="28C4A9D3" w14:textId="77777777" w:rsidTr="004F10A0">
        <w:tc>
          <w:tcPr>
            <w:tcW w:w="2660" w:type="dxa"/>
            <w:shd w:val="clear" w:color="auto" w:fill="auto"/>
          </w:tcPr>
          <w:p w14:paraId="01CAE5D6" w14:textId="77777777" w:rsidR="00A137C9" w:rsidRPr="008115B3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C6EA59C" w14:textId="5D16EFDF" w:rsidR="00A137C9" w:rsidRPr="008115B3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5E3B6CAA" w14:textId="6A03F13A" w:rsidR="00A137C9" w:rsidRPr="008115B3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BB3D075" w14:textId="77777777" w:rsidR="00A137C9" w:rsidRPr="008115B3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8115B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D8EA6" w14:textId="77777777" w:rsidR="00D50321" w:rsidRDefault="00D50321" w:rsidP="00025386">
      <w:pPr>
        <w:spacing w:after="0" w:line="240" w:lineRule="auto"/>
      </w:pPr>
      <w:r>
        <w:separator/>
      </w:r>
    </w:p>
  </w:endnote>
  <w:endnote w:type="continuationSeparator" w:id="0">
    <w:p w14:paraId="24F64D0B" w14:textId="77777777" w:rsidR="00D50321" w:rsidRDefault="00D503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FB060" w14:textId="77777777" w:rsidR="008E27EC" w:rsidRDefault="008E27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95E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DC399" w14:textId="77777777" w:rsidR="008E27EC" w:rsidRDefault="008E27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56EAC" w14:textId="77777777" w:rsidR="00D50321" w:rsidRDefault="00D50321" w:rsidP="00025386">
      <w:pPr>
        <w:spacing w:after="0" w:line="240" w:lineRule="auto"/>
      </w:pPr>
      <w:r>
        <w:separator/>
      </w:r>
    </w:p>
  </w:footnote>
  <w:footnote w:type="continuationSeparator" w:id="0">
    <w:p w14:paraId="50B80FB7" w14:textId="77777777" w:rsidR="00D50321" w:rsidRDefault="00D503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6669B" w14:textId="77777777" w:rsidR="008E27EC" w:rsidRDefault="008E27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6240F" w14:textId="77777777" w:rsidR="008E27EC" w:rsidRDefault="008E27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5D4B7" w14:textId="77777777" w:rsidR="008E27EC" w:rsidRDefault="008E27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525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032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115B3"/>
    <w:rsid w:val="00824D73"/>
    <w:rsid w:val="00830970"/>
    <w:rsid w:val="0087706D"/>
    <w:rsid w:val="008833CF"/>
    <w:rsid w:val="008B797E"/>
    <w:rsid w:val="008D442B"/>
    <w:rsid w:val="008E27EC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032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08458"/>
  <w15:chartTrackingRefBased/>
  <w15:docId w15:val="{6A8CC347-FF64-45EE-9C58-BDC6C47C1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2025-06-12T10:35:00Z</cp:lastPrinted>
  <dcterms:created xsi:type="dcterms:W3CDTF">2025-06-12T10:35:00Z</dcterms:created>
  <dcterms:modified xsi:type="dcterms:W3CDTF">2025-06-12T10:35:00Z</dcterms:modified>
</cp:coreProperties>
</file>