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E0C12" w14:textId="77777777" w:rsidR="00742944" w:rsidRPr="00240E71" w:rsidRDefault="00742944" w:rsidP="0074294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9D1FC89" w14:textId="77777777" w:rsidR="00742944" w:rsidRDefault="00742944" w:rsidP="0074294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D1E020" w14:textId="77777777" w:rsidR="00742944" w:rsidRPr="0022732C" w:rsidRDefault="00742944" w:rsidP="0074294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98FE29F" w14:textId="77777777" w:rsidR="00742944" w:rsidRDefault="00742944" w:rsidP="0074294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FF5D40A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NAZWA WYKONAWCY:……………………………………………………………………..</w:t>
      </w:r>
    </w:p>
    <w:p w14:paraId="24D45B27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1B9A0A4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ADRES:………………………………………………………………………………………….</w:t>
      </w:r>
    </w:p>
    <w:p w14:paraId="49547344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47D6E0AE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TEL.………………………………………………………………………………………………</w:t>
      </w:r>
    </w:p>
    <w:p w14:paraId="1976500D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FAX ……………………………………………………………………………………………..</w:t>
      </w:r>
    </w:p>
    <w:p w14:paraId="6AE9B838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E-MAIL…………………………………………………………………………………………..</w:t>
      </w:r>
    </w:p>
    <w:p w14:paraId="234D30B6" w14:textId="77777777" w:rsidR="00742944" w:rsidRPr="002E3DAE" w:rsidRDefault="00742944" w:rsidP="0074294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NIP…………………………………. REGON:……………………………………………….....</w:t>
      </w:r>
    </w:p>
    <w:p w14:paraId="63526D0A" w14:textId="77777777" w:rsidR="00742944" w:rsidRPr="0022732C" w:rsidRDefault="00742944" w:rsidP="00742944">
      <w:pPr>
        <w:tabs>
          <w:tab w:val="right" w:pos="9000"/>
        </w:tabs>
        <w:spacing w:line="360" w:lineRule="auto"/>
        <w:rPr>
          <w:sz w:val="22"/>
        </w:rPr>
      </w:pPr>
      <w:r w:rsidRPr="002E3DAE">
        <w:rPr>
          <w:sz w:val="22"/>
          <w:szCs w:val="22"/>
        </w:rPr>
        <w:t>BANK/ NR KONTA …………………………………………………………………………….</w:t>
      </w:r>
    </w:p>
    <w:p w14:paraId="6C2DF7F0" w14:textId="77777777" w:rsidR="00742944" w:rsidRDefault="00742944" w:rsidP="00742944">
      <w:pPr>
        <w:spacing w:line="360" w:lineRule="auto"/>
      </w:pPr>
      <w:r>
        <w:t>Do: Nazwa i siedziba Zamawiającego:</w:t>
      </w:r>
    </w:p>
    <w:p w14:paraId="3A8DB430" w14:textId="77777777" w:rsidR="00742944" w:rsidRPr="00B86822" w:rsidRDefault="00742944" w:rsidP="00742944">
      <w:pPr>
        <w:ind w:right="-110"/>
        <w:rPr>
          <w:b/>
        </w:rPr>
      </w:pPr>
      <w:r w:rsidRPr="00B86822">
        <w:rPr>
          <w:b/>
        </w:rPr>
        <w:t>Akademia Górniczo - Hutnicza</w:t>
      </w:r>
    </w:p>
    <w:p w14:paraId="694674F8" w14:textId="77777777" w:rsidR="00742944" w:rsidRPr="00B86822" w:rsidRDefault="00742944" w:rsidP="00742944">
      <w:pPr>
        <w:ind w:right="-110"/>
        <w:rPr>
          <w:b/>
        </w:rPr>
      </w:pPr>
      <w:r w:rsidRPr="00B86822">
        <w:rPr>
          <w:b/>
        </w:rPr>
        <w:t>im. Stanisława Staszica w Krakowie</w:t>
      </w:r>
    </w:p>
    <w:p w14:paraId="4F023EA3" w14:textId="77777777" w:rsidR="00742944" w:rsidRDefault="00742944" w:rsidP="00742944">
      <w:pPr>
        <w:ind w:right="-110"/>
        <w:rPr>
          <w:b/>
        </w:rPr>
      </w:pPr>
      <w:r w:rsidRPr="00B86822">
        <w:rPr>
          <w:b/>
        </w:rPr>
        <w:t>Dział Zamówień Publicznych</w:t>
      </w:r>
      <w:r>
        <w:rPr>
          <w:b/>
        </w:rPr>
        <w:t xml:space="preserve">  </w:t>
      </w:r>
    </w:p>
    <w:p w14:paraId="2429C650" w14:textId="77777777" w:rsidR="00742944" w:rsidRDefault="00742944" w:rsidP="00742944">
      <w:pPr>
        <w:ind w:right="-110"/>
        <w:rPr>
          <w:b/>
        </w:rPr>
      </w:pPr>
      <w:r w:rsidRPr="00B86822">
        <w:rPr>
          <w:b/>
        </w:rPr>
        <w:t>Al. Mickiewicza</w:t>
      </w:r>
      <w:r>
        <w:rPr>
          <w:b/>
        </w:rPr>
        <w:t xml:space="preserve"> </w:t>
      </w:r>
      <w:r w:rsidRPr="00B86822">
        <w:rPr>
          <w:b/>
        </w:rPr>
        <w:t>30</w:t>
      </w:r>
      <w:r>
        <w:rPr>
          <w:b/>
        </w:rPr>
        <w:t xml:space="preserve"> </w:t>
      </w:r>
    </w:p>
    <w:p w14:paraId="71A9AF65" w14:textId="77777777" w:rsidR="00742944" w:rsidRDefault="00742944" w:rsidP="00742944">
      <w:pPr>
        <w:rPr>
          <w:b/>
        </w:rPr>
      </w:pPr>
      <w:r w:rsidRPr="00B86822">
        <w:rPr>
          <w:b/>
        </w:rPr>
        <w:t>30-059</w:t>
      </w:r>
      <w:r>
        <w:rPr>
          <w:b/>
        </w:rPr>
        <w:t xml:space="preserve"> </w:t>
      </w:r>
      <w:r w:rsidRPr="00B86822">
        <w:rPr>
          <w:b/>
        </w:rPr>
        <w:t>Kraków</w:t>
      </w:r>
      <w:r>
        <w:rPr>
          <w:b/>
        </w:rPr>
        <w:t xml:space="preserve">,  </w:t>
      </w:r>
    </w:p>
    <w:p w14:paraId="15BAA8B6" w14:textId="77777777" w:rsidR="00742944" w:rsidRDefault="00742944" w:rsidP="00742944">
      <w:pPr>
        <w:ind w:firstLine="3969"/>
        <w:rPr>
          <w:b/>
        </w:rPr>
      </w:pPr>
    </w:p>
    <w:p w14:paraId="34E6FAB3" w14:textId="3E7469EF" w:rsidR="00742944" w:rsidRDefault="00742944" w:rsidP="0074294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D46B1" w:rsidRPr="005D46B1">
        <w:rPr>
          <w:b/>
        </w:rPr>
        <w:t xml:space="preserve">Dostawa aparatury do spiekania plazmowo-iskrowego na potrzeby </w:t>
      </w:r>
      <w:proofErr w:type="spellStart"/>
      <w:r w:rsidR="005D46B1" w:rsidRPr="005D46B1">
        <w:rPr>
          <w:b/>
        </w:rPr>
        <w:t>WIMiC</w:t>
      </w:r>
      <w:proofErr w:type="spellEnd"/>
      <w:r w:rsidRPr="00B86822">
        <w:rPr>
          <w:b/>
        </w:rPr>
        <w:t xml:space="preserve">- </w:t>
      </w:r>
      <w:r>
        <w:rPr>
          <w:b/>
        </w:rPr>
        <w:t>DE-dzp.272-</w:t>
      </w:r>
      <w:r w:rsidR="005D46B1">
        <w:rPr>
          <w:b/>
        </w:rPr>
        <w:t>31</w:t>
      </w:r>
      <w:r>
        <w:rPr>
          <w:b/>
        </w:rPr>
        <w:t>6/2</w:t>
      </w:r>
      <w:r w:rsidR="005D46B1">
        <w:rPr>
          <w:b/>
        </w:rPr>
        <w:t>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1C2C81CB" w14:textId="77777777" w:rsidR="00742944" w:rsidRDefault="00742944" w:rsidP="00742944">
      <w:pPr>
        <w:widowControl w:val="0"/>
        <w:ind w:right="1"/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DE7A53" w:rsidRPr="008A2B7D" w14:paraId="47176D49" w14:textId="77777777" w:rsidTr="00B7134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6EA5B38" w14:textId="77777777" w:rsidR="00DE7A53" w:rsidRPr="002A16E2" w:rsidRDefault="00DE7A53" w:rsidP="00B71349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BA1848" w14:textId="6A79E2E8" w:rsidR="00DE7A53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34F7D2F8" w14:textId="77777777" w:rsidR="00DE7A53" w:rsidRPr="008A2B7D" w:rsidRDefault="00DE7A53" w:rsidP="004267E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65465E" w14:textId="77777777" w:rsidR="00DE7A53" w:rsidRPr="0084309D" w:rsidRDefault="00DE7A53" w:rsidP="00B71349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49488F" w14:textId="77777777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0716991" w14:textId="77777777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EBD4CA" w14:textId="4AE2A640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</w:t>
            </w:r>
            <w:r w:rsidR="004267E9">
              <w:rPr>
                <w:sz w:val="20"/>
                <w:szCs w:val="20"/>
              </w:rPr>
              <w:t>euro</w:t>
            </w:r>
            <w:r w:rsidRPr="008A2B7D">
              <w:rPr>
                <w:sz w:val="20"/>
                <w:szCs w:val="20"/>
              </w:rPr>
              <w:t>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4F1F9F" w14:textId="77777777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317D1996" w14:textId="7D6327BC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</w:t>
            </w:r>
            <w:r w:rsidR="004267E9">
              <w:rPr>
                <w:sz w:val="20"/>
                <w:szCs w:val="20"/>
              </w:rPr>
              <w:t>euro</w:t>
            </w:r>
            <w:r w:rsidRPr="008A2B7D">
              <w:rPr>
                <w:sz w:val="20"/>
                <w:szCs w:val="20"/>
              </w:rPr>
              <w:t>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4B6F07" w14:textId="77777777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13EF29BA" w14:textId="77777777" w:rsidR="00DE7A53" w:rsidRPr="008A2B7D" w:rsidRDefault="00DE7A53" w:rsidP="00B713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5920714D" w14:textId="77777777" w:rsidR="00DE7A53" w:rsidRPr="008A2B7D" w:rsidRDefault="00DE7A53" w:rsidP="00B713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A781AC" w14:textId="77777777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1267023" w14:textId="082765D2" w:rsidR="00DE7A53" w:rsidRPr="008A2B7D" w:rsidRDefault="00DE7A53" w:rsidP="00B71349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</w:t>
            </w:r>
            <w:r w:rsidR="004267E9">
              <w:rPr>
                <w:sz w:val="20"/>
                <w:szCs w:val="20"/>
              </w:rPr>
              <w:t>euro</w:t>
            </w:r>
            <w:r w:rsidRPr="008A2B7D">
              <w:rPr>
                <w:sz w:val="20"/>
                <w:szCs w:val="20"/>
              </w:rPr>
              <w:t>]</w:t>
            </w:r>
          </w:p>
          <w:p w14:paraId="4AA8C196" w14:textId="77777777" w:rsidR="00DE7A53" w:rsidRPr="008A2B7D" w:rsidRDefault="00DE7A53" w:rsidP="00B71349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E7A53" w:rsidRPr="002A16E2" w14:paraId="3FB46C84" w14:textId="77777777" w:rsidTr="00B71349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8C86288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78F384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22EF50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439A2C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7E2FC0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FAA135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0748EA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B8530F7" w14:textId="77777777" w:rsidR="00DE7A53" w:rsidRPr="002A16E2" w:rsidRDefault="00DE7A53" w:rsidP="00B71349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E7A53" w:rsidRPr="002A16E2" w14:paraId="3595C54F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B3D64E" w14:textId="77777777" w:rsidR="00DE7A53" w:rsidRPr="002A16E2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D636" w14:textId="77777777" w:rsidR="00DE7A53" w:rsidRDefault="004267E9" w:rsidP="00B71349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sz w:val="16"/>
                <w:szCs w:val="16"/>
                <w:lang w:eastAsia="zh-CN"/>
              </w:rPr>
              <w:t>U</w:t>
            </w:r>
            <w:r w:rsidR="00DE7A53" w:rsidRPr="00EA5810">
              <w:rPr>
                <w:b/>
                <w:bCs/>
                <w:sz w:val="16"/>
                <w:szCs w:val="16"/>
                <w:lang w:eastAsia="zh-CN"/>
              </w:rPr>
              <w:t>rządzenie do spiekania plazmowo-iskrowego</w:t>
            </w:r>
          </w:p>
          <w:p w14:paraId="1931135A" w14:textId="56F31316" w:rsidR="00505FC4" w:rsidRPr="00505FC4" w:rsidRDefault="00505FC4" w:rsidP="00B71349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505FC4">
              <w:rPr>
                <w:b/>
                <w:bCs/>
                <w:sz w:val="16"/>
                <w:szCs w:val="16"/>
                <w:lang w:eastAsia="zh-CN"/>
              </w:rPr>
              <w:t>(</w:t>
            </w:r>
            <w:proofErr w:type="spellStart"/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>Plasma-spark</w:t>
            </w:r>
            <w:proofErr w:type="spellEnd"/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>sintering</w:t>
            </w:r>
            <w:proofErr w:type="spellEnd"/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 xml:space="preserve"> </w:t>
            </w:r>
            <w:r>
              <w:rPr>
                <w:b/>
                <w:iCs/>
                <w:color w:val="000000"/>
                <w:sz w:val="16"/>
                <w:szCs w:val="16"/>
                <w:u w:val="single"/>
              </w:rPr>
              <w:t xml:space="preserve">/ </w:t>
            </w:r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>SPS)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3333" w14:textId="77777777" w:rsidR="00DE7A53" w:rsidRPr="00A47B30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D44B" w14:textId="07B95AD0" w:rsidR="00DE7A53" w:rsidRPr="00F55968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E7A53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ED87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3B4C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F4919F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8377C0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7EF9F864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BF4941" w14:textId="77777777" w:rsidR="00DE7A53" w:rsidRPr="002A16E2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E967" w14:textId="77777777" w:rsidR="00DE7A53" w:rsidRDefault="00DE7A53" w:rsidP="00B7134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EA5810">
              <w:rPr>
                <w:b/>
                <w:sz w:val="16"/>
                <w:szCs w:val="16"/>
              </w:rPr>
              <w:t>Podciśnienie, system gazowy</w:t>
            </w:r>
          </w:p>
          <w:p w14:paraId="3E6A2F7C" w14:textId="7D4B154E" w:rsidR="00505FC4" w:rsidRPr="00505FC4" w:rsidRDefault="00505FC4" w:rsidP="00B7134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505FC4">
              <w:rPr>
                <w:b/>
                <w:sz w:val="16"/>
                <w:szCs w:val="16"/>
              </w:rPr>
              <w:t>(</w:t>
            </w:r>
            <w:proofErr w:type="spellStart"/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>Vacuum</w:t>
            </w:r>
            <w:proofErr w:type="spellEnd"/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>, gas system</w:t>
            </w:r>
            <w:r w:rsidRPr="00505FC4">
              <w:rPr>
                <w:b/>
                <w:iCs/>
                <w:color w:val="000000"/>
                <w:sz w:val="16"/>
                <w:szCs w:val="16"/>
                <w:u w:val="single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7EF8" w14:textId="77777777" w:rsidR="00DE7A53" w:rsidRPr="00A47B30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982F" w14:textId="0A1509B0" w:rsidR="00DE7A53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E7A53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FD5F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E521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CBDEA2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28B6CF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33091A5F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660FC3" w14:textId="7F456C06" w:rsidR="00DE7A53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C90C7" w14:textId="77777777" w:rsidR="00DE7A53" w:rsidRDefault="00DE7A53" w:rsidP="00B7134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EA5810">
              <w:rPr>
                <w:b/>
                <w:sz w:val="16"/>
                <w:szCs w:val="16"/>
              </w:rPr>
              <w:t xml:space="preserve">System wody chłodzącej </w:t>
            </w:r>
          </w:p>
          <w:p w14:paraId="5177A872" w14:textId="2ABE1AEF" w:rsidR="00505FC4" w:rsidRPr="00505FC4" w:rsidRDefault="00505FC4" w:rsidP="00B7134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505FC4">
              <w:rPr>
                <w:b/>
                <w:sz w:val="16"/>
                <w:szCs w:val="16"/>
              </w:rPr>
              <w:t>(</w:t>
            </w:r>
            <w:proofErr w:type="spellStart"/>
            <w:r w:rsidRPr="00505FC4">
              <w:rPr>
                <w:b/>
                <w:iCs/>
                <w:color w:val="000000"/>
                <w:sz w:val="16"/>
                <w:szCs w:val="16"/>
              </w:rPr>
              <w:t>Cooling</w:t>
            </w:r>
            <w:proofErr w:type="spellEnd"/>
            <w:r w:rsidRPr="00505FC4">
              <w:rPr>
                <w:b/>
                <w:iCs/>
                <w:color w:val="000000"/>
                <w:sz w:val="16"/>
                <w:szCs w:val="16"/>
              </w:rPr>
              <w:t xml:space="preserve"> water system</w:t>
            </w:r>
            <w:r w:rsidRPr="00505FC4">
              <w:rPr>
                <w:b/>
                <w:iCs/>
                <w:color w:val="000000"/>
                <w:sz w:val="16"/>
                <w:szCs w:val="16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F9DF" w14:textId="77777777" w:rsidR="00DE7A53" w:rsidRPr="00A47B30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FE5C3" w14:textId="5215892C" w:rsidR="00DE7A53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2629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AAED7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122D92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16B0E1B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0451DF60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D96CEB" w14:textId="53F3057E" w:rsidR="00DE7A53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CCBD" w14:textId="557707DF" w:rsidR="00DE7A53" w:rsidRDefault="00DE7A53" w:rsidP="00B71349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EA5810">
              <w:rPr>
                <w:b/>
                <w:sz w:val="16"/>
                <w:szCs w:val="16"/>
              </w:rPr>
              <w:t xml:space="preserve">Urządzenie do komunikacji </w:t>
            </w:r>
            <w:r w:rsidR="00505FC4">
              <w:rPr>
                <w:b/>
                <w:sz w:val="16"/>
                <w:szCs w:val="16"/>
              </w:rPr>
              <w:t xml:space="preserve">- </w:t>
            </w:r>
            <w:r w:rsidRPr="00EA5810">
              <w:rPr>
                <w:b/>
                <w:sz w:val="16"/>
                <w:szCs w:val="16"/>
              </w:rPr>
              <w:t xml:space="preserve">przemysłowy </w:t>
            </w:r>
            <w:proofErr w:type="spellStart"/>
            <w:r w:rsidRPr="00EA5810">
              <w:rPr>
                <w:b/>
                <w:sz w:val="16"/>
                <w:szCs w:val="16"/>
              </w:rPr>
              <w:t>mbNET</w:t>
            </w:r>
            <w:proofErr w:type="spellEnd"/>
          </w:p>
          <w:p w14:paraId="0F76D00E" w14:textId="481EE06F" w:rsidR="00505FC4" w:rsidRPr="00505FC4" w:rsidRDefault="00505FC4" w:rsidP="00B71349">
            <w:pPr>
              <w:suppressAutoHyphens/>
              <w:spacing w:after="120"/>
              <w:rPr>
                <w:b/>
                <w:sz w:val="16"/>
                <w:szCs w:val="16"/>
                <w:lang w:val="en-US"/>
              </w:rPr>
            </w:pPr>
            <w:r w:rsidRPr="00505FC4">
              <w:rPr>
                <w:b/>
                <w:sz w:val="16"/>
                <w:szCs w:val="16"/>
                <w:lang w:val="en-US"/>
              </w:rPr>
              <w:t>(</w:t>
            </w:r>
            <w:proofErr w:type="spellStart"/>
            <w:r w:rsidRPr="00505FC4">
              <w:rPr>
                <w:b/>
                <w:iCs/>
                <w:sz w:val="16"/>
                <w:szCs w:val="16"/>
                <w:lang w:val="en-US"/>
              </w:rPr>
              <w:t>mbNET</w:t>
            </w:r>
            <w:proofErr w:type="spellEnd"/>
            <w:r w:rsidRPr="00505FC4">
              <w:rPr>
                <w:b/>
                <w:iCs/>
                <w:sz w:val="16"/>
                <w:szCs w:val="16"/>
                <w:lang w:val="en-US"/>
              </w:rPr>
              <w:t xml:space="preserve"> industrial router </w:t>
            </w:r>
            <w:r w:rsidRPr="00505FC4">
              <w:rPr>
                <w:b/>
                <w:iCs/>
                <w:sz w:val="16"/>
                <w:szCs w:val="16"/>
                <w:lang w:val="en-US"/>
              </w:rPr>
              <w:lastRenderedPageBreak/>
              <w:t>for remote maintenance</w:t>
            </w:r>
            <w:r w:rsidRPr="00505FC4">
              <w:rPr>
                <w:b/>
                <w:iCs/>
                <w:sz w:val="16"/>
                <w:szCs w:val="16"/>
                <w:lang w:val="en-US"/>
              </w:rPr>
              <w:t>)</w:t>
            </w:r>
          </w:p>
          <w:p w14:paraId="7A3444F7" w14:textId="2024F764" w:rsidR="00505FC4" w:rsidRPr="00505FC4" w:rsidRDefault="00505FC4" w:rsidP="00B71349">
            <w:pPr>
              <w:suppressAutoHyphens/>
              <w:spacing w:after="120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B084" w14:textId="77777777" w:rsidR="00DE7A53" w:rsidRPr="00505FC4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8A4D" w14:textId="1F3C33FA" w:rsidR="00DE7A53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7759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8731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3E5849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CDE187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66C58F25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95E42B" w14:textId="352D27EE" w:rsidR="00DE7A53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B8EB" w14:textId="77777777" w:rsidR="00DE7A53" w:rsidRDefault="00DE7A53" w:rsidP="00B71349">
            <w:pPr>
              <w:suppressAutoHyphens/>
              <w:spacing w:after="120"/>
              <w:rPr>
                <w:b/>
                <w:bCs/>
                <w:sz w:val="16"/>
                <w:szCs w:val="16"/>
              </w:rPr>
            </w:pPr>
            <w:r w:rsidRPr="00EA5810">
              <w:rPr>
                <w:b/>
                <w:bCs/>
                <w:sz w:val="16"/>
                <w:szCs w:val="16"/>
              </w:rPr>
              <w:t>zestaw form do próbek Ø 10 mm</w:t>
            </w:r>
          </w:p>
          <w:p w14:paraId="3F5EF294" w14:textId="697D8067" w:rsidR="00505FC4" w:rsidRPr="00505FC4" w:rsidRDefault="00505FC4" w:rsidP="00B71349">
            <w:pPr>
              <w:suppressAutoHyphens/>
              <w:spacing w:after="120"/>
              <w:rPr>
                <w:b/>
                <w:bCs/>
                <w:sz w:val="16"/>
                <w:szCs w:val="16"/>
                <w:lang w:val="en-US"/>
              </w:rPr>
            </w:pPr>
            <w:r w:rsidRPr="00505FC4">
              <w:rPr>
                <w:b/>
                <w:bCs/>
                <w:sz w:val="16"/>
                <w:szCs w:val="16"/>
                <w:lang w:val="en-US"/>
              </w:rPr>
              <w:t>(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set of sample </w:t>
            </w:r>
            <w:proofErr w:type="spellStart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moulds</w:t>
            </w:r>
            <w:proofErr w:type="spellEnd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 Ø 10 mm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F102" w14:textId="77777777" w:rsidR="00DE7A53" w:rsidRPr="00505FC4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9A05" w14:textId="1A6F7023" w:rsidR="00DE7A53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5F73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8A01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74304A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6D5E41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1050484F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F95590" w14:textId="5F6964D0" w:rsidR="00DE7A53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46175" w14:textId="77777777" w:rsidR="00DE7A53" w:rsidRDefault="00EA5810" w:rsidP="00B71349">
            <w:pPr>
              <w:suppressAutoHyphens/>
              <w:spacing w:after="120"/>
              <w:rPr>
                <w:rFonts w:eastAsia="SimSun"/>
                <w:b/>
                <w:bCs/>
                <w:sz w:val="16"/>
                <w:szCs w:val="16"/>
              </w:rPr>
            </w:pPr>
            <w:r w:rsidRPr="00EA5810">
              <w:rPr>
                <w:rFonts w:eastAsia="SimSun"/>
                <w:b/>
                <w:bCs/>
                <w:sz w:val="16"/>
                <w:szCs w:val="16"/>
              </w:rPr>
              <w:t>zestaw form do próbek Ø 20 mm</w:t>
            </w:r>
          </w:p>
          <w:p w14:paraId="2A546ABA" w14:textId="52850747" w:rsidR="00505FC4" w:rsidRPr="00505FC4" w:rsidRDefault="00505FC4" w:rsidP="00B71349">
            <w:pPr>
              <w:suppressAutoHyphens/>
              <w:spacing w:after="120"/>
              <w:rPr>
                <w:b/>
                <w:bCs/>
                <w:sz w:val="16"/>
                <w:szCs w:val="16"/>
                <w:lang w:val="en-US"/>
              </w:rPr>
            </w:pPr>
            <w:r w:rsidRPr="00505FC4">
              <w:rPr>
                <w:b/>
                <w:bCs/>
                <w:sz w:val="16"/>
                <w:szCs w:val="16"/>
                <w:lang w:val="en-US"/>
              </w:rPr>
              <w:t>(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set of sample </w:t>
            </w:r>
            <w:proofErr w:type="spellStart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moulds</w:t>
            </w:r>
            <w:proofErr w:type="spellEnd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 Ø </w:t>
            </w:r>
            <w:r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2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0 mm)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F2D40" w14:textId="77777777" w:rsidR="00DE7A53" w:rsidRPr="00505FC4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7B543" w14:textId="402DAF74" w:rsidR="00DE7A53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189FB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3654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0C0DAE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75ABE4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7863620F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4B0AB3" w14:textId="694D7905" w:rsidR="00DE7A53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759BA" w14:textId="77777777" w:rsidR="00DE7A53" w:rsidRDefault="00EA5810" w:rsidP="00B71349">
            <w:pPr>
              <w:suppressAutoHyphens/>
              <w:spacing w:after="120"/>
              <w:rPr>
                <w:rFonts w:eastAsia="SimSun"/>
                <w:b/>
                <w:bCs/>
                <w:sz w:val="16"/>
                <w:szCs w:val="16"/>
              </w:rPr>
            </w:pPr>
            <w:r w:rsidRPr="00EA5810">
              <w:rPr>
                <w:rFonts w:eastAsia="SimSun"/>
                <w:b/>
                <w:bCs/>
                <w:sz w:val="16"/>
                <w:szCs w:val="16"/>
              </w:rPr>
              <w:t>zestaw form do próbek Ø 30 mm</w:t>
            </w:r>
          </w:p>
          <w:p w14:paraId="11E620A4" w14:textId="0415EBA9" w:rsidR="00505FC4" w:rsidRPr="00505FC4" w:rsidRDefault="00505FC4" w:rsidP="00B71349">
            <w:pPr>
              <w:suppressAutoHyphens/>
              <w:spacing w:after="120"/>
              <w:rPr>
                <w:b/>
                <w:bCs/>
                <w:sz w:val="16"/>
                <w:szCs w:val="16"/>
                <w:lang w:val="en-US"/>
              </w:rPr>
            </w:pPr>
            <w:r w:rsidRPr="00505FC4">
              <w:rPr>
                <w:b/>
                <w:bCs/>
                <w:sz w:val="16"/>
                <w:szCs w:val="16"/>
                <w:lang w:val="en-US"/>
              </w:rPr>
              <w:t>(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set of sample </w:t>
            </w:r>
            <w:proofErr w:type="spellStart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moulds</w:t>
            </w:r>
            <w:proofErr w:type="spellEnd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 Ø </w:t>
            </w:r>
            <w:r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3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0 mm)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DC1D" w14:textId="77777777" w:rsidR="00DE7A53" w:rsidRPr="00505FC4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28A3" w14:textId="33B0CC95" w:rsidR="00DE7A53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E8D5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EF146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EABF42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7FCA0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678EE2B7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A58F71" w14:textId="5C289F83" w:rsidR="00DE7A53" w:rsidRDefault="00DE7A53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8E46" w14:textId="77777777" w:rsidR="00DE7A53" w:rsidRDefault="00EA5810" w:rsidP="00B71349">
            <w:pPr>
              <w:suppressAutoHyphens/>
              <w:spacing w:after="120"/>
              <w:rPr>
                <w:rFonts w:eastAsia="SimSun"/>
                <w:b/>
                <w:bCs/>
                <w:sz w:val="16"/>
                <w:szCs w:val="16"/>
              </w:rPr>
            </w:pPr>
            <w:r w:rsidRPr="00EA5810">
              <w:rPr>
                <w:rFonts w:eastAsia="SimSun"/>
                <w:b/>
                <w:bCs/>
                <w:sz w:val="16"/>
                <w:szCs w:val="16"/>
              </w:rPr>
              <w:t>zestaw form do próbek Ø 40 mm</w:t>
            </w:r>
          </w:p>
          <w:p w14:paraId="177CA3EA" w14:textId="5F0E31C5" w:rsidR="00505FC4" w:rsidRPr="00505FC4" w:rsidRDefault="00505FC4" w:rsidP="00B71349">
            <w:pPr>
              <w:suppressAutoHyphens/>
              <w:spacing w:after="120"/>
              <w:rPr>
                <w:b/>
                <w:bCs/>
                <w:sz w:val="16"/>
                <w:szCs w:val="16"/>
                <w:lang w:val="en-US"/>
              </w:rPr>
            </w:pPr>
            <w:r w:rsidRPr="00505FC4">
              <w:rPr>
                <w:b/>
                <w:bCs/>
                <w:sz w:val="16"/>
                <w:szCs w:val="16"/>
                <w:lang w:val="en-US"/>
              </w:rPr>
              <w:t>(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set of sample </w:t>
            </w:r>
            <w:proofErr w:type="spellStart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moulds</w:t>
            </w:r>
            <w:proofErr w:type="spellEnd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 Ø </w:t>
            </w:r>
            <w:r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4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0 mm)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14E3" w14:textId="77777777" w:rsidR="00DE7A53" w:rsidRPr="00505FC4" w:rsidRDefault="00DE7A53" w:rsidP="00B7134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309E1" w14:textId="20A548FF" w:rsidR="00DE7A53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C62B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539C4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F5B505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2E7016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EA5810" w:rsidRPr="002A16E2" w14:paraId="404FEA23" w14:textId="77777777" w:rsidTr="00B7134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A9ED2F" w14:textId="10E6969C" w:rsidR="00EA5810" w:rsidRDefault="00EA5810" w:rsidP="00B7134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E3F8" w14:textId="77777777" w:rsidR="00EA5810" w:rsidRDefault="00EA5810" w:rsidP="00B71349">
            <w:pPr>
              <w:suppressAutoHyphens/>
              <w:spacing w:after="120"/>
              <w:rPr>
                <w:rFonts w:eastAsia="SimSun"/>
                <w:b/>
                <w:bCs/>
                <w:sz w:val="16"/>
                <w:szCs w:val="16"/>
              </w:rPr>
            </w:pPr>
            <w:r w:rsidRPr="00EA5810">
              <w:rPr>
                <w:rFonts w:eastAsia="SimSun"/>
                <w:b/>
                <w:bCs/>
                <w:sz w:val="16"/>
                <w:szCs w:val="16"/>
              </w:rPr>
              <w:t>zestaw form do próbek Ø 50 mm</w:t>
            </w:r>
          </w:p>
          <w:p w14:paraId="0DFCF5AD" w14:textId="5AEDE9FF" w:rsidR="00505FC4" w:rsidRPr="00505FC4" w:rsidRDefault="00505FC4" w:rsidP="00B71349">
            <w:pPr>
              <w:suppressAutoHyphens/>
              <w:spacing w:after="120"/>
              <w:rPr>
                <w:rFonts w:eastAsia="SimSun"/>
                <w:b/>
                <w:bCs/>
                <w:sz w:val="16"/>
                <w:szCs w:val="16"/>
                <w:lang w:val="en-US"/>
              </w:rPr>
            </w:pPr>
            <w:r w:rsidRPr="00505FC4">
              <w:rPr>
                <w:b/>
                <w:bCs/>
                <w:sz w:val="16"/>
                <w:szCs w:val="16"/>
                <w:lang w:val="en-US"/>
              </w:rPr>
              <w:t>(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set of sample </w:t>
            </w:r>
            <w:proofErr w:type="spellStart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moulds</w:t>
            </w:r>
            <w:proofErr w:type="spellEnd"/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 xml:space="preserve"> Ø </w:t>
            </w:r>
            <w:r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5</w:t>
            </w:r>
            <w:r w:rsidRPr="00505FC4">
              <w:rPr>
                <w:b/>
                <w:bCs/>
                <w:iCs/>
                <w:color w:val="000000"/>
                <w:sz w:val="16"/>
                <w:szCs w:val="16"/>
                <w:lang w:val="en-US"/>
              </w:rPr>
              <w:t>0 mm)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99E8" w14:textId="77777777" w:rsidR="00EA5810" w:rsidRPr="00505FC4" w:rsidRDefault="00EA5810" w:rsidP="00B71349">
            <w:pPr>
              <w:suppressAutoHyphens/>
              <w:spacing w:after="120"/>
              <w:rPr>
                <w:b/>
                <w:sz w:val="16"/>
                <w:szCs w:val="16"/>
                <w:lang w:val="en-US"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2BA1" w14:textId="7FEE2271" w:rsidR="00EA5810" w:rsidRDefault="00EA5810" w:rsidP="00B713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8ADE" w14:textId="77777777" w:rsidR="00EA5810" w:rsidRPr="002A16E2" w:rsidRDefault="00EA5810" w:rsidP="00B71349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3626" w14:textId="77777777" w:rsidR="00EA5810" w:rsidRPr="002A16E2" w:rsidRDefault="00EA5810" w:rsidP="00B7134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261EED" w14:textId="77777777" w:rsidR="00EA5810" w:rsidRPr="002A16E2" w:rsidRDefault="00EA5810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7D631C" w14:textId="77777777" w:rsidR="00EA5810" w:rsidRPr="002A16E2" w:rsidRDefault="00EA5810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3C65B6F9" w14:textId="77777777" w:rsidTr="00B7134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BB0252" w14:textId="77777777" w:rsidR="00DE7A53" w:rsidRDefault="00DE7A53" w:rsidP="00B71349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5F54F681" w14:textId="77777777" w:rsidR="00DE7A53" w:rsidRDefault="00DE7A53" w:rsidP="00B71349">
            <w:pPr>
              <w:ind w:right="425"/>
              <w:rPr>
                <w:sz w:val="22"/>
                <w:szCs w:val="22"/>
              </w:rPr>
            </w:pPr>
          </w:p>
          <w:p w14:paraId="59819039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  <w:p w14:paraId="5A86C0FC" w14:textId="77777777" w:rsidR="00DE7A53" w:rsidRDefault="00DE7A53" w:rsidP="00B71349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7EA65B0F" w14:textId="77777777" w:rsidR="00DE7A53" w:rsidRPr="002A16E2" w:rsidRDefault="00DE7A53" w:rsidP="00B71349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54A5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BC2411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C0901D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  <w:tr w:rsidR="00DE7A53" w:rsidRPr="002A16E2" w14:paraId="0B56FFB1" w14:textId="77777777" w:rsidTr="00B7134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2953D6" w14:textId="7BCDDCA5" w:rsidR="00DE7A53" w:rsidRPr="002A16E2" w:rsidRDefault="00DE7A53" w:rsidP="00B7134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</w:t>
            </w:r>
            <w:r w:rsidR="004267E9">
              <w:rPr>
                <w:b/>
                <w:sz w:val="22"/>
                <w:szCs w:val="22"/>
              </w:rPr>
              <w:t xml:space="preserve"> EURO</w:t>
            </w:r>
            <w:r w:rsidR="004267E9" w:rsidRPr="0019093A">
              <w:rPr>
                <w:b/>
                <w:sz w:val="22"/>
                <w:szCs w:val="22"/>
              </w:rPr>
              <w:t xml:space="preserve"> </w:t>
            </w:r>
            <w:r w:rsidR="004267E9" w:rsidRPr="00E26131">
              <w:rPr>
                <w:b/>
                <w:color w:val="FF0000"/>
                <w:sz w:val="22"/>
                <w:szCs w:val="22"/>
              </w:rPr>
              <w:t>*)</w:t>
            </w:r>
            <w:r w:rsidRPr="002A16E2">
              <w:rPr>
                <w:sz w:val="22"/>
                <w:szCs w:val="22"/>
              </w:rPr>
              <w:t>/</w:t>
            </w:r>
          </w:p>
          <w:p w14:paraId="3D82095E" w14:textId="77777777" w:rsidR="00DE7A53" w:rsidRPr="002A16E2" w:rsidRDefault="00DE7A53" w:rsidP="00B71349">
            <w:pPr>
              <w:rPr>
                <w:sz w:val="22"/>
                <w:szCs w:val="22"/>
              </w:rPr>
            </w:pPr>
          </w:p>
          <w:p w14:paraId="40AE1FB5" w14:textId="61BEF5CF" w:rsidR="00DE7A53" w:rsidRPr="002A16E2" w:rsidRDefault="00DE7A53" w:rsidP="00B71349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</w:t>
            </w:r>
            <w:r w:rsidR="004267E9">
              <w:rPr>
                <w:b/>
                <w:sz w:val="22"/>
                <w:szCs w:val="22"/>
              </w:rPr>
              <w:t xml:space="preserve"> EURO</w:t>
            </w:r>
            <w:r w:rsidR="004267E9" w:rsidRPr="0019093A">
              <w:rPr>
                <w:b/>
                <w:sz w:val="22"/>
                <w:szCs w:val="22"/>
              </w:rPr>
              <w:t xml:space="preserve"> </w:t>
            </w:r>
            <w:r w:rsidR="004267E9" w:rsidRPr="00E26131">
              <w:rPr>
                <w:b/>
                <w:color w:val="FF0000"/>
                <w:sz w:val="22"/>
                <w:szCs w:val="22"/>
              </w:rPr>
              <w:t>*)</w:t>
            </w:r>
            <w:r w:rsidRPr="002A16E2">
              <w:rPr>
                <w:sz w:val="22"/>
                <w:szCs w:val="22"/>
              </w:rPr>
              <w:t>/</w:t>
            </w:r>
          </w:p>
          <w:p w14:paraId="7303444F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7792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D7F309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34F54" w14:textId="77777777" w:rsidR="00DE7A53" w:rsidRPr="002A16E2" w:rsidRDefault="00DE7A53" w:rsidP="00B71349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5009E88" w14:textId="77777777" w:rsidR="00DE7A53" w:rsidRDefault="00DE7A53" w:rsidP="0074294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8F5C097" w14:textId="77777777" w:rsidR="00DE7A53" w:rsidRDefault="00DE7A53" w:rsidP="0074294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1206F9E" w14:textId="7B4EE81A" w:rsidR="00742944" w:rsidRPr="0019093A" w:rsidRDefault="00742944" w:rsidP="00742944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Powyższa cena zawiera podatek VAT w wysokości .......... % tj. ……………… </w:t>
      </w:r>
      <w:r w:rsidR="005D46B1">
        <w:rPr>
          <w:b/>
          <w:sz w:val="22"/>
          <w:szCs w:val="22"/>
        </w:rPr>
        <w:t>EURO</w:t>
      </w:r>
      <w:r w:rsidRPr="0019093A">
        <w:rPr>
          <w:b/>
          <w:sz w:val="22"/>
          <w:szCs w:val="22"/>
        </w:rPr>
        <w:t xml:space="preserve"> </w:t>
      </w:r>
      <w:r w:rsidRPr="00E26131">
        <w:rPr>
          <w:b/>
          <w:color w:val="FF0000"/>
          <w:sz w:val="22"/>
          <w:szCs w:val="22"/>
        </w:rPr>
        <w:t>*)</w:t>
      </w:r>
    </w:p>
    <w:p w14:paraId="6466E028" w14:textId="0E03E007" w:rsidR="00742944" w:rsidRPr="00505FC4" w:rsidRDefault="00742944" w:rsidP="00742944">
      <w:pPr>
        <w:jc w:val="both"/>
        <w:rPr>
          <w:i/>
          <w:iCs/>
          <w:sz w:val="20"/>
          <w:szCs w:val="20"/>
        </w:rPr>
      </w:pP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</w:t>
      </w:r>
      <w:r w:rsidRPr="00505FC4">
        <w:rPr>
          <w:i/>
          <w:iCs/>
          <w:sz w:val="20"/>
          <w:szCs w:val="20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505FC4">
        <w:rPr>
          <w:b/>
          <w:bCs/>
          <w:i/>
          <w:iCs/>
          <w:sz w:val="20"/>
          <w:szCs w:val="20"/>
        </w:rPr>
        <w:t xml:space="preserve">w </w:t>
      </w:r>
      <w:r w:rsidR="005D46B1" w:rsidRPr="00505FC4">
        <w:rPr>
          <w:b/>
          <w:bCs/>
          <w:i/>
          <w:iCs/>
          <w:sz w:val="20"/>
          <w:szCs w:val="20"/>
        </w:rPr>
        <w:t>EURO</w:t>
      </w:r>
      <w:r w:rsidRPr="00505FC4">
        <w:rPr>
          <w:b/>
          <w:i/>
          <w:iCs/>
          <w:color w:val="FF0000"/>
          <w:sz w:val="20"/>
          <w:szCs w:val="20"/>
        </w:rPr>
        <w:t xml:space="preserve"> </w:t>
      </w:r>
      <w:r w:rsidRPr="00505FC4">
        <w:rPr>
          <w:i/>
          <w:iCs/>
          <w:sz w:val="20"/>
          <w:szCs w:val="20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02DD7117" w14:textId="424EA5B5" w:rsidR="00742944" w:rsidRDefault="00742944" w:rsidP="0074294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</w:t>
      </w:r>
      <w:r w:rsidR="005D46B1">
        <w:rPr>
          <w:b/>
        </w:rPr>
        <w:t>zamówienia</w:t>
      </w:r>
      <w:r>
        <w:rPr>
          <w:b/>
        </w:rPr>
        <w:t xml:space="preserve">: </w:t>
      </w:r>
      <w:r w:rsidR="005D46B1">
        <w:rPr>
          <w:b/>
          <w:bCs/>
        </w:rPr>
        <w:t>nie później niż do dnia 20.12.2025 r.</w:t>
      </w:r>
    </w:p>
    <w:p w14:paraId="04483469" w14:textId="77777777" w:rsidR="00742944" w:rsidRDefault="00742944" w:rsidP="00742944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070218">
        <w:t>……………</w:t>
      </w:r>
      <w:r w:rsidRPr="00C008B9">
        <w:rPr>
          <w:b/>
          <w:bCs/>
        </w:rPr>
        <w:t xml:space="preserve"> miesięcy</w:t>
      </w:r>
      <w:r>
        <w:t xml:space="preserve"> </w:t>
      </w:r>
      <w:r w:rsidRPr="007A5695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610F4456" w14:textId="77777777" w:rsidR="00742944" w:rsidRPr="00FE545C" w:rsidRDefault="00742944" w:rsidP="0074294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1BD7DD0" w14:textId="77777777" w:rsidR="00742944" w:rsidRPr="00990AA5" w:rsidRDefault="00742944" w:rsidP="00742944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7D90524D" w14:textId="77777777" w:rsidR="00742944" w:rsidRDefault="00742944" w:rsidP="00742944">
      <w:pPr>
        <w:jc w:val="both"/>
        <w:rPr>
          <w:sz w:val="18"/>
          <w:szCs w:val="18"/>
        </w:rPr>
      </w:pPr>
    </w:p>
    <w:p w14:paraId="24B24797" w14:textId="77777777" w:rsidR="00742944" w:rsidRDefault="00742944" w:rsidP="00742944">
      <w:pPr>
        <w:rPr>
          <w:b/>
          <w:sz w:val="22"/>
          <w:szCs w:val="22"/>
          <w:u w:val="single"/>
        </w:rPr>
      </w:pPr>
    </w:p>
    <w:p w14:paraId="667129D2" w14:textId="77777777" w:rsidR="00742944" w:rsidRDefault="00742944" w:rsidP="0074294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1E5E3F73" w14:textId="77777777" w:rsidR="00742944" w:rsidRPr="002E3DAE" w:rsidRDefault="00742944" w:rsidP="0074294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0B4D04F" w14:textId="77777777" w:rsidR="00742944" w:rsidRPr="002E3DAE" w:rsidRDefault="00742944" w:rsidP="007429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53A81CA6" w14:textId="77777777" w:rsidR="00742944" w:rsidRPr="002E3DAE" w:rsidRDefault="00742944" w:rsidP="0074294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35FDDC0" w14:textId="77777777" w:rsidR="00742944" w:rsidRPr="002E3DAE" w:rsidRDefault="00742944" w:rsidP="00742944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FCAF999" w14:textId="77777777" w:rsidR="00742944" w:rsidRPr="002E3DAE" w:rsidRDefault="00742944" w:rsidP="00742944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D63D51" w14:textId="77777777" w:rsidR="00742944" w:rsidRPr="002E3DAE" w:rsidRDefault="00742944" w:rsidP="0074294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42944" w:rsidRPr="002E3DAE" w14:paraId="108AC1C3" w14:textId="77777777" w:rsidTr="00B7134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FB4B5A" w14:textId="77777777" w:rsidR="00742944" w:rsidRPr="002E3DAE" w:rsidRDefault="00742944" w:rsidP="00B7134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86B05C" w14:textId="77777777" w:rsidR="00742944" w:rsidRPr="002E3DAE" w:rsidRDefault="00742944" w:rsidP="00B7134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46288C38" w14:textId="77777777" w:rsidR="00742944" w:rsidRPr="002E3DAE" w:rsidRDefault="00742944" w:rsidP="00B7134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980F2C" w14:textId="77777777" w:rsidR="00742944" w:rsidRPr="002E3DAE" w:rsidRDefault="00742944" w:rsidP="00B7134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742944" w:rsidRPr="002E3DAE" w14:paraId="31A04B45" w14:textId="77777777" w:rsidTr="00B7134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800DA" w14:textId="77777777" w:rsidR="00742944" w:rsidRPr="002E3DAE" w:rsidRDefault="00742944" w:rsidP="00B7134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568B7" w14:textId="77777777" w:rsidR="00742944" w:rsidRPr="002E3DAE" w:rsidRDefault="00742944" w:rsidP="00B7134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EECD4" w14:textId="77777777" w:rsidR="00742944" w:rsidRPr="002E3DAE" w:rsidRDefault="00742944" w:rsidP="00B7134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42944" w:rsidRPr="002E3DAE" w14:paraId="0892F31B" w14:textId="77777777" w:rsidTr="00B7134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47021" w14:textId="77777777" w:rsidR="00742944" w:rsidRPr="002E3DAE" w:rsidRDefault="00742944" w:rsidP="00B7134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E8891" w14:textId="77777777" w:rsidR="00742944" w:rsidRDefault="00742944" w:rsidP="00B7134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  <w:p w14:paraId="0DC9EFC8" w14:textId="77777777" w:rsidR="00742944" w:rsidRPr="002E3DAE" w:rsidRDefault="00742944" w:rsidP="00B7134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07B9D" w14:textId="77777777" w:rsidR="00742944" w:rsidRPr="002E3DAE" w:rsidRDefault="00742944" w:rsidP="00B7134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88507B6" w14:textId="77777777" w:rsidR="00742944" w:rsidRDefault="00742944" w:rsidP="00742944">
      <w:pPr>
        <w:jc w:val="both"/>
        <w:rPr>
          <w:sz w:val="22"/>
          <w:szCs w:val="22"/>
        </w:rPr>
      </w:pPr>
    </w:p>
    <w:p w14:paraId="72858DBB" w14:textId="77777777" w:rsidR="00742944" w:rsidRDefault="00742944" w:rsidP="00742944">
      <w:pPr>
        <w:jc w:val="both"/>
        <w:rPr>
          <w:sz w:val="22"/>
          <w:szCs w:val="22"/>
        </w:rPr>
      </w:pPr>
    </w:p>
    <w:p w14:paraId="089B3D1E" w14:textId="77777777" w:rsidR="00742944" w:rsidRPr="002E3DAE" w:rsidRDefault="00742944" w:rsidP="0074294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468456E1" w14:textId="77777777" w:rsidR="00742944" w:rsidRPr="002E3DAE" w:rsidRDefault="00742944" w:rsidP="00742944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5E05CB4E" w14:textId="77777777" w:rsidR="00742944" w:rsidRPr="002E3DAE" w:rsidRDefault="00742944" w:rsidP="007429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1F5559D0" w14:textId="77777777" w:rsidR="00742944" w:rsidRPr="002E3DAE" w:rsidRDefault="00742944" w:rsidP="007429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8633850" w14:textId="77777777" w:rsidR="00742944" w:rsidRPr="002E3DAE" w:rsidRDefault="00742944" w:rsidP="007429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01740DF0" w14:textId="77777777" w:rsidR="00742944" w:rsidRPr="002E3DAE" w:rsidRDefault="00742944" w:rsidP="0074294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C475E7E" w14:textId="77777777" w:rsidR="00742944" w:rsidRPr="002E3DAE" w:rsidRDefault="00742944" w:rsidP="0074294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</w:t>
      </w:r>
      <w:proofErr w:type="spellStart"/>
      <w:r w:rsidRPr="002E3DAE">
        <w:rPr>
          <w:sz w:val="22"/>
          <w:szCs w:val="22"/>
        </w:rPr>
        <w:t>ych</w:t>
      </w:r>
      <w:proofErr w:type="spellEnd"/>
      <w:r w:rsidRPr="002E3DAE">
        <w:rPr>
          <w:sz w:val="22"/>
          <w:szCs w:val="22"/>
        </w:rPr>
        <w:t>) dokumentu(ów)</w:t>
      </w:r>
    </w:p>
    <w:p w14:paraId="3900EB5B" w14:textId="77777777" w:rsidR="00742944" w:rsidRPr="002E3DAE" w:rsidRDefault="00742944" w:rsidP="00742944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351D05B" w14:textId="77777777" w:rsidR="00742944" w:rsidRPr="002E3DAE" w:rsidRDefault="00742944" w:rsidP="00742944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24B32C25" w14:textId="77777777" w:rsidR="00742944" w:rsidRPr="002E3DAE" w:rsidRDefault="00742944" w:rsidP="007429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8B14F4D" w14:textId="77777777" w:rsidR="00742944" w:rsidRPr="002E3DAE" w:rsidRDefault="00742944" w:rsidP="007429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153BF7DF" w14:textId="77777777" w:rsidR="00742944" w:rsidRPr="002E3DAE" w:rsidRDefault="00742944" w:rsidP="007429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8A0D0A6" w14:textId="77777777" w:rsidR="00742944" w:rsidRPr="002E3DAE" w:rsidRDefault="00742944" w:rsidP="007429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0C713159" w14:textId="77777777" w:rsidR="00742944" w:rsidRPr="002E3DAE" w:rsidRDefault="00742944" w:rsidP="0074294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6D7EC9EB" w14:textId="77777777" w:rsidR="00742944" w:rsidRPr="002E3DAE" w:rsidRDefault="00742944" w:rsidP="00742944">
      <w:pPr>
        <w:jc w:val="both"/>
        <w:rPr>
          <w:sz w:val="22"/>
          <w:szCs w:val="22"/>
        </w:rPr>
      </w:pPr>
    </w:p>
    <w:p w14:paraId="1AD60283" w14:textId="0E530090" w:rsidR="00742944" w:rsidRDefault="00742944" w:rsidP="00505FC4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79EAB20F" w14:textId="77777777" w:rsidR="00FE545C" w:rsidRPr="00742944" w:rsidRDefault="00FE545C" w:rsidP="00742944"/>
    <w:sectPr w:rsidR="00FE545C" w:rsidRPr="007429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DF3E7" w14:textId="77777777" w:rsidR="0036176C" w:rsidRDefault="0036176C">
      <w:r>
        <w:separator/>
      </w:r>
    </w:p>
  </w:endnote>
  <w:endnote w:type="continuationSeparator" w:id="0">
    <w:p w14:paraId="06B0EA0B" w14:textId="77777777" w:rsidR="0036176C" w:rsidRDefault="0036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B5E1" w14:textId="77777777" w:rsidR="001A1A73" w:rsidRDefault="001A1A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AA4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294A" w14:textId="77777777" w:rsidR="001A1A73" w:rsidRDefault="001A1A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31FDC" w14:textId="77777777" w:rsidR="0036176C" w:rsidRDefault="0036176C">
      <w:r>
        <w:separator/>
      </w:r>
    </w:p>
  </w:footnote>
  <w:footnote w:type="continuationSeparator" w:id="0">
    <w:p w14:paraId="3B6A4547" w14:textId="77777777" w:rsidR="0036176C" w:rsidRDefault="00361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83986" w14:textId="77777777" w:rsidR="001A1A73" w:rsidRDefault="001A1A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8191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AB2E3" w14:textId="77777777" w:rsidR="001A1A73" w:rsidRDefault="001A1A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25869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52226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516867">
    <w:abstractNumId w:val="0"/>
  </w:num>
  <w:num w:numId="4" w16cid:durableId="14462673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76C"/>
    <w:rsid w:val="00012286"/>
    <w:rsid w:val="000704FC"/>
    <w:rsid w:val="00071CCC"/>
    <w:rsid w:val="000B731D"/>
    <w:rsid w:val="000D6134"/>
    <w:rsid w:val="000E09C7"/>
    <w:rsid w:val="000E7BEE"/>
    <w:rsid w:val="000F6589"/>
    <w:rsid w:val="00106636"/>
    <w:rsid w:val="00116EC6"/>
    <w:rsid w:val="001801DD"/>
    <w:rsid w:val="001A1A73"/>
    <w:rsid w:val="001D4612"/>
    <w:rsid w:val="00207E98"/>
    <w:rsid w:val="002723B0"/>
    <w:rsid w:val="00315A4A"/>
    <w:rsid w:val="0036176C"/>
    <w:rsid w:val="004267E9"/>
    <w:rsid w:val="004B7300"/>
    <w:rsid w:val="004C6753"/>
    <w:rsid w:val="00505FC4"/>
    <w:rsid w:val="00595C87"/>
    <w:rsid w:val="005D2C65"/>
    <w:rsid w:val="005D46B1"/>
    <w:rsid w:val="005E6D94"/>
    <w:rsid w:val="0063384F"/>
    <w:rsid w:val="00643C6F"/>
    <w:rsid w:val="00646202"/>
    <w:rsid w:val="0065290F"/>
    <w:rsid w:val="006815F6"/>
    <w:rsid w:val="0074294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7A53"/>
    <w:rsid w:val="00E44371"/>
    <w:rsid w:val="00E949B0"/>
    <w:rsid w:val="00EA581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E9E1C"/>
  <w15:chartTrackingRefBased/>
  <w15:docId w15:val="{C5C9942B-A76A-45C7-8D6F-051CD150E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294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724</Words>
  <Characters>5257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2025-06-04T10:12:00Z</cp:lastPrinted>
  <dcterms:created xsi:type="dcterms:W3CDTF">2025-06-04T09:58:00Z</dcterms:created>
  <dcterms:modified xsi:type="dcterms:W3CDTF">2025-06-04T10:13:00Z</dcterms:modified>
</cp:coreProperties>
</file>