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9916F" w14:textId="324FAB2A" w:rsidR="00391215" w:rsidRDefault="00391215" w:rsidP="0039121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DE-dzp.272-316/25</w:t>
      </w:r>
    </w:p>
    <w:p w14:paraId="601D30CE" w14:textId="77777777" w:rsidR="00391215" w:rsidRDefault="00391215" w:rsidP="00391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AE634BD" w14:textId="77777777" w:rsidR="00391215" w:rsidRDefault="00391215" w:rsidP="00391215">
      <w:pPr>
        <w:jc w:val="center"/>
        <w:rPr>
          <w:b/>
          <w:sz w:val="28"/>
          <w:szCs w:val="28"/>
        </w:rPr>
      </w:pPr>
    </w:p>
    <w:p w14:paraId="4C8211B3" w14:textId="77777777" w:rsidR="00391215" w:rsidRDefault="00391215" w:rsidP="0039121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4EDCE1B" w14:textId="77777777" w:rsidR="00391215" w:rsidRDefault="00391215" w:rsidP="0039121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2089FA0" w14:textId="77777777" w:rsidR="00391215" w:rsidRDefault="00391215" w:rsidP="0039121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FE09158" w14:textId="77777777" w:rsidR="00391215" w:rsidRDefault="00391215" w:rsidP="0039121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534BD1B" w14:textId="77930261" w:rsidR="00391215" w:rsidRDefault="00E83AF7" w:rsidP="0039121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3AF7">
        <w:rPr>
          <w:b/>
        </w:rPr>
        <w:t xml:space="preserve">Dostawa aparatury do spiekania plazmowo-iskrowego na potrzeby </w:t>
      </w:r>
      <w:proofErr w:type="spellStart"/>
      <w:r w:rsidRPr="00E83AF7">
        <w:rPr>
          <w:b/>
        </w:rPr>
        <w:t>WIMiC</w:t>
      </w:r>
      <w:proofErr w:type="spellEnd"/>
      <w:r w:rsidR="00391215">
        <w:rPr>
          <w:b/>
          <w:bCs/>
          <w:iCs/>
          <w:sz w:val="24"/>
          <w:szCs w:val="24"/>
        </w:rPr>
        <w:t xml:space="preserve">, </w:t>
      </w:r>
      <w:r w:rsidR="00391215">
        <w:rPr>
          <w:sz w:val="24"/>
          <w:szCs w:val="24"/>
        </w:rPr>
        <w:t xml:space="preserve">prowadzonego przez Akademię Górniczo-Hutniczą w Krakowie, </w:t>
      </w:r>
    </w:p>
    <w:p w14:paraId="73476A01" w14:textId="77777777" w:rsidR="00391215" w:rsidRDefault="00391215" w:rsidP="0039121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5BAA738" w14:textId="77777777" w:rsidR="00391215" w:rsidRDefault="00391215" w:rsidP="0039121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4ADD6C0" w14:textId="77777777" w:rsidR="00391215" w:rsidRDefault="00391215" w:rsidP="0039121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C146190" w14:textId="77777777" w:rsidR="00391215" w:rsidRDefault="00391215" w:rsidP="0039121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4EF94AD" w14:textId="77777777" w:rsidR="00391215" w:rsidRDefault="00391215" w:rsidP="00391215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6276FA2" w14:textId="77777777" w:rsidR="00391215" w:rsidRDefault="00391215" w:rsidP="0039121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1F2A24B" w14:textId="77777777" w:rsidR="00391215" w:rsidRDefault="00391215" w:rsidP="0039121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91215" w14:paraId="288890FF" w14:textId="77777777" w:rsidTr="00B713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0E9C" w14:textId="77777777" w:rsidR="00391215" w:rsidRDefault="00391215" w:rsidP="00B71349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237B5" w14:textId="77777777" w:rsidR="00391215" w:rsidRDefault="00391215" w:rsidP="00B7134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00E12" w14:textId="77777777" w:rsidR="00391215" w:rsidRDefault="00391215" w:rsidP="00B7134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391215" w14:paraId="4412B948" w14:textId="77777777" w:rsidTr="00B713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52EB" w14:textId="77777777" w:rsidR="00391215" w:rsidRDefault="00391215" w:rsidP="00B71349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B167" w14:textId="77777777" w:rsidR="00391215" w:rsidRDefault="00391215" w:rsidP="00B7134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8074" w14:textId="77777777" w:rsidR="00391215" w:rsidRDefault="00391215" w:rsidP="00B71349">
            <w:pPr>
              <w:widowControl w:val="0"/>
              <w:spacing w:line="360" w:lineRule="auto"/>
              <w:jc w:val="both"/>
            </w:pPr>
          </w:p>
        </w:tc>
      </w:tr>
      <w:tr w:rsidR="00391215" w14:paraId="53837A55" w14:textId="77777777" w:rsidTr="00B713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E283" w14:textId="77777777" w:rsidR="00391215" w:rsidRDefault="00391215" w:rsidP="00B71349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8FE2" w14:textId="77777777" w:rsidR="00391215" w:rsidRDefault="00391215" w:rsidP="00B7134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B835" w14:textId="77777777" w:rsidR="00391215" w:rsidRDefault="00391215" w:rsidP="00B71349">
            <w:pPr>
              <w:widowControl w:val="0"/>
              <w:spacing w:line="360" w:lineRule="auto"/>
              <w:jc w:val="both"/>
            </w:pPr>
          </w:p>
        </w:tc>
      </w:tr>
      <w:tr w:rsidR="00391215" w14:paraId="5EA4546D" w14:textId="77777777" w:rsidTr="00B713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8E7BE" w14:textId="77777777" w:rsidR="00391215" w:rsidRDefault="00391215" w:rsidP="00B71349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4E32" w14:textId="77777777" w:rsidR="00391215" w:rsidRDefault="00391215" w:rsidP="00B7134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BCD6" w14:textId="77777777" w:rsidR="00391215" w:rsidRDefault="00391215" w:rsidP="00B71349">
            <w:pPr>
              <w:widowControl w:val="0"/>
              <w:spacing w:line="360" w:lineRule="auto"/>
              <w:jc w:val="both"/>
            </w:pPr>
          </w:p>
        </w:tc>
      </w:tr>
    </w:tbl>
    <w:p w14:paraId="6147CF02" w14:textId="77777777" w:rsidR="00391215" w:rsidRDefault="00391215" w:rsidP="00391215">
      <w:pPr>
        <w:widowControl w:val="0"/>
        <w:spacing w:line="360" w:lineRule="auto"/>
        <w:jc w:val="both"/>
      </w:pPr>
    </w:p>
    <w:p w14:paraId="1ADD71C5" w14:textId="77777777" w:rsidR="00391215" w:rsidRDefault="00391215" w:rsidP="0039121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C625793" w14:textId="77777777" w:rsidR="00391215" w:rsidRDefault="00391215" w:rsidP="0039121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3C68768" w14:textId="77777777" w:rsidR="00391215" w:rsidRDefault="00391215" w:rsidP="0039121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24574EE" w14:textId="77777777" w:rsidR="00391215" w:rsidRDefault="00391215" w:rsidP="0039121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DA38144" w14:textId="77777777" w:rsidR="00391215" w:rsidRDefault="00391215" w:rsidP="0039121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4A2C706" w14:textId="77777777" w:rsidR="00391215" w:rsidRDefault="00391215" w:rsidP="0039121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3BA094D" w14:textId="77777777" w:rsidR="00391215" w:rsidRDefault="00391215" w:rsidP="00391215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3037377" w14:textId="77777777" w:rsidR="00391215" w:rsidRDefault="00391215" w:rsidP="00391215">
      <w:pPr>
        <w:rPr>
          <w:rFonts w:eastAsia="Times New Roman"/>
          <w:lang w:eastAsia="pl-PL"/>
        </w:rPr>
      </w:pPr>
    </w:p>
    <w:p w14:paraId="06716151" w14:textId="77777777" w:rsidR="00391215" w:rsidRDefault="00391215" w:rsidP="00391215"/>
    <w:p w14:paraId="46AF2609" w14:textId="77777777" w:rsidR="00391215" w:rsidRDefault="00391215" w:rsidP="00391215"/>
    <w:p w14:paraId="4852F74B" w14:textId="77777777" w:rsidR="00391215" w:rsidRDefault="00391215" w:rsidP="00391215"/>
    <w:p w14:paraId="31E5D1C9" w14:textId="77777777" w:rsidR="00391215" w:rsidRPr="00D54AE7" w:rsidRDefault="00391215" w:rsidP="00391215"/>
    <w:p w14:paraId="58ADE82E" w14:textId="77777777" w:rsidR="00391215" w:rsidRPr="007B5051" w:rsidRDefault="00391215" w:rsidP="00391215"/>
    <w:p w14:paraId="22B11696" w14:textId="77777777" w:rsidR="00391215" w:rsidRPr="00EE068C" w:rsidRDefault="00391215" w:rsidP="00391215"/>
    <w:p w14:paraId="7EBC4537" w14:textId="77777777" w:rsidR="00391215" w:rsidRPr="00450928" w:rsidRDefault="00391215" w:rsidP="00391215"/>
    <w:p w14:paraId="17B84F30" w14:textId="77777777" w:rsidR="00391215" w:rsidRPr="00555234" w:rsidRDefault="00391215" w:rsidP="00391215"/>
    <w:p w14:paraId="14C28FD3" w14:textId="77777777" w:rsidR="00391215" w:rsidRPr="003E2448" w:rsidRDefault="00391215" w:rsidP="00391215"/>
    <w:p w14:paraId="07144BA7" w14:textId="77777777" w:rsidR="00391215" w:rsidRPr="00772084" w:rsidRDefault="00391215" w:rsidP="00391215"/>
    <w:p w14:paraId="73A92397" w14:textId="005B6050" w:rsidR="00106AC7" w:rsidRPr="00391215" w:rsidRDefault="00106AC7" w:rsidP="00391215"/>
    <w:sectPr w:rsidR="00106AC7" w:rsidRPr="0039121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77690" w14:textId="77777777" w:rsidR="00AD38CA" w:rsidRDefault="00AD38CA">
      <w:r>
        <w:separator/>
      </w:r>
    </w:p>
  </w:endnote>
  <w:endnote w:type="continuationSeparator" w:id="0">
    <w:p w14:paraId="761660AE" w14:textId="77777777" w:rsidR="00AD38CA" w:rsidRDefault="00AD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CC5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26A8C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73A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21DA202" w14:textId="77777777" w:rsidR="00336EEB" w:rsidRDefault="00E83AF7" w:rsidP="00336EEB">
    <w:pPr>
      <w:pStyle w:val="Stopka"/>
      <w:tabs>
        <w:tab w:val="clear" w:pos="4536"/>
      </w:tabs>
      <w:jc w:val="center"/>
    </w:pPr>
    <w:r>
      <w:rPr>
        <w:noProof/>
      </w:rPr>
      <w:pict w14:anchorId="38F301B4">
        <v:line id="_x0000_s1025" style="position:absolute;left:0;text-align:left;z-index:251657728" from="-3.85pt,8.7pt" to="455.15pt,8.7pt"/>
      </w:pict>
    </w:r>
  </w:p>
  <w:p w14:paraId="35DCFB3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620B2" w14:textId="77777777" w:rsidR="002D4D00" w:rsidRDefault="002D4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5CE7B" w14:textId="77777777" w:rsidR="00AD38CA" w:rsidRDefault="00AD38CA">
      <w:r>
        <w:separator/>
      </w:r>
    </w:p>
  </w:footnote>
  <w:footnote w:type="continuationSeparator" w:id="0">
    <w:p w14:paraId="2E04EDA1" w14:textId="77777777" w:rsidR="00AD38CA" w:rsidRDefault="00AD3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A441" w14:textId="77777777" w:rsidR="002D4D00" w:rsidRDefault="002D4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90276" w14:textId="77777777" w:rsidR="002D4D00" w:rsidRDefault="002D4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CAD7B" w14:textId="77777777" w:rsidR="002D4D00" w:rsidRDefault="002D4D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2949362">
    <w:abstractNumId w:val="14"/>
  </w:num>
  <w:num w:numId="2" w16cid:durableId="2037802598">
    <w:abstractNumId w:val="0"/>
  </w:num>
  <w:num w:numId="3" w16cid:durableId="314140740">
    <w:abstractNumId w:val="12"/>
  </w:num>
  <w:num w:numId="4" w16cid:durableId="1201242098">
    <w:abstractNumId w:val="8"/>
  </w:num>
  <w:num w:numId="5" w16cid:durableId="811211108">
    <w:abstractNumId w:val="7"/>
  </w:num>
  <w:num w:numId="6" w16cid:durableId="985817563">
    <w:abstractNumId w:val="1"/>
  </w:num>
  <w:num w:numId="7" w16cid:durableId="1698501143">
    <w:abstractNumId w:val="6"/>
  </w:num>
  <w:num w:numId="8" w16cid:durableId="646906394">
    <w:abstractNumId w:val="3"/>
  </w:num>
  <w:num w:numId="9" w16cid:durableId="1568801281">
    <w:abstractNumId w:val="2"/>
  </w:num>
  <w:num w:numId="10" w16cid:durableId="2121608046">
    <w:abstractNumId w:val="5"/>
  </w:num>
  <w:num w:numId="11" w16cid:durableId="1291470146">
    <w:abstractNumId w:val="11"/>
  </w:num>
  <w:num w:numId="12" w16cid:durableId="1030885265">
    <w:abstractNumId w:val="4"/>
  </w:num>
  <w:num w:numId="13" w16cid:durableId="1562011556">
    <w:abstractNumId w:val="10"/>
  </w:num>
  <w:num w:numId="14" w16cid:durableId="1533611369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8CA"/>
    <w:rsid w:val="0000184A"/>
    <w:rsid w:val="00012997"/>
    <w:rsid w:val="0003107F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2D4D00"/>
    <w:rsid w:val="003024A8"/>
    <w:rsid w:val="00307E5F"/>
    <w:rsid w:val="00312A4F"/>
    <w:rsid w:val="00336EEB"/>
    <w:rsid w:val="0039121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D38C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3AF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55A6DE"/>
  <w15:chartTrackingRefBased/>
  <w15:docId w15:val="{DD773D1D-7664-4ED1-9B38-B65AEB5BC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1215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91215"/>
  </w:style>
  <w:style w:type="paragraph" w:styleId="Akapitzlist">
    <w:name w:val="List Paragraph"/>
    <w:basedOn w:val="Normalny"/>
    <w:uiPriority w:val="34"/>
    <w:qFormat/>
    <w:rsid w:val="003912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2025-06-04T10:18:00Z</cp:lastPrinted>
  <dcterms:created xsi:type="dcterms:W3CDTF">2025-06-04T10:18:00Z</dcterms:created>
  <dcterms:modified xsi:type="dcterms:W3CDTF">2025-06-04T10:18:00Z</dcterms:modified>
</cp:coreProperties>
</file>